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D14D0" w:rsidRPr="001A20BE" w:rsidRDefault="006D1A07" w:rsidP="006D1A07">
      <w:pPr>
        <w:pStyle w:val="Style2"/>
        <w:shd w:val="clear" w:color="auto" w:fill="auto"/>
        <w:spacing w:after="0" w:line="228" w:lineRule="auto"/>
        <w:ind w:left="-2835"/>
        <w:jc w:val="center"/>
        <w:rPr>
          <w:rStyle w:val="CharStyle3"/>
          <w:rFonts w:eastAsia="Calibri"/>
          <w:sz w:val="20"/>
          <w:lang w:eastAsia="en-US"/>
        </w:rPr>
      </w:pPr>
      <w:r>
        <w:rPr>
          <w:noProof/>
          <w:color w:val="000000"/>
          <w:sz w:val="20"/>
          <w:shd w:val="clear" w:color="auto" w:fill="FFFFFF"/>
          <w:lang w:eastAsia="ru-RU"/>
        </w:rPr>
        <w:drawing>
          <wp:inline distT="0" distB="0" distL="0" distR="0">
            <wp:extent cx="8339759" cy="5966332"/>
            <wp:effectExtent l="19050" t="0" r="4141" b="0"/>
            <wp:docPr id="1" name="Рисунок 0" descr="IMG_20230921_17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21_17233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9759" cy="596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4D0" w:rsidRPr="00D92535" w:rsidRDefault="001D14D0" w:rsidP="001D14D0">
      <w:pPr>
        <w:rPr>
          <w:sz w:val="24"/>
          <w:szCs w:val="24"/>
        </w:rPr>
        <w:sectPr w:rsidR="001D14D0" w:rsidRPr="00D92535" w:rsidSect="001D1FD4">
          <w:footerReference w:type="default" r:id="rId9"/>
          <w:type w:val="continuous"/>
          <w:pgSz w:w="16834" w:h="11909" w:orient="landscape" w:code="9"/>
          <w:pgMar w:top="1132" w:right="1134" w:bottom="567" w:left="1134" w:header="0" w:footer="6" w:gutter="567"/>
          <w:cols w:space="720"/>
          <w:noEndnote/>
          <w:docGrid w:linePitch="381"/>
        </w:sectPr>
      </w:pPr>
    </w:p>
    <w:p w:rsidR="005F5C8D" w:rsidRDefault="005F5C8D" w:rsidP="007E5DFD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lastRenderedPageBreak/>
        <w:t>ЧАСТЬ 1</w:t>
      </w:r>
      <w:r w:rsidR="00F405D5">
        <w:rPr>
          <w:bCs/>
          <w:color w:val="000000"/>
          <w:sz w:val="24"/>
          <w:szCs w:val="24"/>
          <w:shd w:val="clear" w:color="auto" w:fill="FFFFFF"/>
        </w:rPr>
        <w:t xml:space="preserve"> Сведения об оказываемых муниципальных услугах</w:t>
      </w:r>
    </w:p>
    <w:p w:rsidR="005F1CFE" w:rsidRPr="001E7744" w:rsidRDefault="00765DBC" w:rsidP="005F1CFE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44" type="#_x0000_t202" style="position:absolute;left:0;text-align:left;margin-left:607.3pt;margin-top:12.65pt;width:149.75pt;height:90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101C16" w:rsidRPr="009D7718" w:rsidTr="00B9503F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101C16" w:rsidRPr="009D7718" w:rsidRDefault="00101C16" w:rsidP="00B9503F">
                        <w:pPr>
                          <w:pStyle w:val="4"/>
                          <w:spacing w:before="0" w:after="0"/>
                          <w:ind w:left="426" w:right="34" w:hanging="426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</w:t>
                        </w: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номер      </w:t>
                        </w:r>
                      </w:p>
                      <w:p w:rsidR="00101C16" w:rsidRPr="009D7718" w:rsidRDefault="00101C16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101C16" w:rsidRPr="009D7718" w:rsidRDefault="00101C16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101C16" w:rsidRPr="009D7718" w:rsidRDefault="00101C16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101C16" w:rsidRPr="009D7718" w:rsidRDefault="00101C16" w:rsidP="00B9503F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101C16" w:rsidRPr="00192CE8" w:rsidRDefault="00101C16" w:rsidP="00C911F4">
                        <w:pPr>
                          <w:pStyle w:val="Style7"/>
                          <w:shd w:val="clear" w:color="auto" w:fill="auto"/>
                          <w:spacing w:before="0" w:after="0" w:line="240" w:lineRule="atLeast"/>
                          <w:ind w:firstLine="34"/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34.787.0</w:t>
                        </w:r>
                      </w:p>
                    </w:tc>
                  </w:tr>
                </w:tbl>
                <w:p w:rsidR="00101C16" w:rsidRPr="009D7718" w:rsidRDefault="00101C16" w:rsidP="005F1CFE"/>
              </w:txbxContent>
            </v:textbox>
          </v:shape>
        </w:pict>
      </w:r>
      <w:r w:rsidR="005F1CFE">
        <w:rPr>
          <w:bCs/>
          <w:color w:val="000000"/>
          <w:sz w:val="24"/>
          <w:szCs w:val="24"/>
          <w:shd w:val="clear" w:color="auto" w:fill="FFFFFF"/>
        </w:rPr>
        <w:t>РАЗДЕЛ 1</w:t>
      </w:r>
    </w:p>
    <w:p w:rsidR="005F1CFE" w:rsidRPr="00716CBC" w:rsidRDefault="005F1CFE" w:rsidP="005F1CFE">
      <w:pPr>
        <w:keepNext/>
        <w:numPr>
          <w:ilvl w:val="0"/>
          <w:numId w:val="2"/>
        </w:numPr>
        <w:outlineLvl w:val="3"/>
        <w:rPr>
          <w:sz w:val="24"/>
          <w:szCs w:val="24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5F1CFE" w:rsidRPr="001E7744" w:rsidRDefault="005F1CFE" w:rsidP="005F1CFE">
      <w:pPr>
        <w:keepNext/>
        <w:ind w:left="720"/>
        <w:outlineLvl w:val="3"/>
        <w:rPr>
          <w:color w:val="000000"/>
          <w:sz w:val="24"/>
          <w:szCs w:val="24"/>
          <w:shd w:val="clear" w:color="auto" w:fill="FFFFFF"/>
        </w:rPr>
      </w:pPr>
      <w:r w:rsidRPr="0015288B">
        <w:rPr>
          <w:i/>
          <w:szCs w:val="28"/>
          <w:u w:val="single"/>
        </w:rPr>
        <w:t>Реализация основных общеобразовательных программ начального общего образования</w:t>
      </w:r>
    </w:p>
    <w:p w:rsidR="005F1CFE" w:rsidRPr="00430789" w:rsidRDefault="005F1CFE" w:rsidP="005F1CFE">
      <w:pPr>
        <w:keepNext/>
        <w:numPr>
          <w:ilvl w:val="0"/>
          <w:numId w:val="2"/>
        </w:numPr>
        <w:outlineLvl w:val="3"/>
        <w:rPr>
          <w:i/>
          <w:szCs w:val="28"/>
          <w:u w:val="single"/>
        </w:rPr>
      </w:pPr>
      <w:r w:rsidRPr="00430789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i/>
          <w:szCs w:val="28"/>
          <w:u w:val="single"/>
        </w:rPr>
        <w:t>Физические лица</w:t>
      </w:r>
    </w:p>
    <w:p w:rsidR="005F1CFE" w:rsidRPr="001E7744" w:rsidRDefault="005F1CFE" w:rsidP="005F1CFE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5F1CFE" w:rsidRDefault="005F1CFE" w:rsidP="005F1CFE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5F1CFE" w:rsidRPr="00A93419" w:rsidRDefault="005F1CFE" w:rsidP="005F1CFE">
      <w:pPr>
        <w:keepNext/>
        <w:outlineLvl w:val="3"/>
        <w:rPr>
          <w:bCs/>
          <w:sz w:val="16"/>
          <w:szCs w:val="16"/>
        </w:rPr>
      </w:pPr>
    </w:p>
    <w:tbl>
      <w:tblPr>
        <w:tblW w:w="5446" w:type="pct"/>
        <w:tblInd w:w="-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14"/>
        <w:gridCol w:w="1695"/>
        <w:gridCol w:w="1271"/>
        <w:gridCol w:w="1270"/>
        <w:gridCol w:w="1271"/>
        <w:gridCol w:w="1271"/>
        <w:gridCol w:w="1725"/>
        <w:gridCol w:w="1133"/>
        <w:gridCol w:w="1299"/>
        <w:gridCol w:w="913"/>
        <w:gridCol w:w="848"/>
        <w:gridCol w:w="850"/>
        <w:gridCol w:w="771"/>
        <w:gridCol w:w="850"/>
      </w:tblGrid>
      <w:tr w:rsidR="005F1CFE" w:rsidRPr="00C720C9" w:rsidTr="005F1CFE">
        <w:trPr>
          <w:trHeight w:hRule="exact" w:val="1109"/>
        </w:trPr>
        <w:tc>
          <w:tcPr>
            <w:tcW w:w="713" w:type="dxa"/>
            <w:vMerge w:val="restart"/>
            <w:shd w:val="clear" w:color="auto" w:fill="FFFFFF"/>
            <w:vAlign w:val="center"/>
          </w:tcPr>
          <w:p w:rsidR="005F1CFE" w:rsidRPr="00C720C9" w:rsidRDefault="005F1CFE" w:rsidP="005F1CF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4230" w:type="dxa"/>
            <w:gridSpan w:val="3"/>
            <w:vMerge w:val="restart"/>
            <w:shd w:val="clear" w:color="auto" w:fill="FFFFFF"/>
          </w:tcPr>
          <w:p w:rsidR="005F1CFE" w:rsidRPr="00C720C9" w:rsidRDefault="005F1CFE" w:rsidP="005F1CF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38" w:type="dxa"/>
            <w:gridSpan w:val="2"/>
            <w:vMerge w:val="restart"/>
            <w:shd w:val="clear" w:color="auto" w:fill="FFFFFF"/>
            <w:vAlign w:val="center"/>
          </w:tcPr>
          <w:p w:rsidR="005F1CFE" w:rsidRPr="00C720C9" w:rsidRDefault="005F1CFE" w:rsidP="005F1CF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151" w:type="dxa"/>
            <w:gridSpan w:val="3"/>
            <w:shd w:val="clear" w:color="auto" w:fill="FFFFFF"/>
            <w:vAlign w:val="center"/>
          </w:tcPr>
          <w:p w:rsidR="005F1CFE" w:rsidRDefault="005F1CFE" w:rsidP="005F1CFE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proofErr w:type="gramStart"/>
            <w:r>
              <w:rPr>
                <w:color w:val="000000"/>
                <w:sz w:val="22"/>
                <w:szCs w:val="22"/>
              </w:rPr>
              <w:t>муниципальной</w:t>
            </w:r>
            <w:proofErr w:type="gramEnd"/>
          </w:p>
          <w:p w:rsidR="005F1CFE" w:rsidRPr="00C720C9" w:rsidRDefault="005F1CFE" w:rsidP="005F1CF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5F1CFE" w:rsidRPr="00C720C9" w:rsidRDefault="005F1CFE" w:rsidP="005F1CF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619" w:type="dxa"/>
            <w:gridSpan w:val="2"/>
            <w:shd w:val="clear" w:color="auto" w:fill="FFFFFF"/>
          </w:tcPr>
          <w:p w:rsidR="005F1CFE" w:rsidRPr="0052745E" w:rsidRDefault="005F1CFE" w:rsidP="005F1CF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 качества муниципальной услуги</w:t>
            </w:r>
          </w:p>
        </w:tc>
      </w:tr>
      <w:tr w:rsidR="005F1CFE" w:rsidRPr="00C720C9" w:rsidTr="005F1CFE">
        <w:trPr>
          <w:trHeight w:hRule="exact" w:val="484"/>
        </w:trPr>
        <w:tc>
          <w:tcPr>
            <w:tcW w:w="713" w:type="dxa"/>
            <w:vMerge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230" w:type="dxa"/>
            <w:gridSpan w:val="3"/>
            <w:vMerge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38" w:type="dxa"/>
            <w:gridSpan w:val="2"/>
            <w:vMerge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3" w:type="dxa"/>
            <w:vMerge w:val="restart"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proofErr w:type="spellStart"/>
            <w:proofErr w:type="gramStart"/>
            <w:r>
              <w:rPr>
                <w:color w:val="000000"/>
                <w:sz w:val="22"/>
                <w:szCs w:val="22"/>
              </w:rPr>
              <w:t>н</w:t>
            </w:r>
            <w:r w:rsidRPr="00C720C9">
              <w:rPr>
                <w:color w:val="000000"/>
                <w:sz w:val="22"/>
                <w:szCs w:val="22"/>
              </w:rPr>
              <w:t>аименова</w:t>
            </w:r>
            <w:r>
              <w:rPr>
                <w:color w:val="000000"/>
                <w:sz w:val="22"/>
                <w:szCs w:val="22"/>
              </w:rPr>
              <w:t>-</w:t>
            </w:r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  <w:proofErr w:type="gramEnd"/>
            <w:r w:rsidRPr="00C720C9">
              <w:rPr>
                <w:color w:val="000000"/>
                <w:sz w:val="22"/>
                <w:szCs w:val="22"/>
              </w:rPr>
              <w:t xml:space="preserve"> показателя</w:t>
            </w:r>
          </w:p>
        </w:tc>
        <w:tc>
          <w:tcPr>
            <w:tcW w:w="2428" w:type="dxa"/>
            <w:gridSpan w:val="2"/>
            <w:shd w:val="clear" w:color="auto" w:fill="FFFFFF"/>
            <w:vAlign w:val="center"/>
          </w:tcPr>
          <w:p w:rsidR="005F1CFE" w:rsidRDefault="005F1CFE" w:rsidP="005F1CFE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единица измерения </w:t>
            </w:r>
            <w:proofErr w:type="gramStart"/>
            <w:r w:rsidRPr="00C720C9">
              <w:rPr>
                <w:color w:val="000000"/>
                <w:sz w:val="22"/>
                <w:szCs w:val="22"/>
              </w:rPr>
              <w:t>по</w:t>
            </w:r>
            <w:proofErr w:type="gramEnd"/>
          </w:p>
          <w:p w:rsidR="005F1CFE" w:rsidRPr="00C720C9" w:rsidRDefault="005F1CFE" w:rsidP="005F1CF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5F1CFE" w:rsidRPr="00B22271" w:rsidRDefault="005F1CFE" w:rsidP="005E36F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</w:t>
            </w:r>
            <w:r w:rsidR="005E36FF">
              <w:rPr>
                <w:color w:val="000000"/>
                <w:sz w:val="18"/>
                <w:szCs w:val="18"/>
              </w:rPr>
              <w:t>3</w:t>
            </w:r>
            <w:r w:rsidRPr="00B22271">
              <w:rPr>
                <w:color w:val="000000"/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5F1CFE" w:rsidRPr="00B22271" w:rsidRDefault="005F1CFE" w:rsidP="005E36F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 w:rsidR="005E36FF">
              <w:rPr>
                <w:color w:val="000000"/>
                <w:sz w:val="18"/>
                <w:szCs w:val="18"/>
              </w:rPr>
              <w:t>4</w:t>
            </w:r>
            <w:r w:rsidRPr="00B22271">
              <w:rPr>
                <w:color w:val="000000"/>
                <w:sz w:val="18"/>
                <w:szCs w:val="18"/>
              </w:rPr>
              <w:t xml:space="preserve"> год (1-й год планового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5F1CFE" w:rsidRPr="00B22271" w:rsidRDefault="005F1CFE" w:rsidP="005F1CFE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 w:rsidR="005E36FF">
              <w:rPr>
                <w:color w:val="000000"/>
                <w:sz w:val="18"/>
                <w:szCs w:val="18"/>
              </w:rPr>
              <w:t>5</w:t>
            </w:r>
            <w:r w:rsidRPr="00B22271">
              <w:rPr>
                <w:color w:val="000000"/>
                <w:sz w:val="18"/>
                <w:szCs w:val="18"/>
              </w:rPr>
              <w:t xml:space="preserve">год </w:t>
            </w:r>
          </w:p>
          <w:p w:rsidR="005F1CFE" w:rsidRPr="00B22271" w:rsidRDefault="005F1CFE" w:rsidP="005F1CFE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770" w:type="dxa"/>
            <w:vMerge w:val="restart"/>
            <w:shd w:val="clear" w:color="auto" w:fill="FFFFFF"/>
          </w:tcPr>
          <w:p w:rsidR="005F1CFE" w:rsidRPr="0052745E" w:rsidRDefault="005F1CFE" w:rsidP="005F1CF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5F1CFE" w:rsidRPr="0052745E" w:rsidRDefault="005F1CFE" w:rsidP="005F1CF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5F1CFE" w:rsidRPr="00C720C9" w:rsidTr="005F1CFE">
        <w:trPr>
          <w:trHeight w:val="624"/>
        </w:trPr>
        <w:tc>
          <w:tcPr>
            <w:tcW w:w="713" w:type="dxa"/>
            <w:vMerge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3" w:type="dxa"/>
            <w:shd w:val="clear" w:color="auto" w:fill="FFFFFF"/>
          </w:tcPr>
          <w:p w:rsidR="005F1CFE" w:rsidRPr="00C720C9" w:rsidRDefault="005F1CFE" w:rsidP="005F1CFE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5F1CFE" w:rsidRPr="00C720C9" w:rsidRDefault="005F1CFE" w:rsidP="005F1CFE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gramStart"/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  <w:proofErr w:type="gramEnd"/>
          </w:p>
          <w:p w:rsidR="005F1CFE" w:rsidRPr="00C720C9" w:rsidRDefault="005F1CFE" w:rsidP="005F1CF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:rsidR="005F1CFE" w:rsidRPr="00C720C9" w:rsidRDefault="005F1CFE" w:rsidP="005F1CF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5F1CFE" w:rsidRPr="00C720C9" w:rsidRDefault="005F1CFE" w:rsidP="005F1CFE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5F1CFE" w:rsidRPr="00C720C9" w:rsidRDefault="005F1CFE" w:rsidP="005F1CFE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gramStart"/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  <w:proofErr w:type="gramEnd"/>
          </w:p>
          <w:p w:rsidR="005F1CFE" w:rsidRPr="00C720C9" w:rsidRDefault="005F1CFE" w:rsidP="005F1CFE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:rsidR="005F1CFE" w:rsidRPr="00C720C9" w:rsidRDefault="005F1CFE" w:rsidP="005F1CFE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5F1CFE" w:rsidRPr="00C720C9" w:rsidRDefault="005F1CFE" w:rsidP="005F1CFE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5F1CFE" w:rsidRPr="00C720C9" w:rsidRDefault="005F1CFE" w:rsidP="005F1CFE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gramStart"/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  <w:proofErr w:type="gramEnd"/>
          </w:p>
          <w:p w:rsidR="005F1CFE" w:rsidRPr="00C720C9" w:rsidRDefault="005F1CFE" w:rsidP="005F1CFE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:rsidR="005F1CFE" w:rsidRPr="00C720C9" w:rsidRDefault="005F1CFE" w:rsidP="005F1CFE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5F1CFE" w:rsidRPr="00C720C9" w:rsidRDefault="005F1CFE" w:rsidP="005F1CFE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5F1CFE" w:rsidRPr="00C720C9" w:rsidRDefault="005F1CFE" w:rsidP="005F1CFE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gramStart"/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  <w:proofErr w:type="gramEnd"/>
          </w:p>
          <w:p w:rsidR="005F1CFE" w:rsidRPr="00C720C9" w:rsidRDefault="005F1CFE" w:rsidP="005F1CFE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:rsidR="005F1CFE" w:rsidRPr="00C720C9" w:rsidRDefault="005F1CFE" w:rsidP="005F1CFE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5F1CFE" w:rsidRPr="00C720C9" w:rsidRDefault="005F1CFE" w:rsidP="005F1CFE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5F1CFE" w:rsidRPr="00C720C9" w:rsidRDefault="005F1CFE" w:rsidP="005F1CFE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gramStart"/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  <w:proofErr w:type="gramEnd"/>
          </w:p>
          <w:p w:rsidR="005F1CFE" w:rsidRPr="00C720C9" w:rsidRDefault="005F1CFE" w:rsidP="005F1CFE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:rsidR="005F1CFE" w:rsidRPr="00C720C9" w:rsidRDefault="005F1CFE" w:rsidP="005F1CFE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723" w:type="dxa"/>
            <w:vMerge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1" w:type="dxa"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297" w:type="dxa"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70" w:type="dxa"/>
            <w:vMerge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5F1CFE" w:rsidRPr="00C720C9" w:rsidTr="005F1CFE">
        <w:trPr>
          <w:trHeight w:hRule="exact" w:val="372"/>
        </w:trPr>
        <w:tc>
          <w:tcPr>
            <w:tcW w:w="713" w:type="dxa"/>
            <w:shd w:val="clear" w:color="auto" w:fill="FFFFFF"/>
          </w:tcPr>
          <w:p w:rsidR="005F1CFE" w:rsidRPr="00C720C9" w:rsidRDefault="005F1CFE" w:rsidP="005F1CF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3" w:type="dxa"/>
            <w:shd w:val="clear" w:color="auto" w:fill="FFFFFF"/>
          </w:tcPr>
          <w:p w:rsidR="005F1CFE" w:rsidRPr="00C720C9" w:rsidRDefault="005F1CFE" w:rsidP="005F1CF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269" w:type="dxa"/>
            <w:shd w:val="clear" w:color="auto" w:fill="FFFFFF"/>
          </w:tcPr>
          <w:p w:rsidR="005F1CFE" w:rsidRPr="00C720C9" w:rsidRDefault="005F1CFE" w:rsidP="005F1CF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268" w:type="dxa"/>
            <w:shd w:val="clear" w:color="auto" w:fill="FFFFFF"/>
          </w:tcPr>
          <w:p w:rsidR="005F1CFE" w:rsidRPr="00C720C9" w:rsidRDefault="005F1CFE" w:rsidP="005F1CF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69" w:type="dxa"/>
            <w:shd w:val="clear" w:color="auto" w:fill="FFFFFF"/>
          </w:tcPr>
          <w:p w:rsidR="005F1CFE" w:rsidRPr="00C720C9" w:rsidRDefault="005F1CFE" w:rsidP="005F1CFE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69" w:type="dxa"/>
            <w:shd w:val="clear" w:color="auto" w:fill="FFFFFF"/>
          </w:tcPr>
          <w:p w:rsidR="005F1CFE" w:rsidRPr="00C720C9" w:rsidRDefault="005F1CFE" w:rsidP="005F1CFE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1723" w:type="dxa"/>
            <w:shd w:val="clear" w:color="auto" w:fill="FFFFFF"/>
          </w:tcPr>
          <w:p w:rsidR="005F1CFE" w:rsidRPr="00C720C9" w:rsidRDefault="005F1CFE" w:rsidP="005F1CFE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1" w:type="dxa"/>
            <w:shd w:val="clear" w:color="auto" w:fill="FFFFFF"/>
          </w:tcPr>
          <w:p w:rsidR="005F1CFE" w:rsidRPr="00C720C9" w:rsidRDefault="005F1CFE" w:rsidP="005F1CFE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1297" w:type="dxa"/>
            <w:shd w:val="clear" w:color="auto" w:fill="FFFFFF"/>
          </w:tcPr>
          <w:p w:rsidR="005F1CFE" w:rsidRPr="00C720C9" w:rsidRDefault="005F1CFE" w:rsidP="005F1CFE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:rsidR="005F1CFE" w:rsidRPr="00C720C9" w:rsidRDefault="005F1CFE" w:rsidP="005F1CFE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:rsidR="005F1CFE" w:rsidRPr="00C720C9" w:rsidRDefault="005F1CFE" w:rsidP="005F1CFE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:rsidR="005F1CFE" w:rsidRPr="00C720C9" w:rsidRDefault="005F1CFE" w:rsidP="005F1CFE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770" w:type="dxa"/>
            <w:shd w:val="clear" w:color="auto" w:fill="FFFFFF"/>
          </w:tcPr>
          <w:p w:rsidR="005F1CFE" w:rsidRPr="00C720C9" w:rsidRDefault="005F1CFE" w:rsidP="005F1CFE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849" w:type="dxa"/>
            <w:shd w:val="clear" w:color="auto" w:fill="FFFFFF"/>
          </w:tcPr>
          <w:p w:rsidR="005F1CFE" w:rsidRPr="00C720C9" w:rsidRDefault="005F1CFE" w:rsidP="005F1CFE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5F1CFE" w:rsidRPr="00C720C9" w:rsidTr="005F1CFE">
        <w:trPr>
          <w:trHeight w:hRule="exact" w:val="1077"/>
        </w:trPr>
        <w:tc>
          <w:tcPr>
            <w:tcW w:w="713" w:type="dxa"/>
            <w:vMerge w:val="restart"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F061B6">
              <w:rPr>
                <w:sz w:val="24"/>
                <w:szCs w:val="24"/>
              </w:rPr>
              <w:t>801012О.99.0.БА81АЭ92001</w:t>
            </w:r>
          </w:p>
        </w:tc>
        <w:tc>
          <w:tcPr>
            <w:tcW w:w="1693" w:type="dxa"/>
            <w:vMerge w:val="restart"/>
            <w:shd w:val="clear" w:color="auto" w:fill="FFFFFF"/>
          </w:tcPr>
          <w:p w:rsidR="005F1CFE" w:rsidRPr="00F9217B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F9217B">
              <w:rPr>
                <w:sz w:val="18"/>
                <w:szCs w:val="18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269" w:type="dxa"/>
            <w:vMerge w:val="restart"/>
            <w:shd w:val="clear" w:color="auto" w:fill="FFFFFF"/>
          </w:tcPr>
          <w:p w:rsidR="005F1CFE" w:rsidRPr="00F9217B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 w:val="restart"/>
            <w:shd w:val="clear" w:color="auto" w:fill="FFFFFF"/>
          </w:tcPr>
          <w:p w:rsidR="005F1CFE" w:rsidRPr="00F9217B" w:rsidRDefault="005F1CFE" w:rsidP="005F1CFE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69" w:type="dxa"/>
            <w:vMerge w:val="restart"/>
            <w:shd w:val="clear" w:color="auto" w:fill="FFFFFF"/>
          </w:tcPr>
          <w:p w:rsidR="005F1CFE" w:rsidRDefault="005F1CFE" w:rsidP="005F1CFE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0F7C0A">
              <w:rPr>
                <w:sz w:val="18"/>
                <w:szCs w:val="18"/>
              </w:rPr>
              <w:t>В общеобразовательном учреждении</w:t>
            </w:r>
          </w:p>
          <w:p w:rsidR="005F1CFE" w:rsidRPr="000F7C0A" w:rsidRDefault="005F1CFE" w:rsidP="005F1CFE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очная </w:t>
            </w:r>
          </w:p>
        </w:tc>
        <w:tc>
          <w:tcPr>
            <w:tcW w:w="1269" w:type="dxa"/>
            <w:vMerge w:val="restart"/>
            <w:shd w:val="clear" w:color="auto" w:fill="FFFFFF"/>
          </w:tcPr>
          <w:p w:rsidR="005F1CFE" w:rsidRPr="000F7C0A" w:rsidRDefault="005F1CFE" w:rsidP="005F1CFE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0F7C0A">
              <w:rPr>
                <w:sz w:val="18"/>
                <w:szCs w:val="18"/>
              </w:rPr>
              <w:t>По общеобразовательным программам</w:t>
            </w:r>
          </w:p>
        </w:tc>
        <w:tc>
          <w:tcPr>
            <w:tcW w:w="1723" w:type="dxa"/>
            <w:shd w:val="clear" w:color="auto" w:fill="FFFFFF"/>
          </w:tcPr>
          <w:p w:rsidR="005F1CFE" w:rsidRPr="003D1E85" w:rsidRDefault="005F1CFE" w:rsidP="005F1CFE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 xml:space="preserve">Доля </w:t>
            </w:r>
            <w:proofErr w:type="gramStart"/>
            <w:r w:rsidRPr="003D1E85">
              <w:rPr>
                <w:sz w:val="18"/>
                <w:szCs w:val="18"/>
              </w:rPr>
              <w:t>обучающихся</w:t>
            </w:r>
            <w:proofErr w:type="gramEnd"/>
            <w:r w:rsidRPr="003D1E85">
              <w:rPr>
                <w:sz w:val="18"/>
                <w:szCs w:val="18"/>
              </w:rPr>
              <w:t>, освоивших программу и  переведенных в следующий класс</w:t>
            </w:r>
          </w:p>
          <w:p w:rsidR="005F1CFE" w:rsidRDefault="005F1CFE" w:rsidP="005F1CFE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5F1CFE" w:rsidRDefault="005F1CFE" w:rsidP="005F1CFE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5F1CFE" w:rsidRDefault="005F1CFE" w:rsidP="005F1CFE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5F1CFE" w:rsidRDefault="005F1CFE" w:rsidP="005F1CFE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5F1CFE" w:rsidRPr="00C720C9" w:rsidRDefault="005F1CFE" w:rsidP="005F1CF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  <w:r>
              <w:rPr>
                <w:sz w:val="24"/>
                <w:szCs w:val="24"/>
              </w:rPr>
              <w:t>, переведенных в следующий класс</w:t>
            </w:r>
          </w:p>
        </w:tc>
        <w:tc>
          <w:tcPr>
            <w:tcW w:w="1131" w:type="dxa"/>
            <w:shd w:val="clear" w:color="auto" w:fill="FFFFFF"/>
          </w:tcPr>
          <w:p w:rsidR="005F1CFE" w:rsidRPr="00CC3F39" w:rsidRDefault="005F1CFE" w:rsidP="005F1CFE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297" w:type="dxa"/>
            <w:shd w:val="clear" w:color="auto" w:fill="FFFFFF"/>
          </w:tcPr>
          <w:p w:rsidR="005F1CFE" w:rsidRPr="005B7487" w:rsidRDefault="005F1CFE" w:rsidP="005F1CFE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5F1CFE" w:rsidRPr="00C720C9" w:rsidRDefault="005F1CFE" w:rsidP="005F1CF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5F1CFE" w:rsidRPr="00C720C9" w:rsidRDefault="005F1CFE" w:rsidP="005F1CF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5F1CFE" w:rsidRPr="00C720C9" w:rsidRDefault="005F1CFE" w:rsidP="005F1CF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70" w:type="dxa"/>
            <w:shd w:val="clear" w:color="auto" w:fill="FFFFFF"/>
          </w:tcPr>
          <w:p w:rsidR="005F1CFE" w:rsidRDefault="005F1CFE" w:rsidP="005F1CF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49" w:type="dxa"/>
            <w:shd w:val="clear" w:color="auto" w:fill="FFFFFF"/>
          </w:tcPr>
          <w:p w:rsidR="005F1CFE" w:rsidRDefault="005F1CFE" w:rsidP="005F1CF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5F1CFE" w:rsidRPr="00C720C9" w:rsidTr="005F1CFE">
        <w:trPr>
          <w:trHeight w:hRule="exact" w:val="1503"/>
        </w:trPr>
        <w:tc>
          <w:tcPr>
            <w:tcW w:w="713" w:type="dxa"/>
            <w:vMerge/>
            <w:shd w:val="clear" w:color="auto" w:fill="FFFFFF"/>
          </w:tcPr>
          <w:p w:rsidR="005F1CFE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3" w:type="dxa"/>
            <w:vMerge/>
            <w:shd w:val="clear" w:color="auto" w:fill="FFFFFF"/>
          </w:tcPr>
          <w:p w:rsidR="005F1CFE" w:rsidRPr="004E0763" w:rsidRDefault="005F1CFE" w:rsidP="005F1CFE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5F1CFE" w:rsidRPr="00592E17" w:rsidRDefault="005F1CFE" w:rsidP="005F1CFE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5F1CFE" w:rsidRPr="00592E17" w:rsidRDefault="005F1CFE" w:rsidP="005F1CFE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3" w:type="dxa"/>
            <w:shd w:val="clear" w:color="auto" w:fill="FFFFFF"/>
          </w:tcPr>
          <w:p w:rsidR="005F1CFE" w:rsidRPr="003D1E85" w:rsidRDefault="005F1CFE" w:rsidP="005F1CFE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 xml:space="preserve">Удельный вес </w:t>
            </w:r>
            <w:proofErr w:type="gramStart"/>
            <w:r w:rsidRPr="00584B17">
              <w:rPr>
                <w:sz w:val="18"/>
                <w:szCs w:val="18"/>
              </w:rPr>
              <w:t>обучающихся</w:t>
            </w:r>
            <w:proofErr w:type="gramEnd"/>
            <w:r w:rsidRPr="00584B17">
              <w:rPr>
                <w:sz w:val="18"/>
                <w:szCs w:val="18"/>
              </w:rPr>
              <w:t>, освоивших основную общеобразовательную</w:t>
            </w:r>
            <w:r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программу начального общего</w:t>
            </w:r>
            <w:r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1" w:type="dxa"/>
            <w:shd w:val="clear" w:color="auto" w:fill="FFFFFF"/>
          </w:tcPr>
          <w:p w:rsidR="005F1CFE" w:rsidRPr="00CC3F39" w:rsidRDefault="005F1CFE" w:rsidP="005F1CFE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297" w:type="dxa"/>
            <w:shd w:val="clear" w:color="auto" w:fill="FFFFFF"/>
          </w:tcPr>
          <w:p w:rsidR="005F1CFE" w:rsidRPr="005B7487" w:rsidRDefault="005F1CFE" w:rsidP="005F1CFE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5F1CFE" w:rsidRPr="00C720C9" w:rsidRDefault="005F1CFE" w:rsidP="005F1CF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5F1CFE" w:rsidRPr="00C720C9" w:rsidRDefault="005F1CFE" w:rsidP="005F1CF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5F1CFE" w:rsidRPr="00C720C9" w:rsidRDefault="005F1CFE" w:rsidP="005F1CF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70" w:type="dxa"/>
            <w:shd w:val="clear" w:color="auto" w:fill="FFFFFF"/>
          </w:tcPr>
          <w:p w:rsidR="005F1CFE" w:rsidRDefault="005F1CFE" w:rsidP="005F1CF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49" w:type="dxa"/>
            <w:shd w:val="clear" w:color="auto" w:fill="FFFFFF"/>
          </w:tcPr>
          <w:p w:rsidR="005F1CFE" w:rsidRDefault="005F1CFE" w:rsidP="005F1CF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5F1CFE" w:rsidRPr="00C720C9" w:rsidTr="005F1CFE">
        <w:trPr>
          <w:trHeight w:hRule="exact" w:val="1282"/>
        </w:trPr>
        <w:tc>
          <w:tcPr>
            <w:tcW w:w="713" w:type="dxa"/>
            <w:vMerge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3" w:type="dxa"/>
            <w:vMerge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3" w:type="dxa"/>
            <w:shd w:val="clear" w:color="auto" w:fill="FFFFFF"/>
          </w:tcPr>
          <w:p w:rsidR="005F1CFE" w:rsidRDefault="005F1CFE" w:rsidP="005F1CFE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5F1CFE" w:rsidRDefault="005F1CFE" w:rsidP="005F1CFE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proofErr w:type="gramStart"/>
            <w:r>
              <w:rPr>
                <w:sz w:val="18"/>
                <w:szCs w:val="18"/>
                <w:lang w:eastAsia="ru-RU"/>
              </w:rPr>
              <w:t>поступивших</w:t>
            </w:r>
            <w:proofErr w:type="gramEnd"/>
            <w:r>
              <w:rPr>
                <w:sz w:val="18"/>
                <w:szCs w:val="18"/>
                <w:lang w:eastAsia="ru-RU"/>
              </w:rPr>
              <w:t xml:space="preserve"> в образовательное учреждение или в управление образования</w:t>
            </w:r>
          </w:p>
          <w:p w:rsidR="005F1CFE" w:rsidRPr="00C720C9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1" w:type="dxa"/>
            <w:shd w:val="clear" w:color="auto" w:fill="FFFFFF"/>
          </w:tcPr>
          <w:p w:rsidR="005F1CFE" w:rsidRPr="00CC3F39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1297" w:type="dxa"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70" w:type="dxa"/>
            <w:shd w:val="clear" w:color="auto" w:fill="FFFFFF"/>
          </w:tcPr>
          <w:p w:rsidR="005F1CFE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5F1CFE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5F1CFE" w:rsidRPr="00C720C9" w:rsidTr="005F1CFE">
        <w:trPr>
          <w:trHeight w:hRule="exact" w:val="694"/>
        </w:trPr>
        <w:tc>
          <w:tcPr>
            <w:tcW w:w="713" w:type="dxa"/>
            <w:vMerge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3" w:type="dxa"/>
            <w:vMerge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3" w:type="dxa"/>
            <w:shd w:val="clear" w:color="auto" w:fill="FFFFFF"/>
          </w:tcPr>
          <w:p w:rsidR="005F1CFE" w:rsidRPr="005F367F" w:rsidRDefault="005F1CFE" w:rsidP="005F1CFE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1" w:type="dxa"/>
            <w:shd w:val="clear" w:color="auto" w:fill="FFFFFF"/>
          </w:tcPr>
          <w:p w:rsidR="005F1CFE" w:rsidRPr="00CC3F39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297" w:type="dxa"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70" w:type="dxa"/>
            <w:shd w:val="clear" w:color="auto" w:fill="FFFFFF"/>
          </w:tcPr>
          <w:p w:rsidR="005F1CFE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49" w:type="dxa"/>
            <w:shd w:val="clear" w:color="auto" w:fill="FFFFFF"/>
          </w:tcPr>
          <w:p w:rsidR="005F1CFE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5F1CFE" w:rsidRPr="00A93419" w:rsidRDefault="005F1CFE" w:rsidP="005F1CFE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68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53"/>
        <w:gridCol w:w="1028"/>
        <w:gridCol w:w="1026"/>
        <w:gridCol w:w="1175"/>
        <w:gridCol w:w="1083"/>
        <w:gridCol w:w="1079"/>
        <w:gridCol w:w="986"/>
        <w:gridCol w:w="842"/>
        <w:gridCol w:w="467"/>
        <w:gridCol w:w="893"/>
        <w:gridCol w:w="885"/>
        <w:gridCol w:w="938"/>
        <w:gridCol w:w="1115"/>
        <w:gridCol w:w="833"/>
        <w:gridCol w:w="846"/>
        <w:gridCol w:w="586"/>
        <w:gridCol w:w="718"/>
      </w:tblGrid>
      <w:tr w:rsidR="005F1CFE" w:rsidRPr="005C7C58" w:rsidTr="003553B2">
        <w:tc>
          <w:tcPr>
            <w:tcW w:w="1153" w:type="dxa"/>
            <w:vMerge w:val="restart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9" w:type="dxa"/>
            <w:gridSpan w:val="3"/>
            <w:vMerge w:val="restart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62" w:type="dxa"/>
            <w:gridSpan w:val="2"/>
            <w:vMerge w:val="restart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295" w:type="dxa"/>
            <w:gridSpan w:val="3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6" w:type="dxa"/>
            <w:gridSpan w:val="3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94" w:type="dxa"/>
            <w:gridSpan w:val="3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304" w:type="dxa"/>
            <w:gridSpan w:val="2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5E36FF" w:rsidRPr="005C7C58" w:rsidTr="003553B2">
        <w:tc>
          <w:tcPr>
            <w:tcW w:w="1153" w:type="dxa"/>
            <w:vMerge/>
            <w:shd w:val="clear" w:color="auto" w:fill="FFFFFF"/>
            <w:vAlign w:val="center"/>
          </w:tcPr>
          <w:p w:rsidR="005E36FF" w:rsidRPr="005C7C58" w:rsidRDefault="005E36FF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9" w:type="dxa"/>
            <w:gridSpan w:val="3"/>
            <w:vMerge/>
            <w:shd w:val="clear" w:color="auto" w:fill="FFFFFF"/>
            <w:vAlign w:val="center"/>
          </w:tcPr>
          <w:p w:rsidR="005E36FF" w:rsidRPr="005C7C58" w:rsidRDefault="005E36FF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62" w:type="dxa"/>
            <w:gridSpan w:val="2"/>
            <w:vMerge/>
            <w:shd w:val="clear" w:color="auto" w:fill="FFFFFF"/>
            <w:vAlign w:val="center"/>
          </w:tcPr>
          <w:p w:rsidR="005E36FF" w:rsidRPr="005C7C58" w:rsidRDefault="005E36FF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86" w:type="dxa"/>
            <w:vMerge w:val="restart"/>
            <w:shd w:val="clear" w:color="auto" w:fill="FFFFFF"/>
          </w:tcPr>
          <w:p w:rsidR="005E36FF" w:rsidRPr="005C7C58" w:rsidRDefault="005E36FF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5E36FF" w:rsidRPr="005C7C58" w:rsidRDefault="005E36FF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9" w:type="dxa"/>
            <w:gridSpan w:val="2"/>
            <w:shd w:val="clear" w:color="auto" w:fill="FFFFFF"/>
          </w:tcPr>
          <w:p w:rsidR="005E36FF" w:rsidRPr="005C7C58" w:rsidRDefault="005E36FF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3" w:type="dxa"/>
            <w:vMerge w:val="restart"/>
            <w:shd w:val="clear" w:color="auto" w:fill="FFFFFF"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23</w:t>
            </w:r>
            <w:r w:rsidRPr="00B22271">
              <w:rPr>
                <w:color w:val="000000"/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885" w:type="dxa"/>
            <w:vMerge w:val="restart"/>
            <w:shd w:val="clear" w:color="auto" w:fill="FFFFFF"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4</w:t>
            </w:r>
            <w:r w:rsidRPr="00B22271">
              <w:rPr>
                <w:color w:val="000000"/>
                <w:sz w:val="18"/>
                <w:szCs w:val="18"/>
              </w:rPr>
              <w:t xml:space="preserve"> год (1-й год планового периода)</w:t>
            </w:r>
          </w:p>
        </w:tc>
        <w:tc>
          <w:tcPr>
            <w:tcW w:w="938" w:type="dxa"/>
            <w:vMerge w:val="restart"/>
            <w:shd w:val="clear" w:color="auto" w:fill="FFFFFF"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5</w:t>
            </w:r>
            <w:r w:rsidRPr="00B22271">
              <w:rPr>
                <w:color w:val="000000"/>
                <w:sz w:val="18"/>
                <w:szCs w:val="18"/>
              </w:rPr>
              <w:t xml:space="preserve">год </w:t>
            </w:r>
          </w:p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1115" w:type="dxa"/>
            <w:vMerge w:val="restart"/>
            <w:shd w:val="clear" w:color="auto" w:fill="FFFFFF"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23</w:t>
            </w:r>
            <w:r w:rsidRPr="00B22271">
              <w:rPr>
                <w:color w:val="000000"/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833" w:type="dxa"/>
            <w:vMerge w:val="restart"/>
            <w:shd w:val="clear" w:color="auto" w:fill="FFFFFF"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4</w:t>
            </w:r>
            <w:r w:rsidRPr="00B22271">
              <w:rPr>
                <w:color w:val="000000"/>
                <w:sz w:val="18"/>
                <w:szCs w:val="18"/>
              </w:rPr>
              <w:t xml:space="preserve"> год (1-й год планового периода)</w:t>
            </w:r>
          </w:p>
        </w:tc>
        <w:tc>
          <w:tcPr>
            <w:tcW w:w="846" w:type="dxa"/>
            <w:vMerge w:val="restart"/>
            <w:shd w:val="clear" w:color="auto" w:fill="FFFFFF"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5</w:t>
            </w:r>
            <w:r w:rsidRPr="00B22271">
              <w:rPr>
                <w:color w:val="000000"/>
                <w:sz w:val="18"/>
                <w:szCs w:val="18"/>
              </w:rPr>
              <w:t xml:space="preserve">год </w:t>
            </w:r>
          </w:p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586" w:type="dxa"/>
            <w:vMerge w:val="restart"/>
            <w:shd w:val="clear" w:color="auto" w:fill="FFFFFF"/>
          </w:tcPr>
          <w:p w:rsidR="005E36FF" w:rsidRPr="0052745E" w:rsidRDefault="005E36FF" w:rsidP="005F1CF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718" w:type="dxa"/>
            <w:vMerge w:val="restart"/>
            <w:shd w:val="clear" w:color="auto" w:fill="FFFFFF"/>
          </w:tcPr>
          <w:p w:rsidR="005E36FF" w:rsidRPr="0052745E" w:rsidRDefault="005E36FF" w:rsidP="005F1CF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5F1CFE" w:rsidRPr="005C7C58" w:rsidTr="003553B2">
        <w:tc>
          <w:tcPr>
            <w:tcW w:w="1153" w:type="dxa"/>
            <w:vMerge/>
            <w:shd w:val="clear" w:color="auto" w:fill="FFFFFF"/>
            <w:vAlign w:val="center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6" w:type="dxa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5" w:type="dxa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3" w:type="dxa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9" w:type="dxa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86" w:type="dxa"/>
            <w:vMerge/>
            <w:shd w:val="clear" w:color="auto" w:fill="FFFFFF"/>
            <w:vAlign w:val="center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2" w:type="dxa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7" w:type="dxa"/>
            <w:shd w:val="clear" w:color="auto" w:fill="FFFFFF"/>
            <w:vAlign w:val="center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3" w:type="dxa"/>
            <w:vMerge/>
            <w:shd w:val="clear" w:color="auto" w:fill="FFFFFF"/>
            <w:vAlign w:val="center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5" w:type="dxa"/>
            <w:vMerge/>
            <w:shd w:val="clear" w:color="auto" w:fill="FFFFFF"/>
            <w:vAlign w:val="center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8" w:type="dxa"/>
            <w:vMerge/>
            <w:shd w:val="clear" w:color="auto" w:fill="FFFFFF"/>
            <w:vAlign w:val="center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15" w:type="dxa"/>
            <w:vMerge/>
            <w:shd w:val="clear" w:color="auto" w:fill="FFFFFF"/>
            <w:vAlign w:val="center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3" w:type="dxa"/>
            <w:vMerge/>
            <w:shd w:val="clear" w:color="auto" w:fill="FFFFFF"/>
            <w:vAlign w:val="center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6" w:type="dxa"/>
            <w:vMerge/>
            <w:shd w:val="clear" w:color="auto" w:fill="FFFFFF"/>
            <w:vAlign w:val="center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86" w:type="dxa"/>
            <w:vMerge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718" w:type="dxa"/>
            <w:vMerge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5F1CFE" w:rsidRPr="005C7C58" w:rsidTr="003553B2">
        <w:tc>
          <w:tcPr>
            <w:tcW w:w="1153" w:type="dxa"/>
            <w:shd w:val="clear" w:color="auto" w:fill="FFFFFF"/>
            <w:vAlign w:val="bottom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bottom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6" w:type="dxa"/>
            <w:shd w:val="clear" w:color="auto" w:fill="FFFFFF"/>
            <w:vAlign w:val="center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5" w:type="dxa"/>
            <w:shd w:val="clear" w:color="auto" w:fill="FFFFFF"/>
            <w:vAlign w:val="center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3" w:type="dxa"/>
            <w:shd w:val="clear" w:color="auto" w:fill="FFFFFF"/>
            <w:vAlign w:val="center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9" w:type="dxa"/>
            <w:shd w:val="clear" w:color="auto" w:fill="FFFFFF"/>
            <w:vAlign w:val="bottom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2" w:type="dxa"/>
            <w:shd w:val="clear" w:color="auto" w:fill="FFFFFF"/>
            <w:vAlign w:val="bottom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7" w:type="dxa"/>
            <w:shd w:val="clear" w:color="auto" w:fill="FFFFFF"/>
            <w:vAlign w:val="center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3" w:type="dxa"/>
            <w:shd w:val="clear" w:color="auto" w:fill="FFFFFF"/>
            <w:vAlign w:val="bottom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5" w:type="dxa"/>
            <w:shd w:val="clear" w:color="auto" w:fill="FFFFFF"/>
            <w:vAlign w:val="bottom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8" w:type="dxa"/>
            <w:shd w:val="clear" w:color="auto" w:fill="FFFFFF"/>
            <w:vAlign w:val="bottom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1115" w:type="dxa"/>
            <w:shd w:val="clear" w:color="auto" w:fill="FFFFFF"/>
            <w:vAlign w:val="center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3" w:type="dxa"/>
            <w:shd w:val="clear" w:color="auto" w:fill="FFFFFF"/>
            <w:vAlign w:val="center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6" w:type="dxa"/>
            <w:shd w:val="clear" w:color="auto" w:fill="FFFFFF"/>
            <w:vAlign w:val="center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586" w:type="dxa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718" w:type="dxa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5F1CFE" w:rsidRPr="005C7C58" w:rsidTr="003553B2">
        <w:tc>
          <w:tcPr>
            <w:tcW w:w="1153" w:type="dxa"/>
            <w:shd w:val="clear" w:color="auto" w:fill="FFFFFF"/>
          </w:tcPr>
          <w:p w:rsidR="005F1CFE" w:rsidRPr="00302FC4" w:rsidRDefault="005F1CFE" w:rsidP="005F1CFE">
            <w:pPr>
              <w:keepNext/>
              <w:suppressAutoHyphens w:val="0"/>
              <w:spacing w:before="240" w:after="60"/>
              <w:contextualSpacing/>
              <w:outlineLvl w:val="3"/>
              <w:rPr>
                <w:b/>
                <w:bCs/>
                <w:sz w:val="22"/>
                <w:szCs w:val="22"/>
              </w:rPr>
            </w:pPr>
            <w:r w:rsidRPr="000F7C0A">
              <w:rPr>
                <w:bCs/>
                <w:sz w:val="18"/>
                <w:szCs w:val="18"/>
              </w:rPr>
              <w:t>'</w:t>
            </w:r>
            <w:r w:rsidRPr="00F061B6">
              <w:rPr>
                <w:sz w:val="24"/>
                <w:szCs w:val="24"/>
              </w:rPr>
              <w:t>801012О.99.0.БА81АЭ92001</w:t>
            </w:r>
          </w:p>
          <w:p w:rsidR="005F1CFE" w:rsidRPr="000F7C0A" w:rsidRDefault="005F1CFE" w:rsidP="005F1CFE">
            <w:pPr>
              <w:keepNext/>
              <w:spacing w:before="240" w:after="60"/>
              <w:jc w:val="center"/>
              <w:outlineLvl w:val="3"/>
              <w:rPr>
                <w:bCs/>
                <w:sz w:val="18"/>
                <w:szCs w:val="18"/>
              </w:rPr>
            </w:pPr>
          </w:p>
        </w:tc>
        <w:tc>
          <w:tcPr>
            <w:tcW w:w="3229" w:type="dxa"/>
            <w:gridSpan w:val="3"/>
            <w:shd w:val="clear" w:color="auto" w:fill="FFFFFF"/>
          </w:tcPr>
          <w:p w:rsidR="005F1CFE" w:rsidRPr="000F7C0A" w:rsidRDefault="005F1CFE" w:rsidP="005F1CFE">
            <w:pPr>
              <w:widowControl w:val="0"/>
              <w:spacing w:line="235" w:lineRule="auto"/>
              <w:jc w:val="center"/>
              <w:rPr>
                <w:bCs/>
                <w:sz w:val="18"/>
                <w:szCs w:val="18"/>
              </w:rPr>
            </w:pPr>
            <w:r w:rsidRPr="000F7C0A">
              <w:rPr>
                <w:bCs/>
                <w:sz w:val="18"/>
                <w:szCs w:val="18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083" w:type="dxa"/>
            <w:shd w:val="clear" w:color="auto" w:fill="FFFFFF"/>
          </w:tcPr>
          <w:p w:rsidR="005F1CFE" w:rsidRDefault="005F1CFE" w:rsidP="005F1CFE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0F7C0A">
              <w:rPr>
                <w:sz w:val="18"/>
                <w:szCs w:val="18"/>
              </w:rPr>
              <w:t>В общеобразовательном учреждении</w:t>
            </w:r>
          </w:p>
          <w:p w:rsidR="005F1CFE" w:rsidRPr="000F7C0A" w:rsidRDefault="005F1CFE" w:rsidP="005F1CFE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очная </w:t>
            </w:r>
          </w:p>
        </w:tc>
        <w:tc>
          <w:tcPr>
            <w:tcW w:w="1079" w:type="dxa"/>
            <w:shd w:val="clear" w:color="auto" w:fill="FFFFFF"/>
          </w:tcPr>
          <w:p w:rsidR="005F1CFE" w:rsidRPr="000F7C0A" w:rsidRDefault="005F1CFE" w:rsidP="005F1CFE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0F7C0A">
              <w:rPr>
                <w:sz w:val="18"/>
                <w:szCs w:val="18"/>
              </w:rPr>
              <w:t>По общеобразовательным программам</w:t>
            </w:r>
          </w:p>
        </w:tc>
        <w:tc>
          <w:tcPr>
            <w:tcW w:w="986" w:type="dxa"/>
            <w:shd w:val="clear" w:color="auto" w:fill="FFFFFF"/>
          </w:tcPr>
          <w:p w:rsidR="005F1CFE" w:rsidRPr="000F7C0A" w:rsidRDefault="005F1CFE" w:rsidP="005F1CFE">
            <w:pPr>
              <w:widowControl w:val="0"/>
              <w:spacing w:line="235" w:lineRule="auto"/>
              <w:jc w:val="center"/>
              <w:rPr>
                <w:bCs/>
                <w:sz w:val="18"/>
                <w:szCs w:val="18"/>
              </w:rPr>
            </w:pPr>
            <w:r w:rsidRPr="000F7C0A">
              <w:rPr>
                <w:bCs/>
                <w:sz w:val="18"/>
                <w:szCs w:val="18"/>
              </w:rPr>
              <w:t xml:space="preserve">Число </w:t>
            </w:r>
            <w:proofErr w:type="gramStart"/>
            <w:r w:rsidRPr="000F7C0A">
              <w:rPr>
                <w:bCs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842" w:type="dxa"/>
            <w:shd w:val="clear" w:color="auto" w:fill="FFFFFF"/>
          </w:tcPr>
          <w:p w:rsidR="005F1CFE" w:rsidRPr="000F7C0A" w:rsidRDefault="005F1CFE" w:rsidP="005F1CFE">
            <w:pPr>
              <w:widowControl w:val="0"/>
              <w:spacing w:line="235" w:lineRule="auto"/>
              <w:jc w:val="center"/>
              <w:rPr>
                <w:bCs/>
                <w:sz w:val="18"/>
                <w:szCs w:val="18"/>
              </w:rPr>
            </w:pPr>
            <w:r w:rsidRPr="000F7C0A">
              <w:rPr>
                <w:bCs/>
                <w:sz w:val="18"/>
                <w:szCs w:val="18"/>
              </w:rPr>
              <w:t>человек</w:t>
            </w:r>
          </w:p>
        </w:tc>
        <w:tc>
          <w:tcPr>
            <w:tcW w:w="467" w:type="dxa"/>
            <w:shd w:val="clear" w:color="auto" w:fill="FFFFFF"/>
          </w:tcPr>
          <w:p w:rsidR="005F1CFE" w:rsidRPr="000F7C0A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893" w:type="dxa"/>
            <w:shd w:val="clear" w:color="auto" w:fill="FFFFFF"/>
          </w:tcPr>
          <w:p w:rsidR="005F1CFE" w:rsidRPr="000F7C0A" w:rsidRDefault="00204E38" w:rsidP="00101C16">
            <w:pPr>
              <w:widowControl w:val="0"/>
              <w:spacing w:line="235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3</w:t>
            </w:r>
            <w:r w:rsidR="00101C16">
              <w:rPr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885" w:type="dxa"/>
            <w:shd w:val="clear" w:color="auto" w:fill="FFFFFF"/>
          </w:tcPr>
          <w:p w:rsidR="005F1CFE" w:rsidRPr="000F7C0A" w:rsidRDefault="00204E38" w:rsidP="00101C16">
            <w:pPr>
              <w:widowControl w:val="0"/>
              <w:spacing w:line="235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3</w:t>
            </w:r>
            <w:r w:rsidR="00101C16">
              <w:rPr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938" w:type="dxa"/>
            <w:shd w:val="clear" w:color="auto" w:fill="FFFFFF"/>
          </w:tcPr>
          <w:p w:rsidR="005F1CFE" w:rsidRPr="000F7C0A" w:rsidRDefault="00204E38" w:rsidP="00101C16">
            <w:pPr>
              <w:widowControl w:val="0"/>
              <w:spacing w:line="235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3</w:t>
            </w:r>
            <w:r w:rsidR="00101C16">
              <w:rPr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15" w:type="dxa"/>
            <w:shd w:val="clear" w:color="auto" w:fill="FFFFFF"/>
          </w:tcPr>
          <w:p w:rsidR="005F1CFE" w:rsidRPr="000F7C0A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6" w:type="dxa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586" w:type="dxa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718" w:type="dxa"/>
            <w:shd w:val="clear" w:color="auto" w:fill="FFFFFF"/>
          </w:tcPr>
          <w:p w:rsidR="005F1CFE" w:rsidRPr="005C7C58" w:rsidRDefault="00204E38" w:rsidP="00101C1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  <w:r w:rsidR="00101C16">
              <w:rPr>
                <w:bCs/>
                <w:color w:val="000000"/>
                <w:sz w:val="20"/>
              </w:rPr>
              <w:t>2</w:t>
            </w:r>
          </w:p>
        </w:tc>
      </w:tr>
    </w:tbl>
    <w:p w:rsidR="005F1CFE" w:rsidRPr="00A93419" w:rsidRDefault="005F1CFE" w:rsidP="005F1CFE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5F1CFE" w:rsidRDefault="005F1CFE" w:rsidP="005F1CFE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5F1CFE" w:rsidRPr="00A93419" w:rsidRDefault="005F1CFE" w:rsidP="005F1CFE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94"/>
        <w:gridCol w:w="3118"/>
        <w:gridCol w:w="1276"/>
        <w:gridCol w:w="1276"/>
        <w:gridCol w:w="6809"/>
      </w:tblGrid>
      <w:tr w:rsidR="005F1CFE" w:rsidRPr="00C42765" w:rsidTr="005F1CFE">
        <w:trPr>
          <w:trHeight w:val="91"/>
        </w:trPr>
        <w:tc>
          <w:tcPr>
            <w:tcW w:w="15173" w:type="dxa"/>
            <w:gridSpan w:val="5"/>
          </w:tcPr>
          <w:p w:rsidR="005F1CFE" w:rsidRPr="00C42765" w:rsidRDefault="005F1CFE" w:rsidP="005F1CFE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5F1CFE" w:rsidRPr="00C42765" w:rsidTr="005F1CFE">
        <w:tc>
          <w:tcPr>
            <w:tcW w:w="2694" w:type="dxa"/>
          </w:tcPr>
          <w:p w:rsidR="005F1CFE" w:rsidRPr="00C42765" w:rsidRDefault="005F1CFE" w:rsidP="005F1CFE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5F1CFE" w:rsidRPr="00C42765" w:rsidRDefault="005F1CFE" w:rsidP="005F1CFE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5F1CFE" w:rsidRPr="00C42765" w:rsidRDefault="005F1CFE" w:rsidP="005F1CFE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5F1CFE" w:rsidRPr="00C42765" w:rsidRDefault="005F1CFE" w:rsidP="005F1CFE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5F1CFE" w:rsidRPr="00C42765" w:rsidRDefault="005F1CFE" w:rsidP="005F1CFE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5F1CFE" w:rsidRPr="00C42765" w:rsidTr="005F1CFE">
        <w:tc>
          <w:tcPr>
            <w:tcW w:w="2694" w:type="dxa"/>
          </w:tcPr>
          <w:p w:rsidR="005F1CFE" w:rsidRPr="00C42765" w:rsidRDefault="005F1CFE" w:rsidP="005F1CFE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5F1CFE" w:rsidRPr="00C42765" w:rsidRDefault="005F1CFE" w:rsidP="005F1CFE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5F1CFE" w:rsidRPr="00C42765" w:rsidRDefault="005F1CFE" w:rsidP="005F1CFE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5F1CFE" w:rsidRPr="00C42765" w:rsidRDefault="005F1CFE" w:rsidP="005F1CFE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5F1CFE" w:rsidRPr="00C42765" w:rsidRDefault="005F1CFE" w:rsidP="005F1CFE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5F1CFE" w:rsidRPr="00C42765" w:rsidTr="005F1CFE">
        <w:tc>
          <w:tcPr>
            <w:tcW w:w="2694" w:type="dxa"/>
          </w:tcPr>
          <w:p w:rsidR="005F1CFE" w:rsidRPr="00C42765" w:rsidRDefault="005F1CFE" w:rsidP="005F1CFE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5F1CFE" w:rsidRPr="00C42765" w:rsidRDefault="005F1CFE" w:rsidP="005F1CFE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F1CFE" w:rsidRPr="00C42765" w:rsidRDefault="005F1CFE" w:rsidP="005F1CFE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F1CFE" w:rsidRPr="00C42765" w:rsidRDefault="005F1CFE" w:rsidP="005F1CFE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5F1CFE" w:rsidRPr="00C42765" w:rsidRDefault="005F1CFE" w:rsidP="005F1CFE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</w:tr>
      <w:tr w:rsidR="005F1CFE" w:rsidRPr="00C42765" w:rsidTr="005F1CFE">
        <w:tc>
          <w:tcPr>
            <w:tcW w:w="2694" w:type="dxa"/>
          </w:tcPr>
          <w:p w:rsidR="005F1CFE" w:rsidRPr="00C42765" w:rsidRDefault="005F1CFE" w:rsidP="005F1CFE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5F1CFE" w:rsidRPr="00C42765" w:rsidRDefault="005F1CFE" w:rsidP="005F1CFE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F1CFE" w:rsidRPr="00C42765" w:rsidRDefault="005F1CFE" w:rsidP="005F1CFE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F1CFE" w:rsidRPr="00C42765" w:rsidRDefault="005F1CFE" w:rsidP="005F1CFE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5F1CFE" w:rsidRPr="00C42765" w:rsidRDefault="005F1CFE" w:rsidP="005F1CFE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</w:tr>
      <w:tr w:rsidR="005F1CFE" w:rsidRPr="00C42765" w:rsidTr="005F1CFE">
        <w:tc>
          <w:tcPr>
            <w:tcW w:w="2694" w:type="dxa"/>
          </w:tcPr>
          <w:p w:rsidR="005F1CFE" w:rsidRPr="00C42765" w:rsidRDefault="005F1CFE" w:rsidP="005F1CFE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5F1CFE" w:rsidRPr="00C42765" w:rsidRDefault="005F1CFE" w:rsidP="005F1CFE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F1CFE" w:rsidRPr="00C42765" w:rsidRDefault="005F1CFE" w:rsidP="005F1CFE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F1CFE" w:rsidRPr="00C42765" w:rsidRDefault="005F1CFE" w:rsidP="005F1CFE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5F1CFE" w:rsidRPr="00C42765" w:rsidRDefault="005F1CFE" w:rsidP="005F1CFE">
            <w:pPr>
              <w:pStyle w:val="ConsPlusNormal"/>
              <w:jc w:val="center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5F1CFE" w:rsidRPr="005D24BE" w:rsidRDefault="005F1CFE" w:rsidP="005F1CFE">
      <w:pPr>
        <w:widowControl w:val="0"/>
        <w:spacing w:line="235" w:lineRule="auto"/>
        <w:rPr>
          <w:b/>
          <w:color w:val="000000"/>
          <w:sz w:val="24"/>
          <w:szCs w:val="24"/>
          <w:shd w:val="clear" w:color="auto" w:fill="FFFFFF"/>
        </w:rPr>
      </w:pPr>
      <w:r w:rsidRPr="005D24BE">
        <w:rPr>
          <w:b/>
          <w:color w:val="000000"/>
          <w:sz w:val="24"/>
          <w:szCs w:val="24"/>
          <w:shd w:val="clear" w:color="auto" w:fill="FFFFFF"/>
        </w:rPr>
        <w:t>5. Порядок оказания муниципальной услуги</w:t>
      </w:r>
    </w:p>
    <w:p w:rsidR="005F1CFE" w:rsidRPr="001E7744" w:rsidRDefault="005F1CFE" w:rsidP="005F1CFE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5.1. Нормативные правовые акты, регулирующие порядок оказания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</w:t>
      </w:r>
      <w:r>
        <w:rPr>
          <w:color w:val="000000"/>
          <w:sz w:val="24"/>
          <w:szCs w:val="24"/>
          <w:shd w:val="clear" w:color="auto" w:fill="FFFFFF"/>
        </w:rPr>
        <w:t>и</w:t>
      </w:r>
      <w:r w:rsidRPr="001E7744">
        <w:rPr>
          <w:b/>
          <w:color w:val="000000"/>
          <w:sz w:val="24"/>
          <w:szCs w:val="24"/>
          <w:shd w:val="clear" w:color="auto" w:fill="FFFFFF"/>
        </w:rPr>
        <w:t>___________________________________</w:t>
      </w:r>
      <w:r>
        <w:rPr>
          <w:b/>
          <w:color w:val="000000"/>
          <w:sz w:val="24"/>
          <w:szCs w:val="24"/>
          <w:shd w:val="clear" w:color="auto" w:fill="FFFFFF"/>
        </w:rPr>
        <w:t>______</w:t>
      </w:r>
      <w:r w:rsidRPr="001E7744">
        <w:rPr>
          <w:b/>
          <w:color w:val="000000"/>
          <w:sz w:val="24"/>
          <w:szCs w:val="24"/>
          <w:shd w:val="clear" w:color="auto" w:fill="FFFFFF"/>
        </w:rPr>
        <w:t>_</w:t>
      </w:r>
    </w:p>
    <w:p w:rsidR="005F1CFE" w:rsidRPr="00863635" w:rsidRDefault="005F1CFE" w:rsidP="005F1CFE">
      <w:pPr>
        <w:jc w:val="both"/>
        <w:rPr>
          <w:rStyle w:val="docaccesstitle1"/>
          <w:color w:val="FF0000"/>
          <w:sz w:val="24"/>
          <w:szCs w:val="24"/>
          <w:u w:val="single"/>
        </w:rPr>
      </w:pPr>
      <w:r w:rsidRPr="00863635">
        <w:rPr>
          <w:sz w:val="24"/>
          <w:szCs w:val="24"/>
          <w:u w:val="single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</w:t>
      </w:r>
      <w:r w:rsidRPr="0033661C">
        <w:rPr>
          <w:sz w:val="24"/>
          <w:szCs w:val="24"/>
          <w:u w:val="single"/>
        </w:rPr>
        <w:t xml:space="preserve">Областной закон  № 26-ЗС от 14.11.2013 «Об образовании </w:t>
      </w:r>
      <w:r w:rsidRPr="0033661C">
        <w:rPr>
          <w:color w:val="000000"/>
          <w:sz w:val="24"/>
          <w:szCs w:val="24"/>
          <w:u w:val="single"/>
        </w:rPr>
        <w:t>в Ростовской области</w:t>
      </w:r>
      <w:r w:rsidRPr="0033661C">
        <w:rPr>
          <w:sz w:val="24"/>
          <w:szCs w:val="24"/>
          <w:u w:val="single"/>
        </w:rPr>
        <w:t>»;</w:t>
      </w:r>
      <w:r w:rsidR="00186399">
        <w:rPr>
          <w:sz w:val="24"/>
          <w:szCs w:val="24"/>
          <w:u w:val="single"/>
        </w:rPr>
        <w:t xml:space="preserve"> </w:t>
      </w:r>
      <w:r w:rsidRPr="00863635">
        <w:rPr>
          <w:bCs/>
          <w:sz w:val="24"/>
          <w:szCs w:val="24"/>
          <w:u w:val="single"/>
        </w:rPr>
        <w:t xml:space="preserve">Постановление </w:t>
      </w:r>
      <w:r w:rsidRPr="00863635">
        <w:rPr>
          <w:sz w:val="24"/>
          <w:szCs w:val="24"/>
          <w:u w:val="single"/>
        </w:rPr>
        <w:t>Администрации города Ростова-на-Дону</w:t>
      </w:r>
      <w:r w:rsidRPr="00863635">
        <w:rPr>
          <w:bCs/>
          <w:sz w:val="24"/>
          <w:szCs w:val="24"/>
          <w:u w:val="single"/>
        </w:rPr>
        <w:t xml:space="preserve"> от </w:t>
      </w:r>
      <w:r w:rsidRPr="00863635">
        <w:rPr>
          <w:sz w:val="24"/>
          <w:szCs w:val="24"/>
          <w:u w:val="single"/>
        </w:rPr>
        <w:t xml:space="preserve">29.12.2015 </w:t>
      </w:r>
      <w:r w:rsidRPr="00863635">
        <w:rPr>
          <w:bCs/>
          <w:sz w:val="24"/>
          <w:szCs w:val="24"/>
          <w:u w:val="single"/>
        </w:rPr>
        <w:t xml:space="preserve">№ </w:t>
      </w:r>
      <w:r w:rsidRPr="00863635">
        <w:rPr>
          <w:sz w:val="24"/>
          <w:szCs w:val="24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5F1CFE" w:rsidRPr="005C7C58" w:rsidRDefault="005F1CFE" w:rsidP="005F1CFE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lastRenderedPageBreak/>
        <w:t>(наименование, номер и дата нормативного правового акта)</w:t>
      </w:r>
    </w:p>
    <w:p w:rsidR="005F1CFE" w:rsidRDefault="005F1CFE" w:rsidP="005F1CFE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5F1CFE" w:rsidRDefault="005F1CFE" w:rsidP="005F1CFE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5F1CFE" w:rsidRPr="00A93419" w:rsidRDefault="005F1CFE" w:rsidP="005F1CFE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/>
      </w:tblPr>
      <w:tblGrid>
        <w:gridCol w:w="3940"/>
        <w:gridCol w:w="7584"/>
        <w:gridCol w:w="3186"/>
      </w:tblGrid>
      <w:tr w:rsidR="005F1CFE" w:rsidRPr="00476D45" w:rsidTr="005F1CFE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476D45" w:rsidRDefault="005F1CFE" w:rsidP="005F1CFE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476D45" w:rsidRDefault="005F1CFE" w:rsidP="005F1CFE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476D45" w:rsidRDefault="005F1CFE" w:rsidP="005F1CFE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5F1CFE" w:rsidRPr="00476D45" w:rsidTr="005F1CFE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476D45" w:rsidRDefault="005F1CFE" w:rsidP="005F1CFE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476D45" w:rsidRDefault="005F1CFE" w:rsidP="005F1CFE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476D45" w:rsidRDefault="005F1CFE" w:rsidP="005F1CFE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5F1CFE" w:rsidRPr="00476D45" w:rsidTr="005F1CFE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476D45" w:rsidRDefault="005F1CFE" w:rsidP="005F1CFE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476D45" w:rsidRDefault="005F1CFE" w:rsidP="005F1CFE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476D45" w:rsidRDefault="005F1CFE" w:rsidP="005F1CFE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5F1CFE" w:rsidRPr="00476D45" w:rsidTr="005F1CFE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476D45" w:rsidRDefault="005F1CFE" w:rsidP="005F1CFE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476D45" w:rsidRDefault="005F1CFE" w:rsidP="005F1CFE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476D45" w:rsidRDefault="005F1CFE" w:rsidP="005F1CFE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5F1CFE" w:rsidRPr="00476D45" w:rsidTr="005F1CFE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476D45" w:rsidRDefault="005F1CFE" w:rsidP="005F1CFE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476D45" w:rsidRDefault="005F1CFE" w:rsidP="005F1CF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5F1CFE" w:rsidRPr="00476D45" w:rsidRDefault="005F1CFE" w:rsidP="005F1CF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5F1CFE" w:rsidRPr="00476D45" w:rsidRDefault="005F1CFE" w:rsidP="005F1CF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5F1CFE" w:rsidRPr="00476D45" w:rsidRDefault="005F1CFE" w:rsidP="005F1CF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5F1CFE" w:rsidRPr="00476D45" w:rsidRDefault="005F1CFE" w:rsidP="005F1CF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5F1CFE" w:rsidRPr="00476D45" w:rsidRDefault="005F1CFE" w:rsidP="005F1CF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5F1CFE" w:rsidRPr="00476D45" w:rsidRDefault="005F1CFE" w:rsidP="005F1CF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5F1CFE" w:rsidRPr="00476D45" w:rsidRDefault="005F1CFE" w:rsidP="005F1CF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5F1CFE" w:rsidRPr="00476D45" w:rsidRDefault="005F1CFE" w:rsidP="005F1CF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5F1CFE" w:rsidRPr="00476D45" w:rsidRDefault="005F1CFE" w:rsidP="005F1CF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5F1CFE" w:rsidRPr="00476D45" w:rsidRDefault="005F1CFE" w:rsidP="005F1CF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5F1CFE" w:rsidRPr="00476D45" w:rsidRDefault="005F1CFE" w:rsidP="005F1CF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 xml:space="preserve">информация </w:t>
            </w:r>
            <w:proofErr w:type="spellStart"/>
            <w:r w:rsidRPr="00476D45">
              <w:rPr>
                <w:b w:val="0"/>
                <w:sz w:val="20"/>
                <w:szCs w:val="20"/>
              </w:rPr>
              <w:t>антикоррупционной</w:t>
            </w:r>
            <w:proofErr w:type="spellEnd"/>
            <w:r w:rsidRPr="00476D45">
              <w:rPr>
                <w:b w:val="0"/>
                <w:sz w:val="20"/>
                <w:szCs w:val="20"/>
              </w:rPr>
              <w:t xml:space="preserve"> направленности</w:t>
            </w:r>
          </w:p>
          <w:p w:rsidR="005F1CFE" w:rsidRPr="00476D45" w:rsidRDefault="005F1CFE" w:rsidP="005F1CF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5F1CFE" w:rsidRPr="00476D45" w:rsidRDefault="005F1CFE" w:rsidP="005F1CF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476D45" w:rsidRDefault="005F1CFE" w:rsidP="005F1CFE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5F1CFE" w:rsidRDefault="005F1CFE" w:rsidP="005F1CFE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:rsidR="005F1CFE" w:rsidRDefault="005F1CFE" w:rsidP="005F1CFE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br w:type="page"/>
      </w:r>
    </w:p>
    <w:p w:rsidR="00101C16" w:rsidRPr="001E7744" w:rsidRDefault="00765DBC" w:rsidP="00101C16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pict>
          <v:shape id="_x0000_s1050" type="#_x0000_t202" style="position:absolute;left:0;text-align:left;margin-left:607.3pt;margin-top:12.65pt;width:149.75pt;height:90pt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101C16" w:rsidRPr="009D7718" w:rsidTr="00B9503F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101C16" w:rsidRPr="009D7718" w:rsidRDefault="00101C16" w:rsidP="00B9503F">
                        <w:pPr>
                          <w:pStyle w:val="4"/>
                          <w:spacing w:before="0" w:after="0"/>
                          <w:ind w:left="426" w:right="34" w:hanging="426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</w:t>
                        </w: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номер      </w:t>
                        </w:r>
                      </w:p>
                      <w:p w:rsidR="00101C16" w:rsidRPr="009D7718" w:rsidRDefault="00101C16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101C16" w:rsidRPr="009D7718" w:rsidRDefault="00101C16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101C16" w:rsidRPr="009D7718" w:rsidRDefault="00101C16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101C16" w:rsidRPr="009D7718" w:rsidRDefault="00101C16" w:rsidP="00B9503F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101C16" w:rsidRPr="00192CE8" w:rsidRDefault="00101C16" w:rsidP="00C911F4">
                        <w:pPr>
                          <w:pStyle w:val="Style7"/>
                          <w:shd w:val="clear" w:color="auto" w:fill="auto"/>
                          <w:spacing w:before="0" w:after="0" w:line="240" w:lineRule="atLeast"/>
                          <w:ind w:firstLine="34"/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34.787.0</w:t>
                        </w:r>
                      </w:p>
                    </w:tc>
                  </w:tr>
                </w:tbl>
                <w:p w:rsidR="00101C16" w:rsidRPr="009D7718" w:rsidRDefault="00101C16" w:rsidP="00101C16"/>
              </w:txbxContent>
            </v:textbox>
          </v:shape>
        </w:pict>
      </w:r>
      <w:r w:rsidR="00101C16">
        <w:rPr>
          <w:bCs/>
          <w:color w:val="000000"/>
          <w:sz w:val="24"/>
          <w:szCs w:val="24"/>
          <w:shd w:val="clear" w:color="auto" w:fill="FFFFFF"/>
        </w:rPr>
        <w:t>РАЗДЕЛ 2</w:t>
      </w:r>
    </w:p>
    <w:p w:rsidR="00101C16" w:rsidRPr="00716CBC" w:rsidRDefault="00101C16" w:rsidP="00101C16">
      <w:pPr>
        <w:keepNext/>
        <w:numPr>
          <w:ilvl w:val="0"/>
          <w:numId w:val="2"/>
        </w:numPr>
        <w:outlineLvl w:val="3"/>
        <w:rPr>
          <w:sz w:val="24"/>
          <w:szCs w:val="24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101C16" w:rsidRPr="001E7744" w:rsidRDefault="00101C16" w:rsidP="00101C16">
      <w:pPr>
        <w:keepNext/>
        <w:ind w:left="720"/>
        <w:outlineLvl w:val="3"/>
        <w:rPr>
          <w:color w:val="000000"/>
          <w:sz w:val="24"/>
          <w:szCs w:val="24"/>
          <w:shd w:val="clear" w:color="auto" w:fill="FFFFFF"/>
        </w:rPr>
      </w:pPr>
      <w:r w:rsidRPr="0015288B">
        <w:rPr>
          <w:i/>
          <w:szCs w:val="28"/>
          <w:u w:val="single"/>
        </w:rPr>
        <w:t>Реализация основных общеобразовательных программ начального общего образования</w:t>
      </w:r>
    </w:p>
    <w:p w:rsidR="00101C16" w:rsidRPr="00430789" w:rsidRDefault="00101C16" w:rsidP="00101C16">
      <w:pPr>
        <w:keepNext/>
        <w:numPr>
          <w:ilvl w:val="0"/>
          <w:numId w:val="2"/>
        </w:numPr>
        <w:outlineLvl w:val="3"/>
        <w:rPr>
          <w:i/>
          <w:szCs w:val="28"/>
          <w:u w:val="single"/>
        </w:rPr>
      </w:pPr>
      <w:r w:rsidRPr="00430789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i/>
          <w:szCs w:val="28"/>
          <w:u w:val="single"/>
        </w:rPr>
        <w:t>Физические лица</w:t>
      </w:r>
    </w:p>
    <w:p w:rsidR="00101C16" w:rsidRPr="001E7744" w:rsidRDefault="00101C16" w:rsidP="00101C16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101C16" w:rsidRDefault="00101C16" w:rsidP="00101C16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101C16" w:rsidRPr="00A93419" w:rsidRDefault="00101C16" w:rsidP="00101C16">
      <w:pPr>
        <w:keepNext/>
        <w:outlineLvl w:val="3"/>
        <w:rPr>
          <w:bCs/>
          <w:sz w:val="16"/>
          <w:szCs w:val="16"/>
        </w:rPr>
      </w:pPr>
    </w:p>
    <w:tbl>
      <w:tblPr>
        <w:tblW w:w="5446" w:type="pct"/>
        <w:tblInd w:w="-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14"/>
        <w:gridCol w:w="1695"/>
        <w:gridCol w:w="1271"/>
        <w:gridCol w:w="1270"/>
        <w:gridCol w:w="1271"/>
        <w:gridCol w:w="1271"/>
        <w:gridCol w:w="1725"/>
        <w:gridCol w:w="1133"/>
        <w:gridCol w:w="1299"/>
        <w:gridCol w:w="913"/>
        <w:gridCol w:w="848"/>
        <w:gridCol w:w="850"/>
        <w:gridCol w:w="771"/>
        <w:gridCol w:w="850"/>
      </w:tblGrid>
      <w:tr w:rsidR="00101C16" w:rsidRPr="00C720C9" w:rsidTr="00101C16">
        <w:trPr>
          <w:trHeight w:hRule="exact" w:val="1109"/>
        </w:trPr>
        <w:tc>
          <w:tcPr>
            <w:tcW w:w="713" w:type="dxa"/>
            <w:vMerge w:val="restart"/>
            <w:shd w:val="clear" w:color="auto" w:fill="FFFFFF"/>
            <w:vAlign w:val="center"/>
          </w:tcPr>
          <w:p w:rsidR="00101C16" w:rsidRPr="00C720C9" w:rsidRDefault="00101C16" w:rsidP="00101C16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4230" w:type="dxa"/>
            <w:gridSpan w:val="3"/>
            <w:vMerge w:val="restart"/>
            <w:shd w:val="clear" w:color="auto" w:fill="FFFFFF"/>
          </w:tcPr>
          <w:p w:rsidR="00101C16" w:rsidRPr="00C720C9" w:rsidRDefault="00101C16" w:rsidP="00101C16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38" w:type="dxa"/>
            <w:gridSpan w:val="2"/>
            <w:vMerge w:val="restart"/>
            <w:shd w:val="clear" w:color="auto" w:fill="FFFFFF"/>
            <w:vAlign w:val="center"/>
          </w:tcPr>
          <w:p w:rsidR="00101C16" w:rsidRPr="00C720C9" w:rsidRDefault="00101C16" w:rsidP="00101C16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151" w:type="dxa"/>
            <w:gridSpan w:val="3"/>
            <w:shd w:val="clear" w:color="auto" w:fill="FFFFFF"/>
            <w:vAlign w:val="center"/>
          </w:tcPr>
          <w:p w:rsidR="00101C16" w:rsidRDefault="00101C16" w:rsidP="00101C16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proofErr w:type="gramStart"/>
            <w:r>
              <w:rPr>
                <w:color w:val="000000"/>
                <w:sz w:val="22"/>
                <w:szCs w:val="22"/>
              </w:rPr>
              <w:t>муниципальной</w:t>
            </w:r>
            <w:proofErr w:type="gramEnd"/>
          </w:p>
          <w:p w:rsidR="00101C16" w:rsidRPr="00C720C9" w:rsidRDefault="00101C16" w:rsidP="00101C16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101C16" w:rsidRPr="00C720C9" w:rsidRDefault="00101C16" w:rsidP="00101C16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619" w:type="dxa"/>
            <w:gridSpan w:val="2"/>
            <w:shd w:val="clear" w:color="auto" w:fill="FFFFFF"/>
          </w:tcPr>
          <w:p w:rsidR="00101C16" w:rsidRPr="0052745E" w:rsidRDefault="00101C16" w:rsidP="00101C1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 качества муниципальной услуги</w:t>
            </w:r>
          </w:p>
        </w:tc>
      </w:tr>
      <w:tr w:rsidR="00101C16" w:rsidRPr="00C720C9" w:rsidTr="00101C16">
        <w:trPr>
          <w:trHeight w:hRule="exact" w:val="484"/>
        </w:trPr>
        <w:tc>
          <w:tcPr>
            <w:tcW w:w="713" w:type="dxa"/>
            <w:vMerge/>
            <w:shd w:val="clear" w:color="auto" w:fill="FFFFFF"/>
          </w:tcPr>
          <w:p w:rsidR="00101C16" w:rsidRPr="00C720C9" w:rsidRDefault="00101C16" w:rsidP="00101C1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230" w:type="dxa"/>
            <w:gridSpan w:val="3"/>
            <w:vMerge/>
            <w:shd w:val="clear" w:color="auto" w:fill="FFFFFF"/>
          </w:tcPr>
          <w:p w:rsidR="00101C16" w:rsidRPr="00C720C9" w:rsidRDefault="00101C16" w:rsidP="00101C1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38" w:type="dxa"/>
            <w:gridSpan w:val="2"/>
            <w:vMerge/>
            <w:shd w:val="clear" w:color="auto" w:fill="FFFFFF"/>
          </w:tcPr>
          <w:p w:rsidR="00101C16" w:rsidRPr="00C720C9" w:rsidRDefault="00101C16" w:rsidP="00101C1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3" w:type="dxa"/>
            <w:vMerge w:val="restart"/>
            <w:shd w:val="clear" w:color="auto" w:fill="FFFFFF"/>
          </w:tcPr>
          <w:p w:rsidR="00101C16" w:rsidRPr="00C720C9" w:rsidRDefault="00101C16" w:rsidP="00101C1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proofErr w:type="spellStart"/>
            <w:proofErr w:type="gramStart"/>
            <w:r>
              <w:rPr>
                <w:color w:val="000000"/>
                <w:sz w:val="22"/>
                <w:szCs w:val="22"/>
              </w:rPr>
              <w:t>н</w:t>
            </w:r>
            <w:r w:rsidRPr="00C720C9">
              <w:rPr>
                <w:color w:val="000000"/>
                <w:sz w:val="22"/>
                <w:szCs w:val="22"/>
              </w:rPr>
              <w:t>аименова</w:t>
            </w:r>
            <w:r>
              <w:rPr>
                <w:color w:val="000000"/>
                <w:sz w:val="22"/>
                <w:szCs w:val="22"/>
              </w:rPr>
              <w:t>-</w:t>
            </w:r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  <w:proofErr w:type="gramEnd"/>
            <w:r w:rsidRPr="00C720C9">
              <w:rPr>
                <w:color w:val="000000"/>
                <w:sz w:val="22"/>
                <w:szCs w:val="22"/>
              </w:rPr>
              <w:t xml:space="preserve"> показателя</w:t>
            </w:r>
          </w:p>
        </w:tc>
        <w:tc>
          <w:tcPr>
            <w:tcW w:w="2428" w:type="dxa"/>
            <w:gridSpan w:val="2"/>
            <w:shd w:val="clear" w:color="auto" w:fill="FFFFFF"/>
            <w:vAlign w:val="center"/>
          </w:tcPr>
          <w:p w:rsidR="00101C16" w:rsidRDefault="00101C16" w:rsidP="00101C16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единица измерения </w:t>
            </w:r>
            <w:proofErr w:type="gramStart"/>
            <w:r w:rsidRPr="00C720C9">
              <w:rPr>
                <w:color w:val="000000"/>
                <w:sz w:val="22"/>
                <w:szCs w:val="22"/>
              </w:rPr>
              <w:t>по</w:t>
            </w:r>
            <w:proofErr w:type="gramEnd"/>
          </w:p>
          <w:p w:rsidR="00101C16" w:rsidRPr="00C720C9" w:rsidRDefault="00101C16" w:rsidP="00101C16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101C16" w:rsidRPr="00B22271" w:rsidRDefault="00101C16" w:rsidP="00101C1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23</w:t>
            </w:r>
            <w:r w:rsidRPr="00B22271">
              <w:rPr>
                <w:color w:val="000000"/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101C16" w:rsidRPr="00B22271" w:rsidRDefault="00101C16" w:rsidP="00101C1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4</w:t>
            </w:r>
            <w:r w:rsidRPr="00B22271">
              <w:rPr>
                <w:color w:val="000000"/>
                <w:sz w:val="18"/>
                <w:szCs w:val="18"/>
              </w:rPr>
              <w:t xml:space="preserve"> год (1-й год планового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101C16" w:rsidRPr="00B22271" w:rsidRDefault="00101C16" w:rsidP="00101C16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5</w:t>
            </w:r>
            <w:r w:rsidRPr="00B22271">
              <w:rPr>
                <w:color w:val="000000"/>
                <w:sz w:val="18"/>
                <w:szCs w:val="18"/>
              </w:rPr>
              <w:t xml:space="preserve">год </w:t>
            </w:r>
          </w:p>
          <w:p w:rsidR="00101C16" w:rsidRPr="00B22271" w:rsidRDefault="00101C16" w:rsidP="00101C1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770" w:type="dxa"/>
            <w:vMerge w:val="restart"/>
            <w:shd w:val="clear" w:color="auto" w:fill="FFFFFF"/>
          </w:tcPr>
          <w:p w:rsidR="00101C16" w:rsidRPr="0052745E" w:rsidRDefault="00101C16" w:rsidP="00101C1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101C16" w:rsidRPr="0052745E" w:rsidRDefault="00101C16" w:rsidP="00101C1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101C16" w:rsidRPr="00C720C9" w:rsidTr="00101C16">
        <w:trPr>
          <w:trHeight w:val="624"/>
        </w:trPr>
        <w:tc>
          <w:tcPr>
            <w:tcW w:w="713" w:type="dxa"/>
            <w:vMerge/>
            <w:shd w:val="clear" w:color="auto" w:fill="FFFFFF"/>
          </w:tcPr>
          <w:p w:rsidR="00101C16" w:rsidRPr="00C720C9" w:rsidRDefault="00101C16" w:rsidP="00101C1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3" w:type="dxa"/>
            <w:shd w:val="clear" w:color="auto" w:fill="FFFFFF"/>
          </w:tcPr>
          <w:p w:rsidR="00101C16" w:rsidRPr="00C720C9" w:rsidRDefault="00101C16" w:rsidP="00101C16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01C16" w:rsidRPr="00C720C9" w:rsidRDefault="00101C16" w:rsidP="00101C16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gramStart"/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  <w:proofErr w:type="gramEnd"/>
          </w:p>
          <w:p w:rsidR="00101C16" w:rsidRPr="00C720C9" w:rsidRDefault="00101C16" w:rsidP="00101C16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:rsidR="00101C16" w:rsidRPr="00C720C9" w:rsidRDefault="00101C16" w:rsidP="00101C16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101C16" w:rsidRPr="00C720C9" w:rsidRDefault="00101C16" w:rsidP="00101C16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01C16" w:rsidRPr="00C720C9" w:rsidRDefault="00101C16" w:rsidP="00101C16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gramStart"/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  <w:proofErr w:type="gramEnd"/>
          </w:p>
          <w:p w:rsidR="00101C16" w:rsidRPr="00C720C9" w:rsidRDefault="00101C16" w:rsidP="00101C16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:rsidR="00101C16" w:rsidRPr="00C720C9" w:rsidRDefault="00101C16" w:rsidP="00101C16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101C16" w:rsidRPr="00C720C9" w:rsidRDefault="00101C16" w:rsidP="00101C16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01C16" w:rsidRPr="00C720C9" w:rsidRDefault="00101C16" w:rsidP="00101C16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gramStart"/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  <w:proofErr w:type="gramEnd"/>
          </w:p>
          <w:p w:rsidR="00101C16" w:rsidRPr="00C720C9" w:rsidRDefault="00101C16" w:rsidP="00101C16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:rsidR="00101C16" w:rsidRPr="00C720C9" w:rsidRDefault="00101C16" w:rsidP="00101C16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101C16" w:rsidRPr="00C720C9" w:rsidRDefault="00101C16" w:rsidP="00101C16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01C16" w:rsidRPr="00C720C9" w:rsidRDefault="00101C16" w:rsidP="00101C16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gramStart"/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  <w:proofErr w:type="gramEnd"/>
          </w:p>
          <w:p w:rsidR="00101C16" w:rsidRPr="00C720C9" w:rsidRDefault="00101C16" w:rsidP="00101C16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:rsidR="00101C16" w:rsidRPr="00C720C9" w:rsidRDefault="00101C16" w:rsidP="00101C16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101C16" w:rsidRPr="00C720C9" w:rsidRDefault="00101C16" w:rsidP="00101C16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01C16" w:rsidRPr="00C720C9" w:rsidRDefault="00101C16" w:rsidP="00101C16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gramStart"/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  <w:proofErr w:type="gramEnd"/>
          </w:p>
          <w:p w:rsidR="00101C16" w:rsidRPr="00C720C9" w:rsidRDefault="00101C16" w:rsidP="00101C16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:rsidR="00101C16" w:rsidRPr="00C720C9" w:rsidRDefault="00101C16" w:rsidP="00101C16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723" w:type="dxa"/>
            <w:vMerge/>
            <w:shd w:val="clear" w:color="auto" w:fill="FFFFFF"/>
          </w:tcPr>
          <w:p w:rsidR="00101C16" w:rsidRPr="00C720C9" w:rsidRDefault="00101C16" w:rsidP="00101C1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1" w:type="dxa"/>
            <w:shd w:val="clear" w:color="auto" w:fill="FFFFFF"/>
          </w:tcPr>
          <w:p w:rsidR="00101C16" w:rsidRPr="00C720C9" w:rsidRDefault="00101C16" w:rsidP="00101C1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297" w:type="dxa"/>
            <w:shd w:val="clear" w:color="auto" w:fill="FFFFFF"/>
          </w:tcPr>
          <w:p w:rsidR="00101C16" w:rsidRPr="00C720C9" w:rsidRDefault="00101C16" w:rsidP="00101C1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101C16" w:rsidRPr="00C720C9" w:rsidRDefault="00101C16" w:rsidP="00101C1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101C16" w:rsidRPr="00C720C9" w:rsidRDefault="00101C16" w:rsidP="00101C1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101C16" w:rsidRPr="00C720C9" w:rsidRDefault="00101C16" w:rsidP="00101C1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70" w:type="dxa"/>
            <w:vMerge/>
            <w:shd w:val="clear" w:color="auto" w:fill="FFFFFF"/>
          </w:tcPr>
          <w:p w:rsidR="00101C16" w:rsidRPr="00C720C9" w:rsidRDefault="00101C16" w:rsidP="00101C1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101C16" w:rsidRPr="00C720C9" w:rsidRDefault="00101C16" w:rsidP="00101C1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101C16" w:rsidRPr="00C720C9" w:rsidTr="00101C16">
        <w:trPr>
          <w:trHeight w:hRule="exact" w:val="372"/>
        </w:trPr>
        <w:tc>
          <w:tcPr>
            <w:tcW w:w="713" w:type="dxa"/>
            <w:shd w:val="clear" w:color="auto" w:fill="FFFFFF"/>
          </w:tcPr>
          <w:p w:rsidR="00101C16" w:rsidRPr="00C720C9" w:rsidRDefault="00101C16" w:rsidP="00101C16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3" w:type="dxa"/>
            <w:shd w:val="clear" w:color="auto" w:fill="FFFFFF"/>
          </w:tcPr>
          <w:p w:rsidR="00101C16" w:rsidRPr="00C720C9" w:rsidRDefault="00101C16" w:rsidP="00101C16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269" w:type="dxa"/>
            <w:shd w:val="clear" w:color="auto" w:fill="FFFFFF"/>
          </w:tcPr>
          <w:p w:rsidR="00101C16" w:rsidRPr="00C720C9" w:rsidRDefault="00101C16" w:rsidP="00101C16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268" w:type="dxa"/>
            <w:shd w:val="clear" w:color="auto" w:fill="FFFFFF"/>
          </w:tcPr>
          <w:p w:rsidR="00101C16" w:rsidRPr="00C720C9" w:rsidRDefault="00101C16" w:rsidP="00101C16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69" w:type="dxa"/>
            <w:shd w:val="clear" w:color="auto" w:fill="FFFFFF"/>
          </w:tcPr>
          <w:p w:rsidR="00101C16" w:rsidRPr="00C720C9" w:rsidRDefault="00101C16" w:rsidP="00101C16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69" w:type="dxa"/>
            <w:shd w:val="clear" w:color="auto" w:fill="FFFFFF"/>
          </w:tcPr>
          <w:p w:rsidR="00101C16" w:rsidRPr="00C720C9" w:rsidRDefault="00101C16" w:rsidP="00101C16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1723" w:type="dxa"/>
            <w:shd w:val="clear" w:color="auto" w:fill="FFFFFF"/>
          </w:tcPr>
          <w:p w:rsidR="00101C16" w:rsidRPr="00C720C9" w:rsidRDefault="00101C16" w:rsidP="00101C16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1" w:type="dxa"/>
            <w:shd w:val="clear" w:color="auto" w:fill="FFFFFF"/>
          </w:tcPr>
          <w:p w:rsidR="00101C16" w:rsidRPr="00C720C9" w:rsidRDefault="00101C16" w:rsidP="00101C16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1297" w:type="dxa"/>
            <w:shd w:val="clear" w:color="auto" w:fill="FFFFFF"/>
          </w:tcPr>
          <w:p w:rsidR="00101C16" w:rsidRPr="00C720C9" w:rsidRDefault="00101C16" w:rsidP="00101C16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:rsidR="00101C16" w:rsidRPr="00C720C9" w:rsidRDefault="00101C16" w:rsidP="00101C16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:rsidR="00101C16" w:rsidRPr="00C720C9" w:rsidRDefault="00101C16" w:rsidP="00101C16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:rsidR="00101C16" w:rsidRPr="00C720C9" w:rsidRDefault="00101C16" w:rsidP="00101C16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770" w:type="dxa"/>
            <w:shd w:val="clear" w:color="auto" w:fill="FFFFFF"/>
          </w:tcPr>
          <w:p w:rsidR="00101C16" w:rsidRPr="00C720C9" w:rsidRDefault="00101C16" w:rsidP="00101C16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849" w:type="dxa"/>
            <w:shd w:val="clear" w:color="auto" w:fill="FFFFFF"/>
          </w:tcPr>
          <w:p w:rsidR="00101C16" w:rsidRPr="00C720C9" w:rsidRDefault="00101C16" w:rsidP="00101C16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101C16" w:rsidRPr="00C720C9" w:rsidTr="00101C16">
        <w:trPr>
          <w:trHeight w:hRule="exact" w:val="1077"/>
        </w:trPr>
        <w:tc>
          <w:tcPr>
            <w:tcW w:w="713" w:type="dxa"/>
            <w:vMerge w:val="restart"/>
            <w:shd w:val="clear" w:color="auto" w:fill="FFFFFF"/>
          </w:tcPr>
          <w:p w:rsidR="00101C16" w:rsidRPr="00C720C9" w:rsidRDefault="00C31469" w:rsidP="00101C1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F061B6">
              <w:rPr>
                <w:sz w:val="24"/>
                <w:szCs w:val="24"/>
              </w:rPr>
              <w:t>801012О.99.0.БА81АЮ16001</w:t>
            </w:r>
          </w:p>
        </w:tc>
        <w:tc>
          <w:tcPr>
            <w:tcW w:w="1693" w:type="dxa"/>
            <w:vMerge w:val="restart"/>
            <w:shd w:val="clear" w:color="auto" w:fill="FFFFFF"/>
          </w:tcPr>
          <w:p w:rsidR="00101C16" w:rsidRPr="00F9217B" w:rsidRDefault="00101C16" w:rsidP="00101C1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F9217B">
              <w:rPr>
                <w:sz w:val="18"/>
                <w:szCs w:val="18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269" w:type="dxa"/>
            <w:vMerge w:val="restart"/>
            <w:shd w:val="clear" w:color="auto" w:fill="FFFFFF"/>
          </w:tcPr>
          <w:p w:rsidR="00101C16" w:rsidRPr="00F9217B" w:rsidRDefault="00101C16" w:rsidP="00101C1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 w:val="restart"/>
            <w:shd w:val="clear" w:color="auto" w:fill="FFFFFF"/>
          </w:tcPr>
          <w:p w:rsidR="00101C16" w:rsidRPr="00F9217B" w:rsidRDefault="00101C16" w:rsidP="00101C16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69" w:type="dxa"/>
            <w:vMerge w:val="restart"/>
            <w:shd w:val="clear" w:color="auto" w:fill="FFFFFF"/>
          </w:tcPr>
          <w:p w:rsidR="00C31469" w:rsidRPr="00C31469" w:rsidRDefault="00C31469" w:rsidP="00101C16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 w:rsidRPr="00C31469">
              <w:rPr>
                <w:sz w:val="18"/>
                <w:szCs w:val="18"/>
              </w:rPr>
              <w:t xml:space="preserve">проходящие </w:t>
            </w:r>
            <w:proofErr w:type="gramStart"/>
            <w:r w:rsidRPr="00C31469">
              <w:rPr>
                <w:sz w:val="18"/>
                <w:szCs w:val="18"/>
              </w:rPr>
              <w:t>обучение по состоянию</w:t>
            </w:r>
            <w:proofErr w:type="gramEnd"/>
            <w:r w:rsidRPr="00C31469">
              <w:rPr>
                <w:sz w:val="18"/>
                <w:szCs w:val="18"/>
              </w:rPr>
              <w:t xml:space="preserve"> здоровья на дому </w:t>
            </w:r>
          </w:p>
          <w:p w:rsidR="00101C16" w:rsidRPr="000F7C0A" w:rsidRDefault="00101C16" w:rsidP="00101C16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очная </w:t>
            </w:r>
          </w:p>
        </w:tc>
        <w:tc>
          <w:tcPr>
            <w:tcW w:w="1269" w:type="dxa"/>
            <w:vMerge w:val="restart"/>
            <w:shd w:val="clear" w:color="auto" w:fill="FFFFFF"/>
          </w:tcPr>
          <w:p w:rsidR="00101C16" w:rsidRPr="000F7C0A" w:rsidRDefault="00101C16" w:rsidP="00101C16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0F7C0A">
              <w:rPr>
                <w:sz w:val="18"/>
                <w:szCs w:val="18"/>
              </w:rPr>
              <w:t>По общеобразовательным программам</w:t>
            </w:r>
          </w:p>
        </w:tc>
        <w:tc>
          <w:tcPr>
            <w:tcW w:w="1723" w:type="dxa"/>
            <w:shd w:val="clear" w:color="auto" w:fill="FFFFFF"/>
          </w:tcPr>
          <w:p w:rsidR="00101C16" w:rsidRPr="003D1E85" w:rsidRDefault="00101C16" w:rsidP="00101C16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 xml:space="preserve">Доля </w:t>
            </w:r>
            <w:proofErr w:type="gramStart"/>
            <w:r w:rsidRPr="003D1E85">
              <w:rPr>
                <w:sz w:val="18"/>
                <w:szCs w:val="18"/>
              </w:rPr>
              <w:t>обучающихся</w:t>
            </w:r>
            <w:proofErr w:type="gramEnd"/>
            <w:r w:rsidRPr="003D1E85">
              <w:rPr>
                <w:sz w:val="18"/>
                <w:szCs w:val="18"/>
              </w:rPr>
              <w:t>, освоивших программу и  переведенных в следующий класс</w:t>
            </w:r>
          </w:p>
          <w:p w:rsidR="00101C16" w:rsidRDefault="00101C16" w:rsidP="00101C16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101C16" w:rsidRDefault="00101C16" w:rsidP="00101C16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101C16" w:rsidRDefault="00101C16" w:rsidP="00101C16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101C16" w:rsidRDefault="00101C16" w:rsidP="00101C16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101C16" w:rsidRPr="00C720C9" w:rsidRDefault="00101C16" w:rsidP="00101C16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  <w:r>
              <w:rPr>
                <w:sz w:val="24"/>
                <w:szCs w:val="24"/>
              </w:rPr>
              <w:t>, переведенных в следующий класс</w:t>
            </w:r>
          </w:p>
        </w:tc>
        <w:tc>
          <w:tcPr>
            <w:tcW w:w="1131" w:type="dxa"/>
            <w:shd w:val="clear" w:color="auto" w:fill="FFFFFF"/>
          </w:tcPr>
          <w:p w:rsidR="00101C16" w:rsidRPr="00CC3F39" w:rsidRDefault="00101C16" w:rsidP="00101C16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297" w:type="dxa"/>
            <w:shd w:val="clear" w:color="auto" w:fill="FFFFFF"/>
          </w:tcPr>
          <w:p w:rsidR="00101C16" w:rsidRPr="005B7487" w:rsidRDefault="00101C16" w:rsidP="00101C16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101C16" w:rsidRPr="00C720C9" w:rsidRDefault="00101C16" w:rsidP="00101C16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101C16" w:rsidRPr="00C720C9" w:rsidRDefault="00101C16" w:rsidP="00101C16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101C16" w:rsidRPr="00C720C9" w:rsidRDefault="00101C16" w:rsidP="00101C16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70" w:type="dxa"/>
            <w:shd w:val="clear" w:color="auto" w:fill="FFFFFF"/>
          </w:tcPr>
          <w:p w:rsidR="00101C16" w:rsidRDefault="00101C16" w:rsidP="00101C16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49" w:type="dxa"/>
            <w:shd w:val="clear" w:color="auto" w:fill="FFFFFF"/>
          </w:tcPr>
          <w:p w:rsidR="00101C16" w:rsidRDefault="00101C16" w:rsidP="00101C16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101C16" w:rsidRPr="00C720C9" w:rsidTr="00101C16">
        <w:trPr>
          <w:trHeight w:hRule="exact" w:val="1503"/>
        </w:trPr>
        <w:tc>
          <w:tcPr>
            <w:tcW w:w="713" w:type="dxa"/>
            <w:vMerge/>
            <w:shd w:val="clear" w:color="auto" w:fill="FFFFFF"/>
          </w:tcPr>
          <w:p w:rsidR="00101C16" w:rsidRDefault="00101C16" w:rsidP="00101C1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3" w:type="dxa"/>
            <w:vMerge/>
            <w:shd w:val="clear" w:color="auto" w:fill="FFFFFF"/>
          </w:tcPr>
          <w:p w:rsidR="00101C16" w:rsidRPr="004E0763" w:rsidRDefault="00101C16" w:rsidP="00101C16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01C16" w:rsidRPr="00C720C9" w:rsidRDefault="00101C16" w:rsidP="00101C1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101C16" w:rsidRPr="00592E17" w:rsidRDefault="00101C16" w:rsidP="00101C16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01C16" w:rsidRPr="00592E17" w:rsidRDefault="00101C16" w:rsidP="00101C16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01C16" w:rsidRPr="00C720C9" w:rsidRDefault="00101C16" w:rsidP="00101C1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3" w:type="dxa"/>
            <w:shd w:val="clear" w:color="auto" w:fill="FFFFFF"/>
          </w:tcPr>
          <w:p w:rsidR="00101C16" w:rsidRPr="003D1E85" w:rsidRDefault="00101C16" w:rsidP="00101C16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 xml:space="preserve">Удельный вес </w:t>
            </w:r>
            <w:proofErr w:type="gramStart"/>
            <w:r w:rsidRPr="00584B17">
              <w:rPr>
                <w:sz w:val="18"/>
                <w:szCs w:val="18"/>
              </w:rPr>
              <w:t>обучающихся</w:t>
            </w:r>
            <w:proofErr w:type="gramEnd"/>
            <w:r w:rsidRPr="00584B17">
              <w:rPr>
                <w:sz w:val="18"/>
                <w:szCs w:val="18"/>
              </w:rPr>
              <w:t>, освоивших основную общеобразовательную</w:t>
            </w:r>
            <w:r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программу начального общего</w:t>
            </w:r>
            <w:r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1" w:type="dxa"/>
            <w:shd w:val="clear" w:color="auto" w:fill="FFFFFF"/>
          </w:tcPr>
          <w:p w:rsidR="00101C16" w:rsidRPr="00CC3F39" w:rsidRDefault="00101C16" w:rsidP="00101C16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297" w:type="dxa"/>
            <w:shd w:val="clear" w:color="auto" w:fill="FFFFFF"/>
          </w:tcPr>
          <w:p w:rsidR="00101C16" w:rsidRPr="005B7487" w:rsidRDefault="00101C16" w:rsidP="00101C16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101C16" w:rsidRPr="00C720C9" w:rsidRDefault="00101C16" w:rsidP="00101C16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101C16" w:rsidRPr="00C720C9" w:rsidRDefault="00101C16" w:rsidP="00101C16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101C16" w:rsidRPr="00C720C9" w:rsidRDefault="00101C16" w:rsidP="00101C16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70" w:type="dxa"/>
            <w:shd w:val="clear" w:color="auto" w:fill="FFFFFF"/>
          </w:tcPr>
          <w:p w:rsidR="00101C16" w:rsidRDefault="00101C16" w:rsidP="00101C16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49" w:type="dxa"/>
            <w:shd w:val="clear" w:color="auto" w:fill="FFFFFF"/>
          </w:tcPr>
          <w:p w:rsidR="00101C16" w:rsidRDefault="00101C16" w:rsidP="00101C16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101C16" w:rsidRPr="00C720C9" w:rsidTr="00101C16">
        <w:trPr>
          <w:trHeight w:hRule="exact" w:val="1282"/>
        </w:trPr>
        <w:tc>
          <w:tcPr>
            <w:tcW w:w="713" w:type="dxa"/>
            <w:vMerge/>
            <w:shd w:val="clear" w:color="auto" w:fill="FFFFFF"/>
          </w:tcPr>
          <w:p w:rsidR="00101C16" w:rsidRPr="00C720C9" w:rsidRDefault="00101C16" w:rsidP="00101C1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3" w:type="dxa"/>
            <w:vMerge/>
            <w:shd w:val="clear" w:color="auto" w:fill="FFFFFF"/>
          </w:tcPr>
          <w:p w:rsidR="00101C16" w:rsidRPr="00C720C9" w:rsidRDefault="00101C16" w:rsidP="00101C1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01C16" w:rsidRPr="00C720C9" w:rsidRDefault="00101C16" w:rsidP="00101C1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101C16" w:rsidRPr="00C720C9" w:rsidRDefault="00101C16" w:rsidP="00101C1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01C16" w:rsidRPr="00C720C9" w:rsidRDefault="00101C16" w:rsidP="00101C1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01C16" w:rsidRPr="00C720C9" w:rsidRDefault="00101C16" w:rsidP="00101C1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3" w:type="dxa"/>
            <w:shd w:val="clear" w:color="auto" w:fill="FFFFFF"/>
          </w:tcPr>
          <w:p w:rsidR="00101C16" w:rsidRDefault="00101C16" w:rsidP="00101C16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101C16" w:rsidRDefault="00101C16" w:rsidP="00101C16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proofErr w:type="gramStart"/>
            <w:r>
              <w:rPr>
                <w:sz w:val="18"/>
                <w:szCs w:val="18"/>
                <w:lang w:eastAsia="ru-RU"/>
              </w:rPr>
              <w:t>поступивших</w:t>
            </w:r>
            <w:proofErr w:type="gramEnd"/>
            <w:r>
              <w:rPr>
                <w:sz w:val="18"/>
                <w:szCs w:val="18"/>
                <w:lang w:eastAsia="ru-RU"/>
              </w:rPr>
              <w:t xml:space="preserve"> в образовательное учреждение или в управление образования</w:t>
            </w:r>
          </w:p>
          <w:p w:rsidR="00101C16" w:rsidRPr="00C720C9" w:rsidRDefault="00101C16" w:rsidP="00101C1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1" w:type="dxa"/>
            <w:shd w:val="clear" w:color="auto" w:fill="FFFFFF"/>
          </w:tcPr>
          <w:p w:rsidR="00101C16" w:rsidRPr="00CC3F39" w:rsidRDefault="00101C16" w:rsidP="00101C16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1297" w:type="dxa"/>
            <w:shd w:val="clear" w:color="auto" w:fill="FFFFFF"/>
          </w:tcPr>
          <w:p w:rsidR="00101C16" w:rsidRPr="00C720C9" w:rsidRDefault="00101C16" w:rsidP="00101C1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101C16" w:rsidRPr="00C720C9" w:rsidRDefault="00101C16" w:rsidP="00101C1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101C16" w:rsidRPr="00C720C9" w:rsidRDefault="00101C16" w:rsidP="00101C1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101C16" w:rsidRPr="00C720C9" w:rsidRDefault="00101C16" w:rsidP="00101C1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70" w:type="dxa"/>
            <w:shd w:val="clear" w:color="auto" w:fill="FFFFFF"/>
          </w:tcPr>
          <w:p w:rsidR="00101C16" w:rsidRDefault="00101C16" w:rsidP="00101C1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101C16" w:rsidRDefault="00101C16" w:rsidP="00101C1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101C16" w:rsidRPr="00C720C9" w:rsidTr="00101C16">
        <w:trPr>
          <w:trHeight w:hRule="exact" w:val="694"/>
        </w:trPr>
        <w:tc>
          <w:tcPr>
            <w:tcW w:w="713" w:type="dxa"/>
            <w:vMerge/>
            <w:shd w:val="clear" w:color="auto" w:fill="FFFFFF"/>
          </w:tcPr>
          <w:p w:rsidR="00101C16" w:rsidRPr="00C720C9" w:rsidRDefault="00101C16" w:rsidP="00101C1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3" w:type="dxa"/>
            <w:vMerge/>
            <w:shd w:val="clear" w:color="auto" w:fill="FFFFFF"/>
          </w:tcPr>
          <w:p w:rsidR="00101C16" w:rsidRPr="00C720C9" w:rsidRDefault="00101C16" w:rsidP="00101C1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01C16" w:rsidRPr="00C720C9" w:rsidRDefault="00101C16" w:rsidP="00101C1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101C16" w:rsidRPr="00C720C9" w:rsidRDefault="00101C16" w:rsidP="00101C1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01C16" w:rsidRPr="00C720C9" w:rsidRDefault="00101C16" w:rsidP="00101C1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01C16" w:rsidRPr="00C720C9" w:rsidRDefault="00101C16" w:rsidP="00101C1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3" w:type="dxa"/>
            <w:shd w:val="clear" w:color="auto" w:fill="FFFFFF"/>
          </w:tcPr>
          <w:p w:rsidR="00101C16" w:rsidRPr="005F367F" w:rsidRDefault="00101C16" w:rsidP="00101C16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1" w:type="dxa"/>
            <w:shd w:val="clear" w:color="auto" w:fill="FFFFFF"/>
          </w:tcPr>
          <w:p w:rsidR="00101C16" w:rsidRPr="00CC3F39" w:rsidRDefault="00101C16" w:rsidP="00101C16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297" w:type="dxa"/>
            <w:shd w:val="clear" w:color="auto" w:fill="FFFFFF"/>
          </w:tcPr>
          <w:p w:rsidR="00101C16" w:rsidRPr="00C720C9" w:rsidRDefault="00101C16" w:rsidP="00101C1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101C16" w:rsidRPr="00C720C9" w:rsidRDefault="00101C16" w:rsidP="00101C1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101C16" w:rsidRPr="00C720C9" w:rsidRDefault="00101C16" w:rsidP="00101C1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101C16" w:rsidRPr="00C720C9" w:rsidRDefault="00101C16" w:rsidP="00101C1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70" w:type="dxa"/>
            <w:shd w:val="clear" w:color="auto" w:fill="FFFFFF"/>
          </w:tcPr>
          <w:p w:rsidR="00101C16" w:rsidRDefault="00101C16" w:rsidP="00101C1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49" w:type="dxa"/>
            <w:shd w:val="clear" w:color="auto" w:fill="FFFFFF"/>
          </w:tcPr>
          <w:p w:rsidR="00101C16" w:rsidRDefault="00101C16" w:rsidP="00101C1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101C16" w:rsidRPr="00A93419" w:rsidRDefault="00101C16" w:rsidP="00101C16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68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53"/>
        <w:gridCol w:w="1028"/>
        <w:gridCol w:w="1026"/>
        <w:gridCol w:w="1175"/>
        <w:gridCol w:w="1083"/>
        <w:gridCol w:w="1079"/>
        <w:gridCol w:w="986"/>
        <w:gridCol w:w="842"/>
        <w:gridCol w:w="467"/>
        <w:gridCol w:w="893"/>
        <w:gridCol w:w="885"/>
        <w:gridCol w:w="938"/>
        <w:gridCol w:w="1115"/>
        <w:gridCol w:w="833"/>
        <w:gridCol w:w="846"/>
        <w:gridCol w:w="586"/>
        <w:gridCol w:w="718"/>
      </w:tblGrid>
      <w:tr w:rsidR="00101C16" w:rsidRPr="005C7C58" w:rsidTr="00101C16">
        <w:tc>
          <w:tcPr>
            <w:tcW w:w="1153" w:type="dxa"/>
            <w:vMerge w:val="restart"/>
            <w:shd w:val="clear" w:color="auto" w:fill="FFFFFF"/>
          </w:tcPr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9" w:type="dxa"/>
            <w:gridSpan w:val="3"/>
            <w:vMerge w:val="restart"/>
            <w:shd w:val="clear" w:color="auto" w:fill="FFFFFF"/>
          </w:tcPr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62" w:type="dxa"/>
            <w:gridSpan w:val="2"/>
            <w:vMerge w:val="restart"/>
            <w:shd w:val="clear" w:color="auto" w:fill="FFFFFF"/>
          </w:tcPr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295" w:type="dxa"/>
            <w:gridSpan w:val="3"/>
            <w:shd w:val="clear" w:color="auto" w:fill="FFFFFF"/>
          </w:tcPr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6" w:type="dxa"/>
            <w:gridSpan w:val="3"/>
            <w:shd w:val="clear" w:color="auto" w:fill="FFFFFF"/>
          </w:tcPr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94" w:type="dxa"/>
            <w:gridSpan w:val="3"/>
            <w:shd w:val="clear" w:color="auto" w:fill="FFFFFF"/>
          </w:tcPr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304" w:type="dxa"/>
            <w:gridSpan w:val="2"/>
            <w:shd w:val="clear" w:color="auto" w:fill="FFFFFF"/>
          </w:tcPr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101C16" w:rsidRPr="005C7C58" w:rsidTr="00101C16">
        <w:tc>
          <w:tcPr>
            <w:tcW w:w="1153" w:type="dxa"/>
            <w:vMerge/>
            <w:shd w:val="clear" w:color="auto" w:fill="FFFFFF"/>
            <w:vAlign w:val="center"/>
          </w:tcPr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9" w:type="dxa"/>
            <w:gridSpan w:val="3"/>
            <w:vMerge/>
            <w:shd w:val="clear" w:color="auto" w:fill="FFFFFF"/>
            <w:vAlign w:val="center"/>
          </w:tcPr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62" w:type="dxa"/>
            <w:gridSpan w:val="2"/>
            <w:vMerge/>
            <w:shd w:val="clear" w:color="auto" w:fill="FFFFFF"/>
            <w:vAlign w:val="center"/>
          </w:tcPr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86" w:type="dxa"/>
            <w:vMerge w:val="restart"/>
            <w:shd w:val="clear" w:color="auto" w:fill="FFFFFF"/>
          </w:tcPr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9" w:type="dxa"/>
            <w:gridSpan w:val="2"/>
            <w:shd w:val="clear" w:color="auto" w:fill="FFFFFF"/>
          </w:tcPr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3" w:type="dxa"/>
            <w:vMerge w:val="restart"/>
            <w:shd w:val="clear" w:color="auto" w:fill="FFFFFF"/>
          </w:tcPr>
          <w:p w:rsidR="00101C16" w:rsidRPr="00B22271" w:rsidRDefault="00101C16" w:rsidP="00101C1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23</w:t>
            </w:r>
            <w:r w:rsidRPr="00B22271">
              <w:rPr>
                <w:color w:val="000000"/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885" w:type="dxa"/>
            <w:vMerge w:val="restart"/>
            <w:shd w:val="clear" w:color="auto" w:fill="FFFFFF"/>
          </w:tcPr>
          <w:p w:rsidR="00101C16" w:rsidRPr="00B22271" w:rsidRDefault="00101C16" w:rsidP="00101C1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4</w:t>
            </w:r>
            <w:r w:rsidRPr="00B22271">
              <w:rPr>
                <w:color w:val="000000"/>
                <w:sz w:val="18"/>
                <w:szCs w:val="18"/>
              </w:rPr>
              <w:t xml:space="preserve"> год (1-й год планового периода)</w:t>
            </w:r>
          </w:p>
        </w:tc>
        <w:tc>
          <w:tcPr>
            <w:tcW w:w="938" w:type="dxa"/>
            <w:vMerge w:val="restart"/>
            <w:shd w:val="clear" w:color="auto" w:fill="FFFFFF"/>
          </w:tcPr>
          <w:p w:rsidR="00101C16" w:rsidRPr="00B22271" w:rsidRDefault="00101C16" w:rsidP="00101C16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5</w:t>
            </w:r>
            <w:r w:rsidRPr="00B22271">
              <w:rPr>
                <w:color w:val="000000"/>
                <w:sz w:val="18"/>
                <w:szCs w:val="18"/>
              </w:rPr>
              <w:t xml:space="preserve">год </w:t>
            </w:r>
          </w:p>
          <w:p w:rsidR="00101C16" w:rsidRPr="00B22271" w:rsidRDefault="00101C16" w:rsidP="00101C1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1115" w:type="dxa"/>
            <w:vMerge w:val="restart"/>
            <w:shd w:val="clear" w:color="auto" w:fill="FFFFFF"/>
          </w:tcPr>
          <w:p w:rsidR="00101C16" w:rsidRPr="00B22271" w:rsidRDefault="00101C16" w:rsidP="00101C1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23</w:t>
            </w:r>
            <w:r w:rsidRPr="00B22271">
              <w:rPr>
                <w:color w:val="000000"/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833" w:type="dxa"/>
            <w:vMerge w:val="restart"/>
            <w:shd w:val="clear" w:color="auto" w:fill="FFFFFF"/>
          </w:tcPr>
          <w:p w:rsidR="00101C16" w:rsidRPr="00B22271" w:rsidRDefault="00101C16" w:rsidP="00101C1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4</w:t>
            </w:r>
            <w:r w:rsidRPr="00B22271">
              <w:rPr>
                <w:color w:val="000000"/>
                <w:sz w:val="18"/>
                <w:szCs w:val="18"/>
              </w:rPr>
              <w:t xml:space="preserve"> год (1-й год планового периода)</w:t>
            </w:r>
          </w:p>
        </w:tc>
        <w:tc>
          <w:tcPr>
            <w:tcW w:w="846" w:type="dxa"/>
            <w:vMerge w:val="restart"/>
            <w:shd w:val="clear" w:color="auto" w:fill="FFFFFF"/>
          </w:tcPr>
          <w:p w:rsidR="00101C16" w:rsidRPr="00B22271" w:rsidRDefault="00101C16" w:rsidP="00101C16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5</w:t>
            </w:r>
            <w:r w:rsidRPr="00B22271">
              <w:rPr>
                <w:color w:val="000000"/>
                <w:sz w:val="18"/>
                <w:szCs w:val="18"/>
              </w:rPr>
              <w:t xml:space="preserve">год </w:t>
            </w:r>
          </w:p>
          <w:p w:rsidR="00101C16" w:rsidRPr="00B22271" w:rsidRDefault="00101C16" w:rsidP="00101C1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586" w:type="dxa"/>
            <w:vMerge w:val="restart"/>
            <w:shd w:val="clear" w:color="auto" w:fill="FFFFFF"/>
          </w:tcPr>
          <w:p w:rsidR="00101C16" w:rsidRPr="0052745E" w:rsidRDefault="00101C16" w:rsidP="00101C1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718" w:type="dxa"/>
            <w:vMerge w:val="restart"/>
            <w:shd w:val="clear" w:color="auto" w:fill="FFFFFF"/>
          </w:tcPr>
          <w:p w:rsidR="00101C16" w:rsidRPr="0052745E" w:rsidRDefault="00101C16" w:rsidP="00101C1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101C16" w:rsidRPr="005C7C58" w:rsidTr="00101C16">
        <w:tc>
          <w:tcPr>
            <w:tcW w:w="1153" w:type="dxa"/>
            <w:vMerge/>
            <w:shd w:val="clear" w:color="auto" w:fill="FFFFFF"/>
            <w:vAlign w:val="center"/>
          </w:tcPr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6" w:type="dxa"/>
            <w:shd w:val="clear" w:color="auto" w:fill="FFFFFF"/>
          </w:tcPr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5" w:type="dxa"/>
            <w:shd w:val="clear" w:color="auto" w:fill="FFFFFF"/>
          </w:tcPr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3" w:type="dxa"/>
            <w:shd w:val="clear" w:color="auto" w:fill="FFFFFF"/>
          </w:tcPr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9" w:type="dxa"/>
            <w:shd w:val="clear" w:color="auto" w:fill="FFFFFF"/>
          </w:tcPr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86" w:type="dxa"/>
            <w:vMerge/>
            <w:shd w:val="clear" w:color="auto" w:fill="FFFFFF"/>
            <w:vAlign w:val="center"/>
          </w:tcPr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2" w:type="dxa"/>
            <w:shd w:val="clear" w:color="auto" w:fill="FFFFFF"/>
          </w:tcPr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7" w:type="dxa"/>
            <w:shd w:val="clear" w:color="auto" w:fill="FFFFFF"/>
            <w:vAlign w:val="center"/>
          </w:tcPr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3" w:type="dxa"/>
            <w:vMerge/>
            <w:shd w:val="clear" w:color="auto" w:fill="FFFFFF"/>
            <w:vAlign w:val="center"/>
          </w:tcPr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5" w:type="dxa"/>
            <w:vMerge/>
            <w:shd w:val="clear" w:color="auto" w:fill="FFFFFF"/>
            <w:vAlign w:val="center"/>
          </w:tcPr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8" w:type="dxa"/>
            <w:vMerge/>
            <w:shd w:val="clear" w:color="auto" w:fill="FFFFFF"/>
            <w:vAlign w:val="center"/>
          </w:tcPr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15" w:type="dxa"/>
            <w:vMerge/>
            <w:shd w:val="clear" w:color="auto" w:fill="FFFFFF"/>
            <w:vAlign w:val="center"/>
          </w:tcPr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3" w:type="dxa"/>
            <w:vMerge/>
            <w:shd w:val="clear" w:color="auto" w:fill="FFFFFF"/>
            <w:vAlign w:val="center"/>
          </w:tcPr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6" w:type="dxa"/>
            <w:vMerge/>
            <w:shd w:val="clear" w:color="auto" w:fill="FFFFFF"/>
            <w:vAlign w:val="center"/>
          </w:tcPr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86" w:type="dxa"/>
            <w:vMerge/>
            <w:shd w:val="clear" w:color="auto" w:fill="FFFFFF"/>
          </w:tcPr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718" w:type="dxa"/>
            <w:vMerge/>
            <w:shd w:val="clear" w:color="auto" w:fill="FFFFFF"/>
          </w:tcPr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101C16" w:rsidRPr="005C7C58" w:rsidTr="00101C16">
        <w:tc>
          <w:tcPr>
            <w:tcW w:w="1153" w:type="dxa"/>
            <w:shd w:val="clear" w:color="auto" w:fill="FFFFFF"/>
            <w:vAlign w:val="bottom"/>
          </w:tcPr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bottom"/>
          </w:tcPr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6" w:type="dxa"/>
            <w:shd w:val="clear" w:color="auto" w:fill="FFFFFF"/>
            <w:vAlign w:val="center"/>
          </w:tcPr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5" w:type="dxa"/>
            <w:shd w:val="clear" w:color="auto" w:fill="FFFFFF"/>
            <w:vAlign w:val="center"/>
          </w:tcPr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3" w:type="dxa"/>
            <w:shd w:val="clear" w:color="auto" w:fill="FFFFFF"/>
            <w:vAlign w:val="center"/>
          </w:tcPr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9" w:type="dxa"/>
            <w:shd w:val="clear" w:color="auto" w:fill="FFFFFF"/>
            <w:vAlign w:val="bottom"/>
          </w:tcPr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2" w:type="dxa"/>
            <w:shd w:val="clear" w:color="auto" w:fill="FFFFFF"/>
            <w:vAlign w:val="bottom"/>
          </w:tcPr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7" w:type="dxa"/>
            <w:shd w:val="clear" w:color="auto" w:fill="FFFFFF"/>
            <w:vAlign w:val="center"/>
          </w:tcPr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3" w:type="dxa"/>
            <w:shd w:val="clear" w:color="auto" w:fill="FFFFFF"/>
            <w:vAlign w:val="bottom"/>
          </w:tcPr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5" w:type="dxa"/>
            <w:shd w:val="clear" w:color="auto" w:fill="FFFFFF"/>
            <w:vAlign w:val="bottom"/>
          </w:tcPr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8" w:type="dxa"/>
            <w:shd w:val="clear" w:color="auto" w:fill="FFFFFF"/>
            <w:vAlign w:val="bottom"/>
          </w:tcPr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1115" w:type="dxa"/>
            <w:shd w:val="clear" w:color="auto" w:fill="FFFFFF"/>
            <w:vAlign w:val="center"/>
          </w:tcPr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3" w:type="dxa"/>
            <w:shd w:val="clear" w:color="auto" w:fill="FFFFFF"/>
            <w:vAlign w:val="center"/>
          </w:tcPr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6" w:type="dxa"/>
            <w:shd w:val="clear" w:color="auto" w:fill="FFFFFF"/>
            <w:vAlign w:val="center"/>
          </w:tcPr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586" w:type="dxa"/>
            <w:shd w:val="clear" w:color="auto" w:fill="FFFFFF"/>
          </w:tcPr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718" w:type="dxa"/>
            <w:shd w:val="clear" w:color="auto" w:fill="FFFFFF"/>
          </w:tcPr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101C16" w:rsidRPr="005C7C58" w:rsidTr="00101C16">
        <w:tc>
          <w:tcPr>
            <w:tcW w:w="1153" w:type="dxa"/>
            <w:shd w:val="clear" w:color="auto" w:fill="FFFFFF"/>
          </w:tcPr>
          <w:p w:rsidR="00101C16" w:rsidRPr="000F7C0A" w:rsidRDefault="00C31469" w:rsidP="00101C16">
            <w:pPr>
              <w:keepNext/>
              <w:spacing w:before="240" w:after="60"/>
              <w:jc w:val="center"/>
              <w:outlineLvl w:val="3"/>
              <w:rPr>
                <w:bCs/>
                <w:sz w:val="18"/>
                <w:szCs w:val="18"/>
              </w:rPr>
            </w:pPr>
            <w:r w:rsidRPr="00F061B6">
              <w:rPr>
                <w:sz w:val="24"/>
                <w:szCs w:val="24"/>
              </w:rPr>
              <w:t>801012О.99.0.БА81АЮ16001</w:t>
            </w:r>
          </w:p>
        </w:tc>
        <w:tc>
          <w:tcPr>
            <w:tcW w:w="3229" w:type="dxa"/>
            <w:gridSpan w:val="3"/>
            <w:shd w:val="clear" w:color="auto" w:fill="FFFFFF"/>
          </w:tcPr>
          <w:p w:rsidR="00101C16" w:rsidRPr="000F7C0A" w:rsidRDefault="00101C16" w:rsidP="00101C16">
            <w:pPr>
              <w:widowControl w:val="0"/>
              <w:spacing w:line="235" w:lineRule="auto"/>
              <w:jc w:val="center"/>
              <w:rPr>
                <w:bCs/>
                <w:sz w:val="18"/>
                <w:szCs w:val="18"/>
              </w:rPr>
            </w:pPr>
            <w:r w:rsidRPr="000F7C0A">
              <w:rPr>
                <w:bCs/>
                <w:sz w:val="18"/>
                <w:szCs w:val="18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083" w:type="dxa"/>
            <w:shd w:val="clear" w:color="auto" w:fill="FFFFFF"/>
          </w:tcPr>
          <w:p w:rsidR="00C31469" w:rsidRPr="00C31469" w:rsidRDefault="00C31469" w:rsidP="00C31469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 w:rsidRPr="00C31469">
              <w:rPr>
                <w:sz w:val="18"/>
                <w:szCs w:val="18"/>
              </w:rPr>
              <w:t xml:space="preserve">проходящие </w:t>
            </w:r>
            <w:proofErr w:type="gramStart"/>
            <w:r w:rsidRPr="00C31469">
              <w:rPr>
                <w:sz w:val="18"/>
                <w:szCs w:val="18"/>
              </w:rPr>
              <w:t>обучение по состоянию</w:t>
            </w:r>
            <w:proofErr w:type="gramEnd"/>
            <w:r w:rsidRPr="00C31469">
              <w:rPr>
                <w:sz w:val="18"/>
                <w:szCs w:val="18"/>
              </w:rPr>
              <w:t xml:space="preserve"> здоровья на дому </w:t>
            </w:r>
          </w:p>
          <w:p w:rsidR="00101C16" w:rsidRPr="000F7C0A" w:rsidRDefault="00C31469" w:rsidP="00C31469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очная</w:t>
            </w:r>
          </w:p>
        </w:tc>
        <w:tc>
          <w:tcPr>
            <w:tcW w:w="1079" w:type="dxa"/>
            <w:shd w:val="clear" w:color="auto" w:fill="FFFFFF"/>
          </w:tcPr>
          <w:p w:rsidR="00101C16" w:rsidRPr="000F7C0A" w:rsidRDefault="00101C16" w:rsidP="00101C16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0F7C0A">
              <w:rPr>
                <w:sz w:val="18"/>
                <w:szCs w:val="18"/>
              </w:rPr>
              <w:t>По общеобразовательным программам</w:t>
            </w:r>
          </w:p>
        </w:tc>
        <w:tc>
          <w:tcPr>
            <w:tcW w:w="986" w:type="dxa"/>
            <w:shd w:val="clear" w:color="auto" w:fill="FFFFFF"/>
          </w:tcPr>
          <w:p w:rsidR="00101C16" w:rsidRPr="000F7C0A" w:rsidRDefault="00101C16" w:rsidP="00101C16">
            <w:pPr>
              <w:widowControl w:val="0"/>
              <w:spacing w:line="235" w:lineRule="auto"/>
              <w:jc w:val="center"/>
              <w:rPr>
                <w:bCs/>
                <w:sz w:val="18"/>
                <w:szCs w:val="18"/>
              </w:rPr>
            </w:pPr>
            <w:r w:rsidRPr="000F7C0A">
              <w:rPr>
                <w:bCs/>
                <w:sz w:val="18"/>
                <w:szCs w:val="18"/>
              </w:rPr>
              <w:t xml:space="preserve">Число </w:t>
            </w:r>
            <w:proofErr w:type="gramStart"/>
            <w:r w:rsidRPr="000F7C0A">
              <w:rPr>
                <w:bCs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842" w:type="dxa"/>
            <w:shd w:val="clear" w:color="auto" w:fill="FFFFFF"/>
          </w:tcPr>
          <w:p w:rsidR="00101C16" w:rsidRPr="000F7C0A" w:rsidRDefault="00101C16" w:rsidP="00101C16">
            <w:pPr>
              <w:widowControl w:val="0"/>
              <w:spacing w:line="235" w:lineRule="auto"/>
              <w:jc w:val="center"/>
              <w:rPr>
                <w:bCs/>
                <w:sz w:val="18"/>
                <w:szCs w:val="18"/>
              </w:rPr>
            </w:pPr>
            <w:r w:rsidRPr="000F7C0A">
              <w:rPr>
                <w:bCs/>
                <w:sz w:val="18"/>
                <w:szCs w:val="18"/>
              </w:rPr>
              <w:t>человек</w:t>
            </w:r>
          </w:p>
        </w:tc>
        <w:tc>
          <w:tcPr>
            <w:tcW w:w="467" w:type="dxa"/>
            <w:shd w:val="clear" w:color="auto" w:fill="FFFFFF"/>
          </w:tcPr>
          <w:p w:rsidR="00101C16" w:rsidRPr="000F7C0A" w:rsidRDefault="00101C16" w:rsidP="00101C16">
            <w:pPr>
              <w:widowControl w:val="0"/>
              <w:spacing w:line="235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893" w:type="dxa"/>
            <w:shd w:val="clear" w:color="auto" w:fill="FFFFFF"/>
          </w:tcPr>
          <w:p w:rsidR="00101C16" w:rsidRPr="000F7C0A" w:rsidRDefault="00C31469" w:rsidP="00101C16">
            <w:pPr>
              <w:widowControl w:val="0"/>
              <w:spacing w:line="235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885" w:type="dxa"/>
            <w:shd w:val="clear" w:color="auto" w:fill="FFFFFF"/>
          </w:tcPr>
          <w:p w:rsidR="00101C16" w:rsidRPr="000F7C0A" w:rsidRDefault="00C31469" w:rsidP="00101C16">
            <w:pPr>
              <w:widowControl w:val="0"/>
              <w:spacing w:line="235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938" w:type="dxa"/>
            <w:shd w:val="clear" w:color="auto" w:fill="FFFFFF"/>
          </w:tcPr>
          <w:p w:rsidR="00101C16" w:rsidRPr="000F7C0A" w:rsidRDefault="00C31469" w:rsidP="00101C16">
            <w:pPr>
              <w:widowControl w:val="0"/>
              <w:spacing w:line="235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5" w:type="dxa"/>
            <w:shd w:val="clear" w:color="auto" w:fill="FFFFFF"/>
          </w:tcPr>
          <w:p w:rsidR="00101C16" w:rsidRPr="000F7C0A" w:rsidRDefault="00101C16" w:rsidP="00101C16">
            <w:pPr>
              <w:widowControl w:val="0"/>
              <w:spacing w:line="235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/>
          </w:tcPr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6" w:type="dxa"/>
            <w:shd w:val="clear" w:color="auto" w:fill="FFFFFF"/>
          </w:tcPr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586" w:type="dxa"/>
            <w:shd w:val="clear" w:color="auto" w:fill="FFFFFF"/>
          </w:tcPr>
          <w:p w:rsidR="00101C16" w:rsidRPr="005C7C58" w:rsidRDefault="00101C16" w:rsidP="00101C1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718" w:type="dxa"/>
            <w:shd w:val="clear" w:color="auto" w:fill="FFFFFF"/>
          </w:tcPr>
          <w:p w:rsidR="00101C16" w:rsidRPr="005C7C58" w:rsidRDefault="00C31469" w:rsidP="00101C1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0</w:t>
            </w:r>
          </w:p>
        </w:tc>
      </w:tr>
    </w:tbl>
    <w:p w:rsidR="00101C16" w:rsidRPr="00A93419" w:rsidRDefault="00101C16" w:rsidP="00101C1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101C16" w:rsidRDefault="00101C16" w:rsidP="00101C16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101C16" w:rsidRPr="00A93419" w:rsidRDefault="00101C16" w:rsidP="00101C1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94"/>
        <w:gridCol w:w="3118"/>
        <w:gridCol w:w="1276"/>
        <w:gridCol w:w="1276"/>
        <w:gridCol w:w="6809"/>
      </w:tblGrid>
      <w:tr w:rsidR="00101C16" w:rsidRPr="00C42765" w:rsidTr="00101C16">
        <w:trPr>
          <w:trHeight w:val="91"/>
        </w:trPr>
        <w:tc>
          <w:tcPr>
            <w:tcW w:w="15173" w:type="dxa"/>
            <w:gridSpan w:val="5"/>
          </w:tcPr>
          <w:p w:rsidR="00101C16" w:rsidRPr="00C42765" w:rsidRDefault="00101C16" w:rsidP="00101C16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101C16" w:rsidRPr="00C42765" w:rsidTr="00101C16">
        <w:tc>
          <w:tcPr>
            <w:tcW w:w="2694" w:type="dxa"/>
          </w:tcPr>
          <w:p w:rsidR="00101C16" w:rsidRPr="00C42765" w:rsidRDefault="00101C16" w:rsidP="00101C16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101C16" w:rsidRPr="00C42765" w:rsidRDefault="00101C16" w:rsidP="00101C16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101C16" w:rsidRPr="00C42765" w:rsidRDefault="00101C16" w:rsidP="00101C16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101C16" w:rsidRPr="00C42765" w:rsidRDefault="00101C16" w:rsidP="00101C16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101C16" w:rsidRPr="00C42765" w:rsidRDefault="00101C16" w:rsidP="00101C16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101C16" w:rsidRPr="00C42765" w:rsidTr="00101C16">
        <w:tc>
          <w:tcPr>
            <w:tcW w:w="2694" w:type="dxa"/>
          </w:tcPr>
          <w:p w:rsidR="00101C16" w:rsidRPr="00C42765" w:rsidRDefault="00101C16" w:rsidP="00101C16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101C16" w:rsidRPr="00C42765" w:rsidRDefault="00101C16" w:rsidP="00101C16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101C16" w:rsidRPr="00C42765" w:rsidRDefault="00101C16" w:rsidP="00101C16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101C16" w:rsidRPr="00C42765" w:rsidRDefault="00101C16" w:rsidP="00101C16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101C16" w:rsidRPr="00C42765" w:rsidRDefault="00101C16" w:rsidP="00101C16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101C16" w:rsidRPr="00C42765" w:rsidTr="00101C16">
        <w:tc>
          <w:tcPr>
            <w:tcW w:w="2694" w:type="dxa"/>
          </w:tcPr>
          <w:p w:rsidR="00101C16" w:rsidRPr="00C42765" w:rsidRDefault="00101C16" w:rsidP="00101C16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101C16" w:rsidRPr="00C42765" w:rsidRDefault="00101C16" w:rsidP="00101C16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101C16" w:rsidRPr="00C42765" w:rsidRDefault="00101C16" w:rsidP="00101C16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101C16" w:rsidRPr="00C42765" w:rsidRDefault="00101C16" w:rsidP="00101C16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101C16" w:rsidRPr="00C42765" w:rsidRDefault="00101C16" w:rsidP="00101C16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</w:tr>
      <w:tr w:rsidR="00101C16" w:rsidRPr="00C42765" w:rsidTr="00101C16">
        <w:tc>
          <w:tcPr>
            <w:tcW w:w="2694" w:type="dxa"/>
          </w:tcPr>
          <w:p w:rsidR="00101C16" w:rsidRPr="00C42765" w:rsidRDefault="00101C16" w:rsidP="00101C16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101C16" w:rsidRPr="00C42765" w:rsidRDefault="00101C16" w:rsidP="00101C16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101C16" w:rsidRPr="00C42765" w:rsidRDefault="00101C16" w:rsidP="00101C16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101C16" w:rsidRPr="00C42765" w:rsidRDefault="00101C16" w:rsidP="00101C16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101C16" w:rsidRPr="00C42765" w:rsidRDefault="00101C16" w:rsidP="00101C16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</w:tr>
      <w:tr w:rsidR="00101C16" w:rsidRPr="00C42765" w:rsidTr="00101C16">
        <w:tc>
          <w:tcPr>
            <w:tcW w:w="2694" w:type="dxa"/>
          </w:tcPr>
          <w:p w:rsidR="00101C16" w:rsidRPr="00C42765" w:rsidRDefault="00101C16" w:rsidP="00101C16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101C16" w:rsidRPr="00C42765" w:rsidRDefault="00101C16" w:rsidP="00101C16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101C16" w:rsidRPr="00C42765" w:rsidRDefault="00101C16" w:rsidP="00101C16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101C16" w:rsidRPr="00C42765" w:rsidRDefault="00101C16" w:rsidP="00101C16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101C16" w:rsidRPr="00C42765" w:rsidRDefault="00101C16" w:rsidP="00101C16">
            <w:pPr>
              <w:pStyle w:val="ConsPlusNormal"/>
              <w:jc w:val="center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101C16" w:rsidRPr="005D24BE" w:rsidRDefault="00101C16" w:rsidP="00101C16">
      <w:pPr>
        <w:widowControl w:val="0"/>
        <w:spacing w:line="235" w:lineRule="auto"/>
        <w:rPr>
          <w:b/>
          <w:color w:val="000000"/>
          <w:sz w:val="24"/>
          <w:szCs w:val="24"/>
          <w:shd w:val="clear" w:color="auto" w:fill="FFFFFF"/>
        </w:rPr>
      </w:pPr>
      <w:r w:rsidRPr="005D24BE">
        <w:rPr>
          <w:b/>
          <w:color w:val="000000"/>
          <w:sz w:val="24"/>
          <w:szCs w:val="24"/>
          <w:shd w:val="clear" w:color="auto" w:fill="FFFFFF"/>
        </w:rPr>
        <w:t>5. Порядок оказания муниципальной услуги</w:t>
      </w:r>
    </w:p>
    <w:p w:rsidR="00101C16" w:rsidRPr="001E7744" w:rsidRDefault="00101C16" w:rsidP="00101C1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5.1. Нормативные правовые акты, регулирующие порядок оказания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</w:t>
      </w:r>
      <w:r>
        <w:rPr>
          <w:color w:val="000000"/>
          <w:sz w:val="24"/>
          <w:szCs w:val="24"/>
          <w:shd w:val="clear" w:color="auto" w:fill="FFFFFF"/>
        </w:rPr>
        <w:t>и</w:t>
      </w:r>
      <w:r w:rsidRPr="001E7744">
        <w:rPr>
          <w:b/>
          <w:color w:val="000000"/>
          <w:sz w:val="24"/>
          <w:szCs w:val="24"/>
          <w:shd w:val="clear" w:color="auto" w:fill="FFFFFF"/>
        </w:rPr>
        <w:t>___________________________________</w:t>
      </w:r>
      <w:r>
        <w:rPr>
          <w:b/>
          <w:color w:val="000000"/>
          <w:sz w:val="24"/>
          <w:szCs w:val="24"/>
          <w:shd w:val="clear" w:color="auto" w:fill="FFFFFF"/>
        </w:rPr>
        <w:t>______</w:t>
      </w:r>
      <w:r w:rsidRPr="001E7744">
        <w:rPr>
          <w:b/>
          <w:color w:val="000000"/>
          <w:sz w:val="24"/>
          <w:szCs w:val="24"/>
          <w:shd w:val="clear" w:color="auto" w:fill="FFFFFF"/>
        </w:rPr>
        <w:t>_</w:t>
      </w:r>
    </w:p>
    <w:p w:rsidR="00101C16" w:rsidRPr="00863635" w:rsidRDefault="00101C16" w:rsidP="00101C16">
      <w:pPr>
        <w:jc w:val="both"/>
        <w:rPr>
          <w:rStyle w:val="docaccesstitle1"/>
          <w:color w:val="FF0000"/>
          <w:sz w:val="24"/>
          <w:szCs w:val="24"/>
          <w:u w:val="single"/>
        </w:rPr>
      </w:pPr>
      <w:r w:rsidRPr="00863635">
        <w:rPr>
          <w:sz w:val="24"/>
          <w:szCs w:val="24"/>
          <w:u w:val="single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</w:t>
      </w:r>
      <w:r w:rsidRPr="0033661C">
        <w:rPr>
          <w:sz w:val="24"/>
          <w:szCs w:val="24"/>
          <w:u w:val="single"/>
        </w:rPr>
        <w:t xml:space="preserve">Областной закон  № 26-ЗС от 14.11.2013 «Об образовании </w:t>
      </w:r>
      <w:r w:rsidRPr="0033661C">
        <w:rPr>
          <w:color w:val="000000"/>
          <w:sz w:val="24"/>
          <w:szCs w:val="24"/>
          <w:u w:val="single"/>
        </w:rPr>
        <w:t>в Ростовской области</w:t>
      </w:r>
      <w:r w:rsidRPr="0033661C">
        <w:rPr>
          <w:sz w:val="24"/>
          <w:szCs w:val="24"/>
          <w:u w:val="single"/>
        </w:rPr>
        <w:t>»;</w:t>
      </w:r>
      <w:r>
        <w:rPr>
          <w:sz w:val="24"/>
          <w:szCs w:val="24"/>
          <w:u w:val="single"/>
        </w:rPr>
        <w:t xml:space="preserve"> </w:t>
      </w:r>
      <w:r w:rsidRPr="00863635">
        <w:rPr>
          <w:bCs/>
          <w:sz w:val="24"/>
          <w:szCs w:val="24"/>
          <w:u w:val="single"/>
        </w:rPr>
        <w:t xml:space="preserve">Постановление </w:t>
      </w:r>
      <w:r w:rsidRPr="00863635">
        <w:rPr>
          <w:sz w:val="24"/>
          <w:szCs w:val="24"/>
          <w:u w:val="single"/>
        </w:rPr>
        <w:t>Администрации города Ростова-на-Дону</w:t>
      </w:r>
      <w:r w:rsidRPr="00863635">
        <w:rPr>
          <w:bCs/>
          <w:sz w:val="24"/>
          <w:szCs w:val="24"/>
          <w:u w:val="single"/>
        </w:rPr>
        <w:t xml:space="preserve"> от </w:t>
      </w:r>
      <w:r w:rsidRPr="00863635">
        <w:rPr>
          <w:sz w:val="24"/>
          <w:szCs w:val="24"/>
          <w:u w:val="single"/>
        </w:rPr>
        <w:t xml:space="preserve">29.12.2015 </w:t>
      </w:r>
      <w:r w:rsidRPr="00863635">
        <w:rPr>
          <w:bCs/>
          <w:sz w:val="24"/>
          <w:szCs w:val="24"/>
          <w:u w:val="single"/>
        </w:rPr>
        <w:t xml:space="preserve">№ </w:t>
      </w:r>
      <w:r w:rsidRPr="00863635">
        <w:rPr>
          <w:sz w:val="24"/>
          <w:szCs w:val="24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101C16" w:rsidRPr="005C7C58" w:rsidRDefault="00101C16" w:rsidP="00101C16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101C16" w:rsidRDefault="00101C16" w:rsidP="00101C1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101C16" w:rsidRDefault="00101C16" w:rsidP="00101C1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101C16" w:rsidRPr="00A93419" w:rsidRDefault="00101C16" w:rsidP="00101C16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/>
      </w:tblPr>
      <w:tblGrid>
        <w:gridCol w:w="3940"/>
        <w:gridCol w:w="7584"/>
        <w:gridCol w:w="3186"/>
      </w:tblGrid>
      <w:tr w:rsidR="00101C16" w:rsidRPr="00476D45" w:rsidTr="00101C16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C16" w:rsidRPr="00476D45" w:rsidRDefault="00101C16" w:rsidP="00101C16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C16" w:rsidRPr="00476D45" w:rsidRDefault="00101C16" w:rsidP="00101C16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C16" w:rsidRPr="00476D45" w:rsidRDefault="00101C16" w:rsidP="00101C16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101C16" w:rsidRPr="00476D45" w:rsidTr="00101C16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C16" w:rsidRPr="00476D45" w:rsidRDefault="00101C16" w:rsidP="00101C16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C16" w:rsidRPr="00476D45" w:rsidRDefault="00101C16" w:rsidP="00101C16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C16" w:rsidRPr="00476D45" w:rsidRDefault="00101C16" w:rsidP="00101C16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101C16" w:rsidRPr="00476D45" w:rsidTr="00101C16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C16" w:rsidRPr="00476D45" w:rsidRDefault="00101C16" w:rsidP="00101C16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C16" w:rsidRPr="00476D45" w:rsidRDefault="00101C16" w:rsidP="00101C16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C16" w:rsidRPr="00476D45" w:rsidRDefault="00101C16" w:rsidP="00101C16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101C16" w:rsidRPr="00476D45" w:rsidTr="00101C16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C16" w:rsidRPr="00476D45" w:rsidRDefault="00101C16" w:rsidP="00101C16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C16" w:rsidRPr="00476D45" w:rsidRDefault="00101C16" w:rsidP="00101C16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C16" w:rsidRPr="00476D45" w:rsidRDefault="00101C16" w:rsidP="00101C16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101C16" w:rsidRPr="00476D45" w:rsidTr="00101C16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C16" w:rsidRPr="00476D45" w:rsidRDefault="00101C16" w:rsidP="00101C16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C16" w:rsidRPr="00476D45" w:rsidRDefault="00101C16" w:rsidP="00101C16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101C16" w:rsidRPr="00476D45" w:rsidRDefault="00101C16" w:rsidP="00101C16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101C16" w:rsidRPr="00476D45" w:rsidRDefault="00101C16" w:rsidP="00101C16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101C16" w:rsidRPr="00476D45" w:rsidRDefault="00101C16" w:rsidP="00101C16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101C16" w:rsidRPr="00476D45" w:rsidRDefault="00101C16" w:rsidP="00101C16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101C16" w:rsidRPr="00476D45" w:rsidRDefault="00101C16" w:rsidP="00101C16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101C16" w:rsidRPr="00476D45" w:rsidRDefault="00101C16" w:rsidP="00101C16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101C16" w:rsidRPr="00476D45" w:rsidRDefault="00101C16" w:rsidP="00101C16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101C16" w:rsidRPr="00476D45" w:rsidRDefault="00101C16" w:rsidP="00101C16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101C16" w:rsidRPr="00476D45" w:rsidRDefault="00101C16" w:rsidP="00101C16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101C16" w:rsidRPr="00476D45" w:rsidRDefault="00101C16" w:rsidP="00101C16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101C16" w:rsidRPr="00476D45" w:rsidRDefault="00101C16" w:rsidP="00101C16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 xml:space="preserve">информация </w:t>
            </w:r>
            <w:proofErr w:type="spellStart"/>
            <w:r w:rsidRPr="00476D45">
              <w:rPr>
                <w:b w:val="0"/>
                <w:sz w:val="20"/>
                <w:szCs w:val="20"/>
              </w:rPr>
              <w:t>антикоррупционной</w:t>
            </w:r>
            <w:proofErr w:type="spellEnd"/>
            <w:r w:rsidRPr="00476D45">
              <w:rPr>
                <w:b w:val="0"/>
                <w:sz w:val="20"/>
                <w:szCs w:val="20"/>
              </w:rPr>
              <w:t xml:space="preserve"> направленности</w:t>
            </w:r>
          </w:p>
          <w:p w:rsidR="00101C16" w:rsidRPr="00476D45" w:rsidRDefault="00101C16" w:rsidP="00101C16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101C16" w:rsidRPr="00476D45" w:rsidRDefault="00101C16" w:rsidP="00101C16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C16" w:rsidRPr="00476D45" w:rsidRDefault="00101C16" w:rsidP="00101C16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101C16" w:rsidRDefault="00101C16" w:rsidP="00101C16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:rsidR="00101C16" w:rsidRDefault="00101C16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br w:type="page"/>
      </w:r>
    </w:p>
    <w:p w:rsidR="005F1CFE" w:rsidRDefault="00765DBC" w:rsidP="005F1CFE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765DBC">
        <w:rPr>
          <w:noProof/>
          <w:lang w:eastAsia="ru-RU"/>
        </w:rPr>
        <w:pict>
          <v:shape id="_x0000_s1045" type="#_x0000_t202" style="position:absolute;left:0;text-align:left;margin-left:601.3pt;margin-top:.05pt;width:149.75pt;height:90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101C16" w:rsidRPr="009D7718" w:rsidTr="00B9503F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101C16" w:rsidRPr="009D7718" w:rsidRDefault="00101C16" w:rsidP="00B9503F">
                        <w:pPr>
                          <w:pStyle w:val="4"/>
                          <w:spacing w:before="0" w:after="0"/>
                          <w:ind w:left="426" w:right="34" w:hanging="426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</w:t>
                        </w: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номер      </w:t>
                        </w:r>
                      </w:p>
                      <w:p w:rsidR="00101C16" w:rsidRPr="009D7718" w:rsidRDefault="00101C16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101C16" w:rsidRPr="009D7718" w:rsidRDefault="00101C16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101C16" w:rsidRPr="009D7718" w:rsidRDefault="00101C16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101C16" w:rsidRPr="009D7718" w:rsidRDefault="00101C16" w:rsidP="00B9503F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101C16" w:rsidRPr="00192CE8" w:rsidRDefault="00101C16" w:rsidP="00B9503F">
                        <w:pPr>
                          <w:pStyle w:val="Style7"/>
                          <w:shd w:val="clear" w:color="auto" w:fill="auto"/>
                          <w:spacing w:before="0" w:after="0" w:line="240" w:lineRule="atLeast"/>
                          <w:ind w:firstLine="34"/>
                          <w:jc w:val="right"/>
                          <w:rPr>
                            <w:sz w:val="24"/>
                            <w:szCs w:val="24"/>
                          </w:rPr>
                        </w:pPr>
                        <w:r w:rsidRPr="00C802CE">
                          <w:rPr>
                            <w:sz w:val="24"/>
                            <w:szCs w:val="24"/>
                          </w:rPr>
                          <w:t>35.791.0</w:t>
                        </w:r>
                      </w:p>
                    </w:tc>
                  </w:tr>
                </w:tbl>
                <w:p w:rsidR="00101C16" w:rsidRPr="009D7718" w:rsidRDefault="00101C16" w:rsidP="005F1CFE"/>
              </w:txbxContent>
            </v:textbox>
          </v:shape>
        </w:pict>
      </w:r>
      <w:r w:rsidR="005F1CFE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C31469">
        <w:rPr>
          <w:bCs/>
          <w:color w:val="000000"/>
          <w:sz w:val="24"/>
          <w:szCs w:val="24"/>
          <w:shd w:val="clear" w:color="auto" w:fill="FFFFFF"/>
        </w:rPr>
        <w:t>3</w:t>
      </w:r>
    </w:p>
    <w:p w:rsidR="005F1CFE" w:rsidRPr="00430789" w:rsidRDefault="005F1CFE" w:rsidP="005F1CFE">
      <w:pPr>
        <w:pStyle w:val="af2"/>
        <w:keepNext/>
        <w:numPr>
          <w:ilvl w:val="0"/>
          <w:numId w:val="5"/>
        </w:numPr>
        <w:spacing w:after="0" w:line="240" w:lineRule="auto"/>
        <w:ind w:left="0" w:hanging="357"/>
        <w:outlineLvl w:val="3"/>
        <w:rPr>
          <w:rFonts w:ascii="Times New Roman" w:hAnsi="Times New Roman"/>
          <w:sz w:val="24"/>
          <w:szCs w:val="24"/>
        </w:rPr>
      </w:pP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  <w:r w:rsidRPr="0043078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_</w:t>
      </w:r>
    </w:p>
    <w:p w:rsidR="005F1CFE" w:rsidRDefault="005F1CFE" w:rsidP="005F1CFE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r>
        <w:rPr>
          <w:i/>
          <w:szCs w:val="28"/>
          <w:u w:val="single"/>
        </w:rPr>
        <w:t>основного</w:t>
      </w:r>
      <w:r w:rsidRPr="0015288B">
        <w:rPr>
          <w:i/>
          <w:szCs w:val="28"/>
          <w:u w:val="single"/>
        </w:rPr>
        <w:t xml:space="preserve"> общего образования</w:t>
      </w:r>
    </w:p>
    <w:p w:rsidR="005F1CFE" w:rsidRDefault="005F1CFE" w:rsidP="005F1CFE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>
        <w:rPr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i/>
          <w:szCs w:val="28"/>
          <w:u w:val="single"/>
        </w:rPr>
        <w:t>Физические лица</w:t>
      </w:r>
    </w:p>
    <w:p w:rsidR="005F1CFE" w:rsidRPr="001E7744" w:rsidRDefault="005F1CFE" w:rsidP="005F1CFE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5F1CFE" w:rsidRDefault="005F1CFE" w:rsidP="005F1CFE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5F1CFE" w:rsidRPr="00A93419" w:rsidRDefault="005F1CFE" w:rsidP="005F1CFE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17"/>
        <w:gridCol w:w="1695"/>
        <w:gridCol w:w="1133"/>
        <w:gridCol w:w="1136"/>
        <w:gridCol w:w="1270"/>
        <w:gridCol w:w="1270"/>
        <w:gridCol w:w="2018"/>
        <w:gridCol w:w="1132"/>
        <w:gridCol w:w="596"/>
        <w:gridCol w:w="913"/>
        <w:gridCol w:w="848"/>
        <w:gridCol w:w="850"/>
        <w:gridCol w:w="601"/>
        <w:gridCol w:w="1150"/>
      </w:tblGrid>
      <w:tr w:rsidR="005F1CFE" w:rsidRPr="00C720C9" w:rsidTr="003553B2">
        <w:trPr>
          <w:trHeight w:hRule="exact" w:val="1143"/>
        </w:trPr>
        <w:tc>
          <w:tcPr>
            <w:tcW w:w="717" w:type="dxa"/>
            <w:vMerge w:val="restart"/>
            <w:shd w:val="clear" w:color="auto" w:fill="FFFFFF"/>
            <w:vAlign w:val="center"/>
          </w:tcPr>
          <w:p w:rsidR="005F1CFE" w:rsidRPr="00C720C9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964" w:type="dxa"/>
            <w:gridSpan w:val="3"/>
            <w:vMerge w:val="restart"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5F1CFE" w:rsidRPr="00C720C9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46" w:type="dxa"/>
            <w:gridSpan w:val="3"/>
            <w:shd w:val="clear" w:color="auto" w:fill="FFFFFF"/>
            <w:vAlign w:val="center"/>
          </w:tcPr>
          <w:p w:rsidR="005F1CFE" w:rsidRDefault="005F1CFE" w:rsidP="005F1CFE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proofErr w:type="gramStart"/>
            <w:r>
              <w:rPr>
                <w:color w:val="000000"/>
                <w:sz w:val="22"/>
                <w:szCs w:val="22"/>
              </w:rPr>
              <w:t>муниципальной</w:t>
            </w:r>
            <w:proofErr w:type="gramEnd"/>
          </w:p>
          <w:p w:rsidR="005F1CFE" w:rsidRPr="00C720C9" w:rsidRDefault="005F1CFE" w:rsidP="005F1CF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5F1CFE" w:rsidRPr="00C720C9" w:rsidRDefault="005F1CFE" w:rsidP="005F1CF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751" w:type="dxa"/>
            <w:gridSpan w:val="2"/>
            <w:shd w:val="clear" w:color="auto" w:fill="FFFFFF"/>
          </w:tcPr>
          <w:p w:rsidR="005F1CFE" w:rsidRPr="00C720C9" w:rsidRDefault="005F1CFE" w:rsidP="005F1CFE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5E36FF" w:rsidRPr="00C720C9" w:rsidTr="003553B2">
        <w:trPr>
          <w:trHeight w:hRule="exact" w:val="484"/>
        </w:trPr>
        <w:tc>
          <w:tcPr>
            <w:tcW w:w="717" w:type="dxa"/>
            <w:vMerge/>
            <w:shd w:val="clear" w:color="auto" w:fill="FFFFFF"/>
          </w:tcPr>
          <w:p w:rsidR="005E36FF" w:rsidRPr="00C720C9" w:rsidRDefault="005E36FF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964" w:type="dxa"/>
            <w:gridSpan w:val="3"/>
            <w:vMerge/>
            <w:shd w:val="clear" w:color="auto" w:fill="FFFFFF"/>
          </w:tcPr>
          <w:p w:rsidR="005E36FF" w:rsidRPr="0021193B" w:rsidRDefault="005E36FF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5E36FF" w:rsidRPr="0021193B" w:rsidRDefault="005E36FF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8" w:type="dxa"/>
            <w:vMerge w:val="restart"/>
            <w:shd w:val="clear" w:color="auto" w:fill="FFFFFF"/>
          </w:tcPr>
          <w:p w:rsidR="005E36FF" w:rsidRPr="0021193B" w:rsidRDefault="005E36FF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proofErr w:type="gramStart"/>
            <w:r w:rsidRPr="0021193B">
              <w:rPr>
                <w:color w:val="000000"/>
                <w:sz w:val="20"/>
              </w:rPr>
              <w:t>наименова-ние</w:t>
            </w:r>
            <w:proofErr w:type="spellEnd"/>
            <w:proofErr w:type="gramEnd"/>
            <w:r w:rsidRPr="0021193B">
              <w:rPr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5E36FF" w:rsidRPr="0021193B" w:rsidRDefault="005E36FF" w:rsidP="005F1CF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23</w:t>
            </w:r>
            <w:r w:rsidRPr="00B22271">
              <w:rPr>
                <w:color w:val="000000"/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4</w:t>
            </w:r>
            <w:r w:rsidRPr="00B22271">
              <w:rPr>
                <w:color w:val="000000"/>
                <w:sz w:val="18"/>
                <w:szCs w:val="18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5</w:t>
            </w:r>
            <w:r w:rsidRPr="00B22271">
              <w:rPr>
                <w:color w:val="000000"/>
                <w:sz w:val="18"/>
                <w:szCs w:val="18"/>
              </w:rPr>
              <w:t xml:space="preserve">год </w:t>
            </w:r>
          </w:p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601" w:type="dxa"/>
            <w:vMerge w:val="restart"/>
            <w:shd w:val="clear" w:color="auto" w:fill="FFFFFF"/>
          </w:tcPr>
          <w:p w:rsidR="005E36FF" w:rsidRPr="0052745E" w:rsidRDefault="005E36FF" w:rsidP="005F1CF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1150" w:type="dxa"/>
            <w:vMerge w:val="restart"/>
            <w:shd w:val="clear" w:color="auto" w:fill="FFFFFF"/>
          </w:tcPr>
          <w:p w:rsidR="005E36FF" w:rsidRPr="0052745E" w:rsidRDefault="005E36FF" w:rsidP="005F1CF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5F1CFE" w:rsidRPr="00C720C9" w:rsidTr="003553B2">
        <w:trPr>
          <w:trHeight w:val="624"/>
        </w:trPr>
        <w:tc>
          <w:tcPr>
            <w:tcW w:w="717" w:type="dxa"/>
            <w:vMerge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shd w:val="clear" w:color="auto" w:fill="FFFFFF"/>
          </w:tcPr>
          <w:p w:rsidR="005F1CFE" w:rsidRPr="0021193B" w:rsidRDefault="005F1CFE" w:rsidP="005F1CF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 xml:space="preserve"> </w:t>
            </w:r>
            <w:proofErr w:type="gramStart"/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  <w:proofErr w:type="gramEnd"/>
          </w:p>
          <w:p w:rsidR="005F1CFE" w:rsidRPr="0021193B" w:rsidRDefault="005F1CFE" w:rsidP="005F1CF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5F1CFE" w:rsidRPr="0021193B" w:rsidRDefault="005F1CFE" w:rsidP="005F1CF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3" w:type="dxa"/>
            <w:shd w:val="clear" w:color="auto" w:fill="FFFFFF"/>
          </w:tcPr>
          <w:p w:rsidR="005F1CFE" w:rsidRPr="0021193B" w:rsidRDefault="005F1CFE" w:rsidP="005F1CF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  <w:proofErr w:type="gramEnd"/>
          </w:p>
          <w:p w:rsidR="005F1CFE" w:rsidRPr="0021193B" w:rsidRDefault="005F1CFE" w:rsidP="005F1CF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5F1CFE" w:rsidRPr="0021193B" w:rsidRDefault="005F1CFE" w:rsidP="005F1CF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6" w:type="dxa"/>
            <w:shd w:val="clear" w:color="auto" w:fill="FFFFFF"/>
          </w:tcPr>
          <w:p w:rsidR="005F1CFE" w:rsidRPr="0021193B" w:rsidRDefault="005F1CFE" w:rsidP="005F1CF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 xml:space="preserve"> </w:t>
            </w:r>
            <w:proofErr w:type="gramStart"/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  <w:proofErr w:type="gramEnd"/>
          </w:p>
          <w:p w:rsidR="005F1CFE" w:rsidRPr="0021193B" w:rsidRDefault="005F1CFE" w:rsidP="005F1CF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5F1CFE" w:rsidRPr="0021193B" w:rsidRDefault="005F1CFE" w:rsidP="005F1CF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5F1CFE" w:rsidRPr="0021193B" w:rsidRDefault="005F1CFE" w:rsidP="005F1CF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  <w:proofErr w:type="gramEnd"/>
          </w:p>
          <w:p w:rsidR="005F1CFE" w:rsidRPr="0021193B" w:rsidRDefault="005F1CFE" w:rsidP="005F1CF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5F1CFE" w:rsidRPr="0021193B" w:rsidRDefault="005F1CFE" w:rsidP="005F1CF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5F1CFE" w:rsidRPr="0021193B" w:rsidRDefault="005F1CFE" w:rsidP="005F1CF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 xml:space="preserve"> </w:t>
            </w:r>
            <w:proofErr w:type="gramStart"/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  <w:proofErr w:type="gramEnd"/>
          </w:p>
          <w:p w:rsidR="005F1CFE" w:rsidRPr="0021193B" w:rsidRDefault="005F1CFE" w:rsidP="005F1CF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5F1CFE" w:rsidRPr="0021193B" w:rsidRDefault="005F1CFE" w:rsidP="005F1CF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018" w:type="dxa"/>
            <w:vMerge/>
            <w:shd w:val="clear" w:color="auto" w:fill="FFFFFF"/>
          </w:tcPr>
          <w:p w:rsidR="005F1CFE" w:rsidRPr="0021193B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5F1CFE" w:rsidRPr="0021193B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5F1CFE" w:rsidRPr="0021193B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5F1CFE" w:rsidRPr="0021193B" w:rsidRDefault="005F1CFE" w:rsidP="005F1CF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5F1CFE" w:rsidRPr="0021193B" w:rsidRDefault="005F1CFE" w:rsidP="005F1CF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5F1CFE" w:rsidRPr="0021193B" w:rsidRDefault="005F1CFE" w:rsidP="005F1CF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01" w:type="dxa"/>
            <w:vMerge/>
            <w:shd w:val="clear" w:color="auto" w:fill="FFFFFF"/>
          </w:tcPr>
          <w:p w:rsidR="005F1CFE" w:rsidRPr="00C720C9" w:rsidRDefault="005F1CFE" w:rsidP="005F1CF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50" w:type="dxa"/>
            <w:vMerge/>
            <w:shd w:val="clear" w:color="auto" w:fill="FFFFFF"/>
          </w:tcPr>
          <w:p w:rsidR="005F1CFE" w:rsidRPr="00C720C9" w:rsidRDefault="005F1CFE" w:rsidP="005F1CF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5F1CFE" w:rsidRPr="00C720C9" w:rsidTr="003553B2">
        <w:trPr>
          <w:trHeight w:hRule="exact" w:val="372"/>
        </w:trPr>
        <w:tc>
          <w:tcPr>
            <w:tcW w:w="717" w:type="dxa"/>
            <w:tcBorders>
              <w:bottom w:val="single" w:sz="4" w:space="0" w:color="auto"/>
            </w:tcBorders>
            <w:shd w:val="clear" w:color="auto" w:fill="FFFFFF"/>
          </w:tcPr>
          <w:p w:rsidR="005F1CFE" w:rsidRPr="00C720C9" w:rsidRDefault="005F1CFE" w:rsidP="005F1CF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5" w:type="dxa"/>
            <w:tcBorders>
              <w:bottom w:val="single" w:sz="4" w:space="0" w:color="auto"/>
            </w:tcBorders>
            <w:shd w:val="clear" w:color="auto" w:fill="FFFFFF"/>
          </w:tcPr>
          <w:p w:rsidR="005F1CFE" w:rsidRPr="00C720C9" w:rsidRDefault="005F1CFE" w:rsidP="005F1CF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FFFFFF"/>
          </w:tcPr>
          <w:p w:rsidR="005F1CFE" w:rsidRPr="00C720C9" w:rsidRDefault="005F1CFE" w:rsidP="005F1CF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FFFFFF"/>
          </w:tcPr>
          <w:p w:rsidR="005F1CFE" w:rsidRPr="00C720C9" w:rsidRDefault="005F1CFE" w:rsidP="005F1CF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</w:tcPr>
          <w:p w:rsidR="005F1CFE" w:rsidRPr="00C720C9" w:rsidRDefault="005F1CFE" w:rsidP="005F1CFE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</w:tcPr>
          <w:p w:rsidR="005F1CFE" w:rsidRPr="00C720C9" w:rsidRDefault="005F1CFE" w:rsidP="005F1CFE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2018" w:type="dxa"/>
            <w:tcBorders>
              <w:bottom w:val="single" w:sz="4" w:space="0" w:color="auto"/>
            </w:tcBorders>
            <w:shd w:val="clear" w:color="auto" w:fill="FFFFFF"/>
          </w:tcPr>
          <w:p w:rsidR="005F1CFE" w:rsidRPr="00C720C9" w:rsidRDefault="005F1CFE" w:rsidP="005F1CFE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5F1CFE" w:rsidRPr="00C720C9" w:rsidRDefault="005F1CFE" w:rsidP="005F1CFE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FFFFFF"/>
          </w:tcPr>
          <w:p w:rsidR="005F1CFE" w:rsidRPr="00C720C9" w:rsidRDefault="005F1CFE" w:rsidP="005F1CFE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3" w:type="dxa"/>
            <w:tcBorders>
              <w:bottom w:val="single" w:sz="4" w:space="0" w:color="auto"/>
            </w:tcBorders>
            <w:shd w:val="clear" w:color="auto" w:fill="FFFFFF"/>
          </w:tcPr>
          <w:p w:rsidR="005F1CFE" w:rsidRPr="00C720C9" w:rsidRDefault="005F1CFE" w:rsidP="005F1CFE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FFFFFF"/>
          </w:tcPr>
          <w:p w:rsidR="005F1CFE" w:rsidRPr="00C720C9" w:rsidRDefault="005F1CFE" w:rsidP="005F1CFE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</w:tcPr>
          <w:p w:rsidR="005F1CFE" w:rsidRPr="00C720C9" w:rsidRDefault="005F1CFE" w:rsidP="005F1CFE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601" w:type="dxa"/>
            <w:tcBorders>
              <w:bottom w:val="single" w:sz="4" w:space="0" w:color="auto"/>
            </w:tcBorders>
            <w:shd w:val="clear" w:color="auto" w:fill="FFFFFF"/>
          </w:tcPr>
          <w:p w:rsidR="005F1CFE" w:rsidRPr="00C720C9" w:rsidRDefault="005F1CFE" w:rsidP="005F1CFE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150" w:type="dxa"/>
            <w:tcBorders>
              <w:bottom w:val="single" w:sz="4" w:space="0" w:color="auto"/>
            </w:tcBorders>
            <w:shd w:val="clear" w:color="auto" w:fill="FFFFFF"/>
          </w:tcPr>
          <w:p w:rsidR="005F1CFE" w:rsidRPr="00C720C9" w:rsidRDefault="005F1CFE" w:rsidP="005F1CFE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5F1CFE" w:rsidRPr="00C720C9" w:rsidTr="003553B2">
        <w:trPr>
          <w:trHeight w:hRule="exact" w:val="964"/>
        </w:trPr>
        <w:tc>
          <w:tcPr>
            <w:tcW w:w="717" w:type="dxa"/>
            <w:vMerge w:val="restart"/>
            <w:tcBorders>
              <w:bottom w:val="nil"/>
            </w:tcBorders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C802CE">
              <w:rPr>
                <w:sz w:val="24"/>
                <w:szCs w:val="24"/>
              </w:rPr>
              <w:t>802111О.99.0.БА96АЮ58001</w:t>
            </w:r>
          </w:p>
        </w:tc>
        <w:tc>
          <w:tcPr>
            <w:tcW w:w="1695" w:type="dxa"/>
            <w:vMerge w:val="restart"/>
            <w:tcBorders>
              <w:bottom w:val="nil"/>
            </w:tcBorders>
            <w:shd w:val="clear" w:color="auto" w:fill="FFFFFF"/>
          </w:tcPr>
          <w:p w:rsidR="005F1CFE" w:rsidRPr="00F9217B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5D25D2">
              <w:rPr>
                <w:sz w:val="18"/>
                <w:szCs w:val="18"/>
              </w:rPr>
              <w:t xml:space="preserve">Реализация основных общеобразовательных программ </w:t>
            </w:r>
            <w:r>
              <w:rPr>
                <w:sz w:val="18"/>
                <w:szCs w:val="18"/>
              </w:rPr>
              <w:t>основного</w:t>
            </w:r>
            <w:r w:rsidRPr="005D25D2">
              <w:rPr>
                <w:sz w:val="18"/>
                <w:szCs w:val="18"/>
              </w:rPr>
              <w:t xml:space="preserve"> общего образования</w:t>
            </w:r>
          </w:p>
        </w:tc>
        <w:tc>
          <w:tcPr>
            <w:tcW w:w="1133" w:type="dxa"/>
            <w:vMerge w:val="restart"/>
            <w:tcBorders>
              <w:bottom w:val="nil"/>
            </w:tcBorders>
            <w:shd w:val="clear" w:color="auto" w:fill="FFFFFF"/>
          </w:tcPr>
          <w:p w:rsidR="005F1CFE" w:rsidRPr="00F9217B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 w:val="restart"/>
            <w:tcBorders>
              <w:bottom w:val="nil"/>
            </w:tcBorders>
            <w:shd w:val="clear" w:color="auto" w:fill="FFFFFF"/>
          </w:tcPr>
          <w:p w:rsidR="005F1CFE" w:rsidRPr="00F9217B" w:rsidRDefault="005F1CFE" w:rsidP="005F1CFE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:rsidR="005F1CFE" w:rsidRDefault="005F1CFE" w:rsidP="005F1CFE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Проходящие</w:t>
            </w:r>
            <w:proofErr w:type="gramEnd"/>
            <w:r>
              <w:rPr>
                <w:sz w:val="18"/>
                <w:szCs w:val="18"/>
              </w:rPr>
              <w:t xml:space="preserve"> обучение в общеобразовательном учреждении</w:t>
            </w:r>
          </w:p>
          <w:p w:rsidR="005F1CFE" w:rsidRDefault="005F1CFE" w:rsidP="005F1CFE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183DE9">
              <w:rPr>
                <w:sz w:val="18"/>
                <w:szCs w:val="18"/>
              </w:rPr>
              <w:t>Очная</w:t>
            </w:r>
          </w:p>
          <w:p w:rsidR="005F1CFE" w:rsidRPr="00F9217B" w:rsidRDefault="005F1CFE" w:rsidP="005F1CFE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:rsidR="005F1CFE" w:rsidRPr="00B22A00" w:rsidRDefault="005F1CFE" w:rsidP="005F1CFE">
            <w:pPr>
              <w:keepNext/>
              <w:outlineLvl w:val="3"/>
              <w:rPr>
                <w:bCs/>
                <w:sz w:val="20"/>
              </w:rPr>
            </w:pPr>
            <w:r w:rsidRPr="00B22A00">
              <w:rPr>
                <w:bCs/>
                <w:sz w:val="20"/>
              </w:rPr>
              <w:t>Общеобразовател</w:t>
            </w:r>
            <w:r>
              <w:rPr>
                <w:bCs/>
                <w:sz w:val="20"/>
              </w:rPr>
              <w:t>ь</w:t>
            </w:r>
            <w:r w:rsidRPr="00B22A00">
              <w:rPr>
                <w:bCs/>
                <w:sz w:val="20"/>
              </w:rPr>
              <w:t>ная программа</w:t>
            </w:r>
          </w:p>
        </w:tc>
        <w:tc>
          <w:tcPr>
            <w:tcW w:w="2018" w:type="dxa"/>
            <w:tcBorders>
              <w:bottom w:val="nil"/>
            </w:tcBorders>
            <w:shd w:val="clear" w:color="auto" w:fill="FFFFFF"/>
          </w:tcPr>
          <w:p w:rsidR="005F1CFE" w:rsidRPr="003D1E85" w:rsidRDefault="005F1CFE" w:rsidP="005F1CFE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 xml:space="preserve">Доля </w:t>
            </w:r>
            <w:proofErr w:type="gramStart"/>
            <w:r w:rsidRPr="003D1E85">
              <w:rPr>
                <w:sz w:val="18"/>
                <w:szCs w:val="18"/>
              </w:rPr>
              <w:t>обучающихся</w:t>
            </w:r>
            <w:proofErr w:type="gramEnd"/>
            <w:r w:rsidRPr="003D1E85">
              <w:rPr>
                <w:sz w:val="18"/>
                <w:szCs w:val="18"/>
              </w:rPr>
              <w:t>, освоивших программу и  переведенных в следующий класс</w:t>
            </w:r>
          </w:p>
          <w:p w:rsidR="005F1CFE" w:rsidRDefault="005F1CFE" w:rsidP="005F1CFE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5F1CFE" w:rsidRDefault="005F1CFE" w:rsidP="005F1CFE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5F1CFE" w:rsidRDefault="005F1CFE" w:rsidP="005F1CFE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5F1CFE" w:rsidRDefault="005F1CFE" w:rsidP="005F1CFE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5F1CFE" w:rsidRPr="00C720C9" w:rsidRDefault="005F1CFE" w:rsidP="005F1CF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  <w:r>
              <w:rPr>
                <w:sz w:val="24"/>
                <w:szCs w:val="24"/>
              </w:rPr>
              <w:t>, переведенных в следующий класс</w:t>
            </w:r>
          </w:p>
        </w:tc>
        <w:tc>
          <w:tcPr>
            <w:tcW w:w="1132" w:type="dxa"/>
            <w:tcBorders>
              <w:bottom w:val="nil"/>
            </w:tcBorders>
            <w:shd w:val="clear" w:color="auto" w:fill="FFFFFF"/>
          </w:tcPr>
          <w:p w:rsidR="005F1CFE" w:rsidRPr="00CC3F39" w:rsidRDefault="005F1CFE" w:rsidP="005F1CFE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bottom w:val="nil"/>
            </w:tcBorders>
            <w:shd w:val="clear" w:color="auto" w:fill="FFFFFF"/>
          </w:tcPr>
          <w:p w:rsidR="005F1CFE" w:rsidRPr="005B7487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tcBorders>
              <w:bottom w:val="nil"/>
            </w:tcBorders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tcBorders>
              <w:bottom w:val="nil"/>
            </w:tcBorders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1" w:type="dxa"/>
            <w:tcBorders>
              <w:bottom w:val="nil"/>
            </w:tcBorders>
            <w:shd w:val="clear" w:color="auto" w:fill="FFFFFF"/>
          </w:tcPr>
          <w:p w:rsidR="005F1CFE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tcBorders>
              <w:bottom w:val="nil"/>
            </w:tcBorders>
            <w:shd w:val="clear" w:color="auto" w:fill="FFFFFF"/>
          </w:tcPr>
          <w:p w:rsidR="005F1CFE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5F1CFE" w:rsidRPr="00C720C9" w:rsidTr="003553B2">
        <w:trPr>
          <w:trHeight w:hRule="exact" w:val="1284"/>
        </w:trPr>
        <w:tc>
          <w:tcPr>
            <w:tcW w:w="717" w:type="dxa"/>
            <w:vMerge/>
            <w:tcBorders>
              <w:top w:val="nil"/>
            </w:tcBorders>
            <w:shd w:val="clear" w:color="auto" w:fill="FFFFFF"/>
          </w:tcPr>
          <w:p w:rsidR="005F1CFE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  <w:shd w:val="clear" w:color="auto" w:fill="FFFFFF"/>
          </w:tcPr>
          <w:p w:rsidR="005F1CFE" w:rsidRPr="004E0763" w:rsidRDefault="005F1CFE" w:rsidP="005F1CFE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  <w:shd w:val="clear" w:color="auto" w:fill="FFFFFF"/>
          </w:tcPr>
          <w:p w:rsidR="005F1CFE" w:rsidRPr="00592E17" w:rsidRDefault="005F1CFE" w:rsidP="005F1CFE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:rsidR="005F1CFE" w:rsidRPr="00592E17" w:rsidRDefault="005F1CFE" w:rsidP="005F1CFE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8" w:type="dxa"/>
            <w:tcBorders>
              <w:top w:val="nil"/>
            </w:tcBorders>
            <w:shd w:val="clear" w:color="auto" w:fill="FFFFFF"/>
          </w:tcPr>
          <w:p w:rsidR="005F1CFE" w:rsidRPr="003D1E85" w:rsidRDefault="005F1CFE" w:rsidP="005F1CFE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 xml:space="preserve">Удельный вес </w:t>
            </w:r>
            <w:proofErr w:type="gramStart"/>
            <w:r w:rsidRPr="00584B17">
              <w:rPr>
                <w:sz w:val="18"/>
                <w:szCs w:val="18"/>
              </w:rPr>
              <w:t>обучающихся</w:t>
            </w:r>
            <w:proofErr w:type="gramEnd"/>
            <w:r w:rsidRPr="00584B17">
              <w:rPr>
                <w:sz w:val="18"/>
                <w:szCs w:val="18"/>
              </w:rPr>
              <w:t>, освоивших основную общеобразовательную</w:t>
            </w:r>
            <w:r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 xml:space="preserve">программу </w:t>
            </w:r>
            <w:r>
              <w:rPr>
                <w:sz w:val="18"/>
                <w:szCs w:val="18"/>
              </w:rPr>
              <w:t xml:space="preserve">основного </w:t>
            </w:r>
            <w:r w:rsidRPr="00584B17">
              <w:rPr>
                <w:sz w:val="18"/>
                <w:szCs w:val="18"/>
              </w:rPr>
              <w:t>общего</w:t>
            </w:r>
            <w:r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FFFFFF"/>
          </w:tcPr>
          <w:p w:rsidR="005F1CFE" w:rsidRPr="00CC3F39" w:rsidRDefault="005F1CFE" w:rsidP="005F1CFE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top w:val="nil"/>
            </w:tcBorders>
            <w:shd w:val="clear" w:color="auto" w:fill="FFFFFF"/>
          </w:tcPr>
          <w:p w:rsidR="005F1CFE" w:rsidRPr="005B7487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tcBorders>
              <w:top w:val="nil"/>
            </w:tcBorders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8" w:type="dxa"/>
            <w:tcBorders>
              <w:top w:val="nil"/>
            </w:tcBorders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01" w:type="dxa"/>
            <w:tcBorders>
              <w:top w:val="nil"/>
            </w:tcBorders>
            <w:shd w:val="clear" w:color="auto" w:fill="FFFFFF"/>
          </w:tcPr>
          <w:p w:rsidR="005F1CFE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tcBorders>
              <w:top w:val="nil"/>
            </w:tcBorders>
            <w:shd w:val="clear" w:color="auto" w:fill="FFFFFF"/>
          </w:tcPr>
          <w:p w:rsidR="005F1CFE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5F1CFE" w:rsidRPr="00C720C9" w:rsidTr="003553B2">
        <w:trPr>
          <w:trHeight w:hRule="exact" w:val="1282"/>
        </w:trPr>
        <w:tc>
          <w:tcPr>
            <w:tcW w:w="717" w:type="dxa"/>
            <w:vMerge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3" w:type="dxa"/>
            <w:vMerge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8" w:type="dxa"/>
            <w:shd w:val="clear" w:color="auto" w:fill="FFFFFF"/>
          </w:tcPr>
          <w:p w:rsidR="005F1CFE" w:rsidRDefault="005F1CFE" w:rsidP="005F1CFE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5F1CFE" w:rsidRDefault="005F1CFE" w:rsidP="005F1CFE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proofErr w:type="gramStart"/>
            <w:r>
              <w:rPr>
                <w:sz w:val="18"/>
                <w:szCs w:val="18"/>
                <w:lang w:eastAsia="ru-RU"/>
              </w:rPr>
              <w:t>поступивших</w:t>
            </w:r>
            <w:proofErr w:type="gramEnd"/>
            <w:r>
              <w:rPr>
                <w:sz w:val="18"/>
                <w:szCs w:val="18"/>
                <w:lang w:eastAsia="ru-RU"/>
              </w:rPr>
              <w:t xml:space="preserve"> в образовательное учреждение или в управление образования</w:t>
            </w:r>
          </w:p>
          <w:p w:rsidR="005F1CFE" w:rsidRPr="00C720C9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5F1CFE" w:rsidRPr="00CC3F39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01" w:type="dxa"/>
            <w:shd w:val="clear" w:color="auto" w:fill="FFFFFF"/>
          </w:tcPr>
          <w:p w:rsidR="005F1CFE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50" w:type="dxa"/>
            <w:shd w:val="clear" w:color="auto" w:fill="FFFFFF"/>
          </w:tcPr>
          <w:p w:rsidR="005F1CFE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5F1CFE" w:rsidRPr="00C720C9" w:rsidTr="003553B2">
        <w:trPr>
          <w:trHeight w:hRule="exact" w:val="555"/>
        </w:trPr>
        <w:tc>
          <w:tcPr>
            <w:tcW w:w="717" w:type="dxa"/>
            <w:vMerge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3" w:type="dxa"/>
            <w:vMerge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8" w:type="dxa"/>
            <w:shd w:val="clear" w:color="auto" w:fill="FFFFFF"/>
          </w:tcPr>
          <w:p w:rsidR="005F1CFE" w:rsidRPr="005F367F" w:rsidRDefault="005F1CFE" w:rsidP="005F1CFE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2" w:type="dxa"/>
            <w:shd w:val="clear" w:color="auto" w:fill="FFFFFF"/>
          </w:tcPr>
          <w:p w:rsidR="005F1CFE" w:rsidRPr="00CC3F39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1" w:type="dxa"/>
            <w:shd w:val="clear" w:color="auto" w:fill="FFFFFF"/>
          </w:tcPr>
          <w:p w:rsidR="005F1CFE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shd w:val="clear" w:color="auto" w:fill="FFFFFF"/>
          </w:tcPr>
          <w:p w:rsidR="005F1CFE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5F1CFE" w:rsidRPr="00A93419" w:rsidRDefault="005F1CFE" w:rsidP="005F1CFE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50"/>
        <w:gridCol w:w="1028"/>
        <w:gridCol w:w="1026"/>
        <w:gridCol w:w="1173"/>
        <w:gridCol w:w="1081"/>
        <w:gridCol w:w="1077"/>
        <w:gridCol w:w="842"/>
        <w:gridCol w:w="841"/>
        <w:gridCol w:w="466"/>
        <w:gridCol w:w="892"/>
        <w:gridCol w:w="884"/>
        <w:gridCol w:w="937"/>
        <w:gridCol w:w="805"/>
        <w:gridCol w:w="832"/>
        <w:gridCol w:w="845"/>
        <w:gridCol w:w="691"/>
        <w:gridCol w:w="896"/>
      </w:tblGrid>
      <w:tr w:rsidR="005F1CFE" w:rsidRPr="005C7C58" w:rsidTr="00D93696">
        <w:tc>
          <w:tcPr>
            <w:tcW w:w="1150" w:type="dxa"/>
            <w:vMerge w:val="restart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7" w:type="dxa"/>
            <w:gridSpan w:val="3"/>
            <w:vMerge w:val="restart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8" w:type="dxa"/>
            <w:gridSpan w:val="2"/>
            <w:vMerge w:val="restart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49" w:type="dxa"/>
            <w:gridSpan w:val="3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2" w:type="dxa"/>
            <w:gridSpan w:val="3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587" w:type="dxa"/>
            <w:gridSpan w:val="2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5E36FF" w:rsidRPr="005C7C58" w:rsidTr="00D93696">
        <w:tc>
          <w:tcPr>
            <w:tcW w:w="1150" w:type="dxa"/>
            <w:vMerge/>
            <w:shd w:val="clear" w:color="auto" w:fill="FFFFFF"/>
            <w:vAlign w:val="center"/>
          </w:tcPr>
          <w:p w:rsidR="005E36FF" w:rsidRPr="005C7C58" w:rsidRDefault="005E36FF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7" w:type="dxa"/>
            <w:gridSpan w:val="3"/>
            <w:vMerge/>
            <w:shd w:val="clear" w:color="auto" w:fill="FFFFFF"/>
            <w:vAlign w:val="center"/>
          </w:tcPr>
          <w:p w:rsidR="005E36FF" w:rsidRPr="005C7C58" w:rsidRDefault="005E36FF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8" w:type="dxa"/>
            <w:gridSpan w:val="2"/>
            <w:vMerge/>
            <w:shd w:val="clear" w:color="auto" w:fill="FFFFFF"/>
            <w:vAlign w:val="center"/>
          </w:tcPr>
          <w:p w:rsidR="005E36FF" w:rsidRPr="005C7C58" w:rsidRDefault="005E36FF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2" w:type="dxa"/>
            <w:vMerge w:val="restart"/>
            <w:shd w:val="clear" w:color="auto" w:fill="FFFFFF"/>
          </w:tcPr>
          <w:p w:rsidR="005E36FF" w:rsidRPr="005C7C58" w:rsidRDefault="005E36FF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</w:t>
            </w:r>
            <w:r>
              <w:rPr>
                <w:bCs/>
                <w:color w:val="000000"/>
                <w:sz w:val="20"/>
              </w:rPr>
              <w:t>-</w:t>
            </w:r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показа</w:t>
            </w:r>
            <w:r>
              <w:rPr>
                <w:bCs/>
                <w:color w:val="000000"/>
                <w:sz w:val="20"/>
              </w:rPr>
              <w:t>-</w:t>
            </w:r>
            <w:r w:rsidRPr="005C7C58">
              <w:rPr>
                <w:bCs/>
                <w:color w:val="000000"/>
                <w:sz w:val="20"/>
              </w:rPr>
              <w:t>теля</w:t>
            </w:r>
            <w:proofErr w:type="spellEnd"/>
          </w:p>
        </w:tc>
        <w:tc>
          <w:tcPr>
            <w:tcW w:w="1307" w:type="dxa"/>
            <w:gridSpan w:val="2"/>
            <w:shd w:val="clear" w:color="auto" w:fill="FFFFFF"/>
          </w:tcPr>
          <w:p w:rsidR="005E36FF" w:rsidRPr="005C7C58" w:rsidRDefault="005E36FF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23</w:t>
            </w:r>
            <w:r w:rsidRPr="00B22271">
              <w:rPr>
                <w:color w:val="000000"/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4</w:t>
            </w:r>
            <w:r w:rsidRPr="00B22271">
              <w:rPr>
                <w:color w:val="000000"/>
                <w:sz w:val="18"/>
                <w:szCs w:val="18"/>
              </w:rPr>
              <w:t xml:space="preserve"> год (1-й год планового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5</w:t>
            </w:r>
            <w:r w:rsidRPr="00B22271">
              <w:rPr>
                <w:color w:val="000000"/>
                <w:sz w:val="18"/>
                <w:szCs w:val="18"/>
              </w:rPr>
              <w:t xml:space="preserve">год </w:t>
            </w:r>
          </w:p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805" w:type="dxa"/>
            <w:vMerge w:val="restart"/>
            <w:shd w:val="clear" w:color="auto" w:fill="FFFFFF"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23</w:t>
            </w:r>
            <w:r w:rsidRPr="00B22271">
              <w:rPr>
                <w:color w:val="000000"/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4</w:t>
            </w:r>
            <w:r w:rsidRPr="00B22271">
              <w:rPr>
                <w:color w:val="000000"/>
                <w:sz w:val="18"/>
                <w:szCs w:val="18"/>
              </w:rPr>
              <w:t xml:space="preserve"> год (1-й год планового 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5</w:t>
            </w:r>
            <w:r w:rsidRPr="00B22271">
              <w:rPr>
                <w:color w:val="000000"/>
                <w:sz w:val="18"/>
                <w:szCs w:val="18"/>
              </w:rPr>
              <w:t xml:space="preserve">год </w:t>
            </w:r>
          </w:p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691" w:type="dxa"/>
            <w:vMerge w:val="restart"/>
            <w:shd w:val="clear" w:color="auto" w:fill="FFFFFF"/>
          </w:tcPr>
          <w:p w:rsidR="005E36FF" w:rsidRPr="0052745E" w:rsidRDefault="005E36FF" w:rsidP="005F1CF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96" w:type="dxa"/>
            <w:vMerge w:val="restart"/>
            <w:shd w:val="clear" w:color="auto" w:fill="FFFFFF"/>
          </w:tcPr>
          <w:p w:rsidR="005E36FF" w:rsidRPr="0052745E" w:rsidRDefault="005E36FF" w:rsidP="005F1CF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5F1CFE" w:rsidRPr="005C7C58" w:rsidTr="00D93696">
        <w:tc>
          <w:tcPr>
            <w:tcW w:w="1150" w:type="dxa"/>
            <w:vMerge/>
            <w:shd w:val="clear" w:color="auto" w:fill="FFFFFF"/>
            <w:vAlign w:val="center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6" w:type="dxa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3" w:type="dxa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1" w:type="dxa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7" w:type="dxa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42" w:type="dxa"/>
            <w:vMerge/>
            <w:shd w:val="clear" w:color="auto" w:fill="FFFFFF"/>
            <w:vAlign w:val="center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6" w:type="dxa"/>
            <w:shd w:val="clear" w:color="auto" w:fill="FFFFFF"/>
            <w:vAlign w:val="center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91" w:type="dxa"/>
            <w:vMerge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96" w:type="dxa"/>
            <w:vMerge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5F1CFE" w:rsidRPr="005C7C58" w:rsidTr="00D93696">
        <w:tc>
          <w:tcPr>
            <w:tcW w:w="1150" w:type="dxa"/>
            <w:shd w:val="clear" w:color="auto" w:fill="FFFFFF"/>
            <w:vAlign w:val="bottom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bottom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6" w:type="dxa"/>
            <w:shd w:val="clear" w:color="auto" w:fill="FFFFFF"/>
            <w:vAlign w:val="center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3" w:type="dxa"/>
            <w:shd w:val="clear" w:color="auto" w:fill="FFFFFF"/>
            <w:vAlign w:val="center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42" w:type="dxa"/>
            <w:shd w:val="clear" w:color="auto" w:fill="FFFFFF"/>
            <w:vAlign w:val="center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691" w:type="dxa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896" w:type="dxa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5F1CFE" w:rsidRPr="005C7C58" w:rsidTr="00D93696">
        <w:tc>
          <w:tcPr>
            <w:tcW w:w="1150" w:type="dxa"/>
            <w:shd w:val="clear" w:color="auto" w:fill="FFFFFF"/>
          </w:tcPr>
          <w:p w:rsidR="005F1CFE" w:rsidRPr="00B60869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sz w:val="18"/>
                <w:szCs w:val="18"/>
              </w:rPr>
            </w:pPr>
            <w:r w:rsidRPr="00C802CE">
              <w:rPr>
                <w:sz w:val="24"/>
                <w:szCs w:val="24"/>
              </w:rPr>
              <w:t>802111О.99.0.БА96АЮ58001</w:t>
            </w:r>
          </w:p>
        </w:tc>
        <w:tc>
          <w:tcPr>
            <w:tcW w:w="3227" w:type="dxa"/>
            <w:gridSpan w:val="3"/>
            <w:shd w:val="clear" w:color="auto" w:fill="FFFFFF"/>
          </w:tcPr>
          <w:p w:rsidR="005F1CFE" w:rsidRPr="00F82FB5" w:rsidRDefault="005F1CFE" w:rsidP="005F1CFE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5D25D2">
              <w:rPr>
                <w:sz w:val="18"/>
                <w:szCs w:val="18"/>
              </w:rPr>
              <w:t xml:space="preserve">Реализация основных общеобразовательных программ </w:t>
            </w:r>
            <w:r>
              <w:rPr>
                <w:sz w:val="18"/>
                <w:szCs w:val="18"/>
              </w:rPr>
              <w:t>основного</w:t>
            </w:r>
            <w:r w:rsidRPr="005D25D2">
              <w:rPr>
                <w:sz w:val="18"/>
                <w:szCs w:val="18"/>
              </w:rPr>
              <w:t xml:space="preserve"> общего образования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</w:tcPr>
          <w:p w:rsidR="005F1CFE" w:rsidRDefault="005F1CFE" w:rsidP="005F1CFE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Проходящие</w:t>
            </w:r>
            <w:proofErr w:type="gramEnd"/>
            <w:r>
              <w:rPr>
                <w:sz w:val="18"/>
                <w:szCs w:val="18"/>
              </w:rPr>
              <w:t xml:space="preserve"> обучение в общеобразовательном учреждении</w:t>
            </w:r>
          </w:p>
          <w:p w:rsidR="005F1CFE" w:rsidRDefault="005F1CFE" w:rsidP="005F1CFE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183DE9">
              <w:rPr>
                <w:sz w:val="18"/>
                <w:szCs w:val="18"/>
              </w:rPr>
              <w:t>Очная</w:t>
            </w:r>
          </w:p>
          <w:p w:rsidR="005F1CFE" w:rsidRPr="00F9217B" w:rsidRDefault="005F1CFE" w:rsidP="005F1CFE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</w:tcPr>
          <w:p w:rsidR="005F1CFE" w:rsidRPr="00B22A00" w:rsidRDefault="005F1CFE" w:rsidP="005F1CFE">
            <w:pPr>
              <w:keepNext/>
              <w:outlineLvl w:val="3"/>
              <w:rPr>
                <w:bCs/>
                <w:sz w:val="20"/>
              </w:rPr>
            </w:pPr>
            <w:r w:rsidRPr="00B22A00">
              <w:rPr>
                <w:bCs/>
                <w:sz w:val="20"/>
              </w:rPr>
              <w:t>Общеобразовател</w:t>
            </w:r>
            <w:r>
              <w:rPr>
                <w:bCs/>
                <w:sz w:val="20"/>
              </w:rPr>
              <w:t>ь</w:t>
            </w:r>
            <w:r w:rsidRPr="00B22A00">
              <w:rPr>
                <w:bCs/>
                <w:sz w:val="20"/>
              </w:rPr>
              <w:t>ная программа</w:t>
            </w:r>
          </w:p>
        </w:tc>
        <w:tc>
          <w:tcPr>
            <w:tcW w:w="842" w:type="dxa"/>
            <w:shd w:val="clear" w:color="auto" w:fill="FFFFFF"/>
          </w:tcPr>
          <w:p w:rsidR="005F1CFE" w:rsidRPr="00F82FB5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 xml:space="preserve">Число </w:t>
            </w:r>
            <w:proofErr w:type="gramStart"/>
            <w:r w:rsidRPr="00F82FB5">
              <w:rPr>
                <w:bCs/>
                <w:color w:val="000000"/>
                <w:sz w:val="20"/>
              </w:rPr>
              <w:t>обучающихся</w:t>
            </w:r>
            <w:proofErr w:type="gramEnd"/>
          </w:p>
        </w:tc>
        <w:tc>
          <w:tcPr>
            <w:tcW w:w="841" w:type="dxa"/>
            <w:shd w:val="clear" w:color="auto" w:fill="FFFFFF"/>
          </w:tcPr>
          <w:p w:rsidR="005F1CFE" w:rsidRPr="00F82FB5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6" w:type="dxa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5F1CFE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  <w:r w:rsidR="00C31469">
              <w:rPr>
                <w:bCs/>
                <w:color w:val="000000"/>
                <w:sz w:val="20"/>
              </w:rPr>
              <w:t>27</w:t>
            </w:r>
          </w:p>
          <w:p w:rsidR="005F1CFE" w:rsidRPr="00B07BF7" w:rsidRDefault="005F1CFE" w:rsidP="005F1CFE">
            <w:pPr>
              <w:widowControl w:val="0"/>
              <w:spacing w:line="235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884" w:type="dxa"/>
            <w:shd w:val="clear" w:color="auto" w:fill="FFFFFF"/>
          </w:tcPr>
          <w:p w:rsidR="005F1CFE" w:rsidRDefault="005F1CFE" w:rsidP="00C31469">
            <w:pPr>
              <w:jc w:val="center"/>
            </w:pPr>
            <w:r w:rsidRPr="00C473C8">
              <w:rPr>
                <w:bCs/>
                <w:color w:val="000000"/>
                <w:sz w:val="20"/>
              </w:rPr>
              <w:t>3</w:t>
            </w:r>
            <w:r w:rsidR="00C31469">
              <w:rPr>
                <w:bCs/>
                <w:color w:val="000000"/>
                <w:sz w:val="20"/>
              </w:rPr>
              <w:t>27</w:t>
            </w:r>
          </w:p>
        </w:tc>
        <w:tc>
          <w:tcPr>
            <w:tcW w:w="937" w:type="dxa"/>
            <w:shd w:val="clear" w:color="auto" w:fill="FFFFFF"/>
          </w:tcPr>
          <w:p w:rsidR="005F1CFE" w:rsidRDefault="005F1CFE" w:rsidP="00C31469">
            <w:pPr>
              <w:jc w:val="center"/>
            </w:pPr>
            <w:r w:rsidRPr="00C473C8">
              <w:rPr>
                <w:bCs/>
                <w:color w:val="000000"/>
                <w:sz w:val="20"/>
              </w:rPr>
              <w:t>3</w:t>
            </w:r>
            <w:r w:rsidR="00C31469">
              <w:rPr>
                <w:bCs/>
                <w:color w:val="000000"/>
                <w:sz w:val="20"/>
              </w:rPr>
              <w:t>27</w:t>
            </w:r>
          </w:p>
        </w:tc>
        <w:tc>
          <w:tcPr>
            <w:tcW w:w="805" w:type="dxa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691" w:type="dxa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96" w:type="dxa"/>
            <w:shd w:val="clear" w:color="auto" w:fill="FFFFFF"/>
          </w:tcPr>
          <w:p w:rsidR="005F1CFE" w:rsidRPr="005C7C58" w:rsidRDefault="005F1CFE" w:rsidP="00C3146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  <w:r w:rsidR="00C31469">
              <w:rPr>
                <w:bCs/>
                <w:color w:val="000000"/>
                <w:sz w:val="20"/>
              </w:rPr>
              <w:t>3</w:t>
            </w:r>
          </w:p>
        </w:tc>
      </w:tr>
    </w:tbl>
    <w:p w:rsidR="005F1CFE" w:rsidRPr="00A93419" w:rsidRDefault="005F1CFE" w:rsidP="005F1CFE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5F1CFE" w:rsidRDefault="005F1CFE" w:rsidP="005F1CFE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5F1CFE" w:rsidRPr="00A93419" w:rsidRDefault="005F1CFE" w:rsidP="005F1CFE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94"/>
        <w:gridCol w:w="3118"/>
        <w:gridCol w:w="1276"/>
        <w:gridCol w:w="1276"/>
        <w:gridCol w:w="6809"/>
      </w:tblGrid>
      <w:tr w:rsidR="005F1CFE" w:rsidRPr="00C42765" w:rsidTr="005F1CFE">
        <w:tc>
          <w:tcPr>
            <w:tcW w:w="15173" w:type="dxa"/>
            <w:gridSpan w:val="5"/>
          </w:tcPr>
          <w:p w:rsidR="005F1CFE" w:rsidRPr="00C42765" w:rsidRDefault="005F1CFE" w:rsidP="005F1CFE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5F1CFE" w:rsidRPr="00C42765" w:rsidTr="005F1CFE">
        <w:tc>
          <w:tcPr>
            <w:tcW w:w="2694" w:type="dxa"/>
          </w:tcPr>
          <w:p w:rsidR="005F1CFE" w:rsidRPr="00C42765" w:rsidRDefault="005F1CFE" w:rsidP="005F1CFE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5F1CFE" w:rsidRPr="00C42765" w:rsidRDefault="005F1CFE" w:rsidP="005F1CFE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5F1CFE" w:rsidRPr="00C42765" w:rsidRDefault="005F1CFE" w:rsidP="005F1CFE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5F1CFE" w:rsidRPr="00C42765" w:rsidRDefault="005F1CFE" w:rsidP="005F1CFE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5F1CFE" w:rsidRPr="00C42765" w:rsidRDefault="005F1CFE" w:rsidP="005F1CFE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5F1CFE" w:rsidRPr="00C42765" w:rsidTr="005F1CFE">
        <w:tc>
          <w:tcPr>
            <w:tcW w:w="2694" w:type="dxa"/>
          </w:tcPr>
          <w:p w:rsidR="005F1CFE" w:rsidRPr="00C42765" w:rsidRDefault="005F1CFE" w:rsidP="005F1CFE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5F1CFE" w:rsidRPr="00C42765" w:rsidRDefault="005F1CFE" w:rsidP="005F1CFE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5F1CFE" w:rsidRPr="00C42765" w:rsidRDefault="005F1CFE" w:rsidP="005F1CFE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5F1CFE" w:rsidRPr="00C42765" w:rsidRDefault="005F1CFE" w:rsidP="005F1CFE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5F1CFE" w:rsidRPr="00C42765" w:rsidRDefault="005F1CFE" w:rsidP="005F1CFE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5F1CFE" w:rsidRPr="00C42765" w:rsidTr="005F1CFE">
        <w:tc>
          <w:tcPr>
            <w:tcW w:w="2694" w:type="dxa"/>
          </w:tcPr>
          <w:p w:rsidR="005F1CFE" w:rsidRPr="00C42765" w:rsidRDefault="005F1CFE" w:rsidP="005F1CFE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5F1CFE" w:rsidRPr="00C42765" w:rsidRDefault="005F1CFE" w:rsidP="005F1CFE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F1CFE" w:rsidRPr="00C42765" w:rsidRDefault="005F1CFE" w:rsidP="005F1CFE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F1CFE" w:rsidRPr="00C42765" w:rsidRDefault="005F1CFE" w:rsidP="005F1CFE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5F1CFE" w:rsidRPr="00C42765" w:rsidRDefault="005F1CFE" w:rsidP="005F1CFE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5F1CFE" w:rsidRPr="00C42765" w:rsidTr="005F1CFE">
        <w:tc>
          <w:tcPr>
            <w:tcW w:w="2694" w:type="dxa"/>
          </w:tcPr>
          <w:p w:rsidR="005F1CFE" w:rsidRPr="00C42765" w:rsidRDefault="005F1CFE" w:rsidP="005F1CFE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5F1CFE" w:rsidRPr="00C42765" w:rsidRDefault="005F1CFE" w:rsidP="005F1CFE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F1CFE" w:rsidRPr="00C42765" w:rsidRDefault="005F1CFE" w:rsidP="005F1CFE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F1CFE" w:rsidRPr="00C42765" w:rsidRDefault="005F1CFE" w:rsidP="005F1CFE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5F1CFE" w:rsidRPr="00C42765" w:rsidRDefault="005F1CFE" w:rsidP="005F1CFE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5F1CFE" w:rsidRPr="00C42765" w:rsidTr="005F1CFE">
        <w:tc>
          <w:tcPr>
            <w:tcW w:w="2694" w:type="dxa"/>
          </w:tcPr>
          <w:p w:rsidR="005F1CFE" w:rsidRPr="00C42765" w:rsidRDefault="005F1CFE" w:rsidP="005F1CFE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5F1CFE" w:rsidRPr="00C42765" w:rsidRDefault="005F1CFE" w:rsidP="005F1CFE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F1CFE" w:rsidRPr="00C42765" w:rsidRDefault="005F1CFE" w:rsidP="005F1CFE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F1CFE" w:rsidRPr="00C42765" w:rsidRDefault="005F1CFE" w:rsidP="005F1CFE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5F1CFE" w:rsidRPr="00C42765" w:rsidRDefault="005F1CFE" w:rsidP="005F1CFE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5F1CFE" w:rsidRPr="00C42765" w:rsidRDefault="005F1CFE" w:rsidP="005F1CFE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5F1CFE" w:rsidRPr="00C42765" w:rsidRDefault="005F1CFE" w:rsidP="005F1CFE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5F1CFE" w:rsidRPr="00C42765" w:rsidRDefault="005F1CFE" w:rsidP="005F1CFE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5F1CFE" w:rsidRPr="00C42765" w:rsidRDefault="005F1CFE" w:rsidP="005F1CFE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5F1CFE" w:rsidRPr="00C42765" w:rsidRDefault="005F1CFE" w:rsidP="005F1CFE">
      <w:pPr>
        <w:jc w:val="both"/>
        <w:rPr>
          <w:rStyle w:val="docaccesstitle1"/>
          <w:color w:val="FF0000"/>
          <w:sz w:val="20"/>
          <w:szCs w:val="20"/>
          <w:u w:val="single"/>
        </w:rPr>
      </w:pPr>
      <w:r w:rsidRPr="00C42765">
        <w:rPr>
          <w:sz w:val="20"/>
          <w:u w:val="single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п.13);Областной закон  № 26-ЗС от 14.11.2013 «Об образовании </w:t>
      </w:r>
      <w:r w:rsidRPr="00C42765">
        <w:rPr>
          <w:color w:val="000000"/>
          <w:sz w:val="20"/>
          <w:u w:val="single"/>
        </w:rPr>
        <w:t>в Ростовской области</w:t>
      </w:r>
      <w:r w:rsidRPr="00C42765">
        <w:rPr>
          <w:sz w:val="20"/>
          <w:u w:val="single"/>
        </w:rPr>
        <w:t>»</w:t>
      </w:r>
      <w:proofErr w:type="gramStart"/>
      <w:r w:rsidRPr="00C42765">
        <w:rPr>
          <w:sz w:val="20"/>
          <w:u w:val="single"/>
        </w:rPr>
        <w:t>;</w:t>
      </w:r>
      <w:r w:rsidRPr="00C42765">
        <w:rPr>
          <w:bCs/>
          <w:sz w:val="20"/>
          <w:u w:val="single"/>
        </w:rPr>
        <w:t>П</w:t>
      </w:r>
      <w:proofErr w:type="gramEnd"/>
      <w:r w:rsidRPr="00C42765">
        <w:rPr>
          <w:bCs/>
          <w:sz w:val="20"/>
          <w:u w:val="single"/>
        </w:rPr>
        <w:t xml:space="preserve">остановление </w:t>
      </w:r>
      <w:r w:rsidRPr="00C42765">
        <w:rPr>
          <w:sz w:val="20"/>
          <w:u w:val="single"/>
        </w:rPr>
        <w:t>Администрации города Ростова-на-Дону</w:t>
      </w:r>
      <w:r w:rsidRPr="00C42765">
        <w:rPr>
          <w:bCs/>
          <w:sz w:val="20"/>
          <w:u w:val="single"/>
        </w:rPr>
        <w:t xml:space="preserve"> от </w:t>
      </w:r>
      <w:r w:rsidRPr="00C42765">
        <w:rPr>
          <w:sz w:val="20"/>
          <w:u w:val="single"/>
        </w:rPr>
        <w:t xml:space="preserve">29.12.2015 </w:t>
      </w:r>
      <w:r w:rsidRPr="00C42765">
        <w:rPr>
          <w:bCs/>
          <w:sz w:val="20"/>
          <w:u w:val="single"/>
        </w:rPr>
        <w:t xml:space="preserve">№ </w:t>
      </w:r>
      <w:r w:rsidRPr="00C42765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5F1CFE" w:rsidRPr="005C7C58" w:rsidRDefault="005F1CFE" w:rsidP="005F1CFE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5F1CFE" w:rsidRDefault="005F1CFE" w:rsidP="005F1CFE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5F1CFE" w:rsidRDefault="005F1CFE" w:rsidP="005F1CFE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5F1CFE" w:rsidRPr="00A93419" w:rsidRDefault="005F1CFE" w:rsidP="005F1CFE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/>
      </w:tblPr>
      <w:tblGrid>
        <w:gridCol w:w="3940"/>
        <w:gridCol w:w="7584"/>
        <w:gridCol w:w="3186"/>
      </w:tblGrid>
      <w:tr w:rsidR="005F1CFE" w:rsidRPr="00476D45" w:rsidTr="005F1CFE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476D45" w:rsidRDefault="005F1CFE" w:rsidP="005F1CFE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476D45" w:rsidRDefault="005F1CFE" w:rsidP="005F1CFE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476D45" w:rsidRDefault="005F1CFE" w:rsidP="005F1CFE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5F1CFE" w:rsidRPr="00476D45" w:rsidTr="005F1CFE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476D45" w:rsidRDefault="005F1CFE" w:rsidP="005F1CFE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476D45" w:rsidRDefault="005F1CFE" w:rsidP="005F1CFE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476D45" w:rsidRDefault="005F1CFE" w:rsidP="005F1CFE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5F1CFE" w:rsidRPr="00476D45" w:rsidTr="005F1CFE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476D45" w:rsidRDefault="005F1CFE" w:rsidP="005F1CFE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476D45" w:rsidRDefault="005F1CFE" w:rsidP="005F1CFE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476D45" w:rsidRDefault="005F1CFE" w:rsidP="005F1CFE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5F1CFE" w:rsidRPr="00476D45" w:rsidTr="005F1CFE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476D45" w:rsidRDefault="005F1CFE" w:rsidP="005F1CFE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476D45" w:rsidRDefault="005F1CFE" w:rsidP="005F1CFE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476D45" w:rsidRDefault="005F1CFE" w:rsidP="005F1CFE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5F1CFE" w:rsidRPr="00476D45" w:rsidTr="005F1CFE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476D45" w:rsidRDefault="005F1CFE" w:rsidP="005F1CFE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476D45" w:rsidRDefault="005F1CFE" w:rsidP="005F1CF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5F1CFE" w:rsidRPr="00476D45" w:rsidRDefault="005F1CFE" w:rsidP="005F1CF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5F1CFE" w:rsidRPr="00476D45" w:rsidRDefault="005F1CFE" w:rsidP="005F1CF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5F1CFE" w:rsidRPr="00476D45" w:rsidRDefault="005F1CFE" w:rsidP="005F1CF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5F1CFE" w:rsidRPr="00476D45" w:rsidRDefault="005F1CFE" w:rsidP="005F1CF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5F1CFE" w:rsidRPr="00476D45" w:rsidRDefault="005F1CFE" w:rsidP="005F1CF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5F1CFE" w:rsidRPr="00476D45" w:rsidRDefault="005F1CFE" w:rsidP="005F1CF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5F1CFE" w:rsidRPr="00476D45" w:rsidRDefault="005F1CFE" w:rsidP="005F1CF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5F1CFE" w:rsidRPr="00476D45" w:rsidRDefault="005F1CFE" w:rsidP="005F1CF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5F1CFE" w:rsidRPr="00476D45" w:rsidRDefault="005F1CFE" w:rsidP="005F1CF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5F1CFE" w:rsidRPr="00476D45" w:rsidRDefault="005F1CFE" w:rsidP="005F1CF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5F1CFE" w:rsidRPr="00476D45" w:rsidRDefault="005F1CFE" w:rsidP="005F1CF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 xml:space="preserve">информация </w:t>
            </w:r>
            <w:proofErr w:type="spellStart"/>
            <w:r w:rsidRPr="00476D45">
              <w:rPr>
                <w:b w:val="0"/>
                <w:sz w:val="20"/>
                <w:szCs w:val="20"/>
              </w:rPr>
              <w:t>антикоррупционной</w:t>
            </w:r>
            <w:proofErr w:type="spellEnd"/>
            <w:r w:rsidRPr="00476D45">
              <w:rPr>
                <w:b w:val="0"/>
                <w:sz w:val="20"/>
                <w:szCs w:val="20"/>
              </w:rPr>
              <w:t xml:space="preserve"> направленности</w:t>
            </w:r>
          </w:p>
          <w:p w:rsidR="005F1CFE" w:rsidRPr="00476D45" w:rsidRDefault="005F1CFE" w:rsidP="005F1CF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5F1CFE" w:rsidRPr="00476D45" w:rsidRDefault="005F1CFE" w:rsidP="005F1CF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476D45" w:rsidRDefault="005F1CFE" w:rsidP="005F1CFE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5F1CFE" w:rsidRDefault="005F1CFE" w:rsidP="005F1CFE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:rsidR="005F1CFE" w:rsidRDefault="005F1CFE" w:rsidP="005F1CFE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5F1CFE" w:rsidRDefault="005F1CFE" w:rsidP="005F1CFE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br w:type="page"/>
      </w:r>
    </w:p>
    <w:p w:rsidR="00F207C6" w:rsidRDefault="00765DBC" w:rsidP="00F207C6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765DBC">
        <w:rPr>
          <w:noProof/>
          <w:lang w:eastAsia="ru-RU"/>
        </w:rPr>
        <w:pict>
          <v:shape id="_x0000_s1048" type="#_x0000_t202" style="position:absolute;left:0;text-align:left;margin-left:601.3pt;margin-top:.05pt;width:149.75pt;height:90pt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101C16" w:rsidRPr="009D7718" w:rsidTr="00B9503F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101C16" w:rsidRPr="009D7718" w:rsidRDefault="00101C16" w:rsidP="00B9503F">
                        <w:pPr>
                          <w:pStyle w:val="4"/>
                          <w:spacing w:before="0" w:after="0"/>
                          <w:ind w:left="426" w:right="34" w:hanging="426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</w:t>
                        </w: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номер      </w:t>
                        </w:r>
                      </w:p>
                      <w:p w:rsidR="00101C16" w:rsidRPr="009D7718" w:rsidRDefault="00101C16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101C16" w:rsidRPr="009D7718" w:rsidRDefault="00101C16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101C16" w:rsidRPr="009D7718" w:rsidRDefault="00101C16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101C16" w:rsidRPr="009D7718" w:rsidRDefault="00101C16" w:rsidP="00B9503F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101C16" w:rsidRPr="00192CE8" w:rsidRDefault="00101C16" w:rsidP="00B9503F">
                        <w:pPr>
                          <w:pStyle w:val="Style7"/>
                          <w:shd w:val="clear" w:color="auto" w:fill="auto"/>
                          <w:spacing w:before="0" w:after="0" w:line="240" w:lineRule="atLeast"/>
                          <w:ind w:firstLine="34"/>
                          <w:jc w:val="right"/>
                          <w:rPr>
                            <w:sz w:val="24"/>
                            <w:szCs w:val="24"/>
                          </w:rPr>
                        </w:pPr>
                        <w:r w:rsidRPr="00C802CE">
                          <w:rPr>
                            <w:sz w:val="24"/>
                            <w:szCs w:val="24"/>
                          </w:rPr>
                          <w:t>35.791.0</w:t>
                        </w:r>
                      </w:p>
                    </w:tc>
                  </w:tr>
                </w:tbl>
                <w:p w:rsidR="00101C16" w:rsidRPr="009D7718" w:rsidRDefault="00101C16" w:rsidP="00F207C6"/>
              </w:txbxContent>
            </v:textbox>
          </v:shape>
        </w:pict>
      </w:r>
      <w:r w:rsidR="00F207C6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EF1F01">
        <w:rPr>
          <w:bCs/>
          <w:color w:val="000000"/>
          <w:sz w:val="24"/>
          <w:szCs w:val="24"/>
          <w:shd w:val="clear" w:color="auto" w:fill="FFFFFF"/>
        </w:rPr>
        <w:t>4</w:t>
      </w:r>
    </w:p>
    <w:p w:rsidR="00F207C6" w:rsidRPr="00430789" w:rsidRDefault="00F207C6" w:rsidP="00CC0129">
      <w:pPr>
        <w:pStyle w:val="af2"/>
        <w:keepNext/>
        <w:numPr>
          <w:ilvl w:val="0"/>
          <w:numId w:val="11"/>
        </w:numPr>
        <w:spacing w:after="0" w:line="240" w:lineRule="auto"/>
        <w:outlineLvl w:val="3"/>
        <w:rPr>
          <w:rFonts w:ascii="Times New Roman" w:hAnsi="Times New Roman"/>
          <w:sz w:val="24"/>
          <w:szCs w:val="24"/>
        </w:rPr>
      </w:pP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  <w:r w:rsidRPr="0043078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_</w:t>
      </w:r>
    </w:p>
    <w:p w:rsidR="00F207C6" w:rsidRDefault="00F207C6" w:rsidP="00F207C6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r>
        <w:rPr>
          <w:i/>
          <w:szCs w:val="28"/>
          <w:u w:val="single"/>
        </w:rPr>
        <w:t>основного</w:t>
      </w:r>
      <w:r w:rsidRPr="0015288B">
        <w:rPr>
          <w:i/>
          <w:szCs w:val="28"/>
          <w:u w:val="single"/>
        </w:rPr>
        <w:t xml:space="preserve"> общего образования</w:t>
      </w:r>
    </w:p>
    <w:p w:rsidR="007126BC" w:rsidRDefault="00F207C6" w:rsidP="00F207C6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7126BC" w:rsidRPr="003143F7">
        <w:rPr>
          <w:i/>
          <w:szCs w:val="28"/>
          <w:u w:val="single"/>
        </w:rPr>
        <w:t>Физические лица</w:t>
      </w:r>
      <w:r w:rsidR="007126BC">
        <w:rPr>
          <w:i/>
          <w:szCs w:val="28"/>
          <w:u w:val="single"/>
        </w:rPr>
        <w:t xml:space="preserve"> с ограниченными возможностями </w:t>
      </w:r>
    </w:p>
    <w:p w:rsidR="00F207C6" w:rsidRDefault="007126BC" w:rsidP="00F207C6">
      <w:pPr>
        <w:keepNext/>
        <w:outlineLvl w:val="3"/>
        <w:rPr>
          <w:i/>
          <w:szCs w:val="28"/>
          <w:u w:val="single"/>
        </w:rPr>
      </w:pPr>
      <w:r>
        <w:rPr>
          <w:i/>
          <w:szCs w:val="28"/>
          <w:u w:val="single"/>
        </w:rPr>
        <w:t>здоровья и дети-инвалиды</w:t>
      </w:r>
    </w:p>
    <w:p w:rsidR="00F207C6" w:rsidRPr="001E7744" w:rsidRDefault="00F207C6" w:rsidP="00F207C6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F207C6" w:rsidRDefault="00F207C6" w:rsidP="00F207C6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F207C6" w:rsidRPr="00A93419" w:rsidRDefault="00F207C6" w:rsidP="00F207C6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17"/>
        <w:gridCol w:w="1695"/>
        <w:gridCol w:w="1133"/>
        <w:gridCol w:w="1136"/>
        <w:gridCol w:w="1270"/>
        <w:gridCol w:w="1270"/>
        <w:gridCol w:w="2018"/>
        <w:gridCol w:w="1132"/>
        <w:gridCol w:w="596"/>
        <w:gridCol w:w="913"/>
        <w:gridCol w:w="848"/>
        <w:gridCol w:w="850"/>
        <w:gridCol w:w="601"/>
        <w:gridCol w:w="1150"/>
      </w:tblGrid>
      <w:tr w:rsidR="00F207C6" w:rsidRPr="00C720C9" w:rsidTr="00C43AC9">
        <w:trPr>
          <w:trHeight w:hRule="exact" w:val="1143"/>
        </w:trPr>
        <w:tc>
          <w:tcPr>
            <w:tcW w:w="717" w:type="dxa"/>
            <w:vMerge w:val="restart"/>
            <w:shd w:val="clear" w:color="auto" w:fill="FFFFFF"/>
            <w:vAlign w:val="center"/>
          </w:tcPr>
          <w:p w:rsidR="00F207C6" w:rsidRPr="00C720C9" w:rsidRDefault="00F207C6" w:rsidP="00CC012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964" w:type="dxa"/>
            <w:gridSpan w:val="3"/>
            <w:vMerge w:val="restart"/>
            <w:shd w:val="clear" w:color="auto" w:fill="FFFFFF"/>
          </w:tcPr>
          <w:p w:rsidR="00F207C6" w:rsidRPr="00C720C9" w:rsidRDefault="00F207C6" w:rsidP="00CC012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F207C6" w:rsidRPr="00C720C9" w:rsidRDefault="00F207C6" w:rsidP="00CC012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46" w:type="dxa"/>
            <w:gridSpan w:val="3"/>
            <w:shd w:val="clear" w:color="auto" w:fill="FFFFFF"/>
            <w:vAlign w:val="center"/>
          </w:tcPr>
          <w:p w:rsidR="00F207C6" w:rsidRDefault="00F207C6" w:rsidP="00CC0129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proofErr w:type="gramStart"/>
            <w:r>
              <w:rPr>
                <w:color w:val="000000"/>
                <w:sz w:val="22"/>
                <w:szCs w:val="22"/>
              </w:rPr>
              <w:t>муниципальной</w:t>
            </w:r>
            <w:proofErr w:type="gramEnd"/>
          </w:p>
          <w:p w:rsidR="00F207C6" w:rsidRPr="00C720C9" w:rsidRDefault="00F207C6" w:rsidP="00CC012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F207C6" w:rsidRPr="00C720C9" w:rsidRDefault="00F207C6" w:rsidP="00CC012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751" w:type="dxa"/>
            <w:gridSpan w:val="2"/>
            <w:shd w:val="clear" w:color="auto" w:fill="FFFFFF"/>
          </w:tcPr>
          <w:p w:rsidR="00F207C6" w:rsidRPr="00C720C9" w:rsidRDefault="00F207C6" w:rsidP="00CC0129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5E36FF" w:rsidRPr="00C720C9" w:rsidTr="00C43AC9">
        <w:trPr>
          <w:trHeight w:hRule="exact" w:val="484"/>
        </w:trPr>
        <w:tc>
          <w:tcPr>
            <w:tcW w:w="717" w:type="dxa"/>
            <w:vMerge/>
            <w:shd w:val="clear" w:color="auto" w:fill="FFFFFF"/>
          </w:tcPr>
          <w:p w:rsidR="005E36FF" w:rsidRPr="00C720C9" w:rsidRDefault="005E36FF" w:rsidP="00CC012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964" w:type="dxa"/>
            <w:gridSpan w:val="3"/>
            <w:vMerge/>
            <w:shd w:val="clear" w:color="auto" w:fill="FFFFFF"/>
          </w:tcPr>
          <w:p w:rsidR="005E36FF" w:rsidRPr="0021193B" w:rsidRDefault="005E36FF" w:rsidP="00CC012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5E36FF" w:rsidRPr="0021193B" w:rsidRDefault="005E36FF" w:rsidP="00CC012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8" w:type="dxa"/>
            <w:vMerge w:val="restart"/>
            <w:shd w:val="clear" w:color="auto" w:fill="FFFFFF"/>
          </w:tcPr>
          <w:p w:rsidR="005E36FF" w:rsidRPr="0021193B" w:rsidRDefault="005E36FF" w:rsidP="00CC012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proofErr w:type="gramStart"/>
            <w:r w:rsidRPr="0021193B">
              <w:rPr>
                <w:color w:val="000000"/>
                <w:sz w:val="20"/>
              </w:rPr>
              <w:t>наименова-ние</w:t>
            </w:r>
            <w:proofErr w:type="spellEnd"/>
            <w:proofErr w:type="gramEnd"/>
            <w:r w:rsidRPr="0021193B">
              <w:rPr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5E36FF" w:rsidRPr="0021193B" w:rsidRDefault="005E36FF" w:rsidP="00CC0129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23</w:t>
            </w:r>
            <w:r w:rsidRPr="00B22271">
              <w:rPr>
                <w:color w:val="000000"/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4</w:t>
            </w:r>
            <w:r w:rsidRPr="00B22271">
              <w:rPr>
                <w:color w:val="000000"/>
                <w:sz w:val="18"/>
                <w:szCs w:val="18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5</w:t>
            </w:r>
            <w:r w:rsidRPr="00B22271">
              <w:rPr>
                <w:color w:val="000000"/>
                <w:sz w:val="18"/>
                <w:szCs w:val="18"/>
              </w:rPr>
              <w:t xml:space="preserve">год </w:t>
            </w:r>
          </w:p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601" w:type="dxa"/>
            <w:vMerge w:val="restart"/>
            <w:shd w:val="clear" w:color="auto" w:fill="FFFFFF"/>
          </w:tcPr>
          <w:p w:rsidR="005E36FF" w:rsidRPr="0052745E" w:rsidRDefault="005E36FF" w:rsidP="00CC012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1150" w:type="dxa"/>
            <w:vMerge w:val="restart"/>
            <w:shd w:val="clear" w:color="auto" w:fill="FFFFFF"/>
          </w:tcPr>
          <w:p w:rsidR="005E36FF" w:rsidRPr="0052745E" w:rsidRDefault="005E36FF" w:rsidP="00CC012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F207C6" w:rsidRPr="00C720C9" w:rsidTr="00C43AC9">
        <w:trPr>
          <w:trHeight w:val="624"/>
        </w:trPr>
        <w:tc>
          <w:tcPr>
            <w:tcW w:w="717" w:type="dxa"/>
            <w:vMerge/>
            <w:shd w:val="clear" w:color="auto" w:fill="FFFFFF"/>
          </w:tcPr>
          <w:p w:rsidR="00F207C6" w:rsidRPr="00C720C9" w:rsidRDefault="00F207C6" w:rsidP="00CC012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shd w:val="clear" w:color="auto" w:fill="FFFFFF"/>
          </w:tcPr>
          <w:p w:rsidR="00F207C6" w:rsidRPr="0021193B" w:rsidRDefault="00F207C6" w:rsidP="00CC012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 xml:space="preserve"> </w:t>
            </w:r>
            <w:proofErr w:type="gramStart"/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  <w:proofErr w:type="gramEnd"/>
          </w:p>
          <w:p w:rsidR="00F207C6" w:rsidRPr="0021193B" w:rsidRDefault="00F207C6" w:rsidP="00CC0129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F207C6" w:rsidRPr="0021193B" w:rsidRDefault="00F207C6" w:rsidP="00CC0129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3" w:type="dxa"/>
            <w:shd w:val="clear" w:color="auto" w:fill="FFFFFF"/>
          </w:tcPr>
          <w:p w:rsidR="00F207C6" w:rsidRPr="0021193B" w:rsidRDefault="00F207C6" w:rsidP="00CC012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  <w:proofErr w:type="gramEnd"/>
          </w:p>
          <w:p w:rsidR="00F207C6" w:rsidRPr="0021193B" w:rsidRDefault="00F207C6" w:rsidP="00CC012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F207C6" w:rsidRPr="0021193B" w:rsidRDefault="00F207C6" w:rsidP="00CC012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6" w:type="dxa"/>
            <w:shd w:val="clear" w:color="auto" w:fill="FFFFFF"/>
          </w:tcPr>
          <w:p w:rsidR="00F207C6" w:rsidRPr="0021193B" w:rsidRDefault="00F207C6" w:rsidP="00CC012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 xml:space="preserve"> </w:t>
            </w:r>
            <w:proofErr w:type="gramStart"/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  <w:proofErr w:type="gramEnd"/>
          </w:p>
          <w:p w:rsidR="00F207C6" w:rsidRPr="0021193B" w:rsidRDefault="00F207C6" w:rsidP="00CC012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F207C6" w:rsidRPr="0021193B" w:rsidRDefault="00F207C6" w:rsidP="00CC012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F207C6" w:rsidRPr="0021193B" w:rsidRDefault="00F207C6" w:rsidP="00CC012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  <w:proofErr w:type="gramEnd"/>
          </w:p>
          <w:p w:rsidR="00F207C6" w:rsidRPr="0021193B" w:rsidRDefault="00F207C6" w:rsidP="00CC012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F207C6" w:rsidRPr="0021193B" w:rsidRDefault="00F207C6" w:rsidP="00CC012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F207C6" w:rsidRPr="0021193B" w:rsidRDefault="00F207C6" w:rsidP="00CC012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 xml:space="preserve"> </w:t>
            </w:r>
            <w:proofErr w:type="gramStart"/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  <w:proofErr w:type="gramEnd"/>
          </w:p>
          <w:p w:rsidR="00F207C6" w:rsidRPr="0021193B" w:rsidRDefault="00F207C6" w:rsidP="00CC012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F207C6" w:rsidRPr="0021193B" w:rsidRDefault="00F207C6" w:rsidP="00CC012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018" w:type="dxa"/>
            <w:vMerge/>
            <w:shd w:val="clear" w:color="auto" w:fill="FFFFFF"/>
          </w:tcPr>
          <w:p w:rsidR="00F207C6" w:rsidRPr="0021193B" w:rsidRDefault="00F207C6" w:rsidP="00CC012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F207C6" w:rsidRPr="0021193B" w:rsidRDefault="00F207C6" w:rsidP="00CC012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F207C6" w:rsidRPr="0021193B" w:rsidRDefault="00F207C6" w:rsidP="00CC012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F207C6" w:rsidRPr="0021193B" w:rsidRDefault="00F207C6" w:rsidP="00CC0129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F207C6" w:rsidRPr="0021193B" w:rsidRDefault="00F207C6" w:rsidP="00CC0129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F207C6" w:rsidRPr="0021193B" w:rsidRDefault="00F207C6" w:rsidP="00CC0129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01" w:type="dxa"/>
            <w:vMerge/>
            <w:shd w:val="clear" w:color="auto" w:fill="FFFFFF"/>
          </w:tcPr>
          <w:p w:rsidR="00F207C6" w:rsidRPr="00C720C9" w:rsidRDefault="00F207C6" w:rsidP="00CC012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50" w:type="dxa"/>
            <w:vMerge/>
            <w:shd w:val="clear" w:color="auto" w:fill="FFFFFF"/>
          </w:tcPr>
          <w:p w:rsidR="00F207C6" w:rsidRPr="00C720C9" w:rsidRDefault="00F207C6" w:rsidP="00CC012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F207C6" w:rsidRPr="00C720C9" w:rsidTr="00C43AC9">
        <w:trPr>
          <w:trHeight w:hRule="exact" w:val="372"/>
        </w:trPr>
        <w:tc>
          <w:tcPr>
            <w:tcW w:w="717" w:type="dxa"/>
            <w:tcBorders>
              <w:bottom w:val="single" w:sz="4" w:space="0" w:color="auto"/>
            </w:tcBorders>
            <w:shd w:val="clear" w:color="auto" w:fill="FFFFFF"/>
          </w:tcPr>
          <w:p w:rsidR="00F207C6" w:rsidRPr="00C720C9" w:rsidRDefault="00F207C6" w:rsidP="00CC012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5" w:type="dxa"/>
            <w:tcBorders>
              <w:bottom w:val="single" w:sz="4" w:space="0" w:color="auto"/>
            </w:tcBorders>
            <w:shd w:val="clear" w:color="auto" w:fill="FFFFFF"/>
          </w:tcPr>
          <w:p w:rsidR="00F207C6" w:rsidRPr="00C720C9" w:rsidRDefault="00F207C6" w:rsidP="00CC012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FFFFFF"/>
          </w:tcPr>
          <w:p w:rsidR="00F207C6" w:rsidRPr="00C720C9" w:rsidRDefault="00F207C6" w:rsidP="00CC012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FFFFFF"/>
          </w:tcPr>
          <w:p w:rsidR="00F207C6" w:rsidRPr="00C720C9" w:rsidRDefault="00F207C6" w:rsidP="00CC012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</w:tcPr>
          <w:p w:rsidR="00F207C6" w:rsidRPr="00C720C9" w:rsidRDefault="00F207C6" w:rsidP="00CC0129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</w:tcPr>
          <w:p w:rsidR="00F207C6" w:rsidRPr="00C720C9" w:rsidRDefault="00F207C6" w:rsidP="00CC0129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2018" w:type="dxa"/>
            <w:tcBorders>
              <w:bottom w:val="single" w:sz="4" w:space="0" w:color="auto"/>
            </w:tcBorders>
            <w:shd w:val="clear" w:color="auto" w:fill="FFFFFF"/>
          </w:tcPr>
          <w:p w:rsidR="00F207C6" w:rsidRPr="00C720C9" w:rsidRDefault="00F207C6" w:rsidP="00CC0129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F207C6" w:rsidRPr="00C720C9" w:rsidRDefault="00F207C6" w:rsidP="00CC0129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FFFFFF"/>
          </w:tcPr>
          <w:p w:rsidR="00F207C6" w:rsidRPr="00C720C9" w:rsidRDefault="00F207C6" w:rsidP="00CC0129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3" w:type="dxa"/>
            <w:tcBorders>
              <w:bottom w:val="single" w:sz="4" w:space="0" w:color="auto"/>
            </w:tcBorders>
            <w:shd w:val="clear" w:color="auto" w:fill="FFFFFF"/>
          </w:tcPr>
          <w:p w:rsidR="00F207C6" w:rsidRPr="00C720C9" w:rsidRDefault="00F207C6" w:rsidP="00CC0129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FFFFFF"/>
          </w:tcPr>
          <w:p w:rsidR="00F207C6" w:rsidRPr="00C720C9" w:rsidRDefault="00F207C6" w:rsidP="00CC0129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</w:tcPr>
          <w:p w:rsidR="00F207C6" w:rsidRPr="00C720C9" w:rsidRDefault="00F207C6" w:rsidP="00CC0129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601" w:type="dxa"/>
            <w:tcBorders>
              <w:bottom w:val="single" w:sz="4" w:space="0" w:color="auto"/>
            </w:tcBorders>
            <w:shd w:val="clear" w:color="auto" w:fill="FFFFFF"/>
          </w:tcPr>
          <w:p w:rsidR="00F207C6" w:rsidRPr="00C720C9" w:rsidRDefault="00F207C6" w:rsidP="00CC0129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150" w:type="dxa"/>
            <w:tcBorders>
              <w:bottom w:val="single" w:sz="4" w:space="0" w:color="auto"/>
            </w:tcBorders>
            <w:shd w:val="clear" w:color="auto" w:fill="FFFFFF"/>
          </w:tcPr>
          <w:p w:rsidR="00F207C6" w:rsidRPr="00C720C9" w:rsidRDefault="00F207C6" w:rsidP="00CC0129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F207C6" w:rsidRPr="00C720C9" w:rsidTr="00C43AC9">
        <w:trPr>
          <w:trHeight w:hRule="exact" w:val="964"/>
        </w:trPr>
        <w:tc>
          <w:tcPr>
            <w:tcW w:w="717" w:type="dxa"/>
            <w:vMerge w:val="restart"/>
            <w:tcBorders>
              <w:bottom w:val="nil"/>
            </w:tcBorders>
            <w:shd w:val="clear" w:color="auto" w:fill="FFFFFF"/>
          </w:tcPr>
          <w:p w:rsidR="00F207C6" w:rsidRPr="00C720C9" w:rsidRDefault="008335B4" w:rsidP="00CC012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670AA4">
              <w:rPr>
                <w:sz w:val="24"/>
                <w:szCs w:val="24"/>
              </w:rPr>
              <w:t>802111О.99.0.БА96АА00001</w:t>
            </w:r>
          </w:p>
        </w:tc>
        <w:tc>
          <w:tcPr>
            <w:tcW w:w="1695" w:type="dxa"/>
            <w:vMerge w:val="restart"/>
            <w:tcBorders>
              <w:bottom w:val="nil"/>
            </w:tcBorders>
            <w:shd w:val="clear" w:color="auto" w:fill="FFFFFF"/>
          </w:tcPr>
          <w:p w:rsidR="00F207C6" w:rsidRPr="00F9217B" w:rsidRDefault="009A31C1" w:rsidP="00CC012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</w:rPr>
              <w:t>Реализация адаптированных основных общеобразовательных программ основного общего образования</w:t>
            </w:r>
          </w:p>
        </w:tc>
        <w:tc>
          <w:tcPr>
            <w:tcW w:w="1133" w:type="dxa"/>
            <w:vMerge w:val="restart"/>
            <w:tcBorders>
              <w:bottom w:val="nil"/>
            </w:tcBorders>
            <w:shd w:val="clear" w:color="auto" w:fill="FFFFFF"/>
          </w:tcPr>
          <w:p w:rsidR="00F207C6" w:rsidRPr="00F9217B" w:rsidRDefault="00F207C6" w:rsidP="00CC012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 w:val="restart"/>
            <w:tcBorders>
              <w:bottom w:val="nil"/>
            </w:tcBorders>
            <w:shd w:val="clear" w:color="auto" w:fill="FFFFFF"/>
          </w:tcPr>
          <w:p w:rsidR="00F207C6" w:rsidRPr="00F9217B" w:rsidRDefault="00F207C6" w:rsidP="00CC0129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:rsidR="009A31C1" w:rsidRDefault="009A31C1" w:rsidP="009A31C1">
            <w:pPr>
              <w:keepNext/>
              <w:suppressAutoHyphens w:val="0"/>
              <w:spacing w:before="240" w:after="60"/>
              <w:contextualSpacing/>
              <w:jc w:val="center"/>
              <w:outlineLvl w:val="3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Проходящие</w:t>
            </w:r>
            <w:proofErr w:type="gramEnd"/>
            <w:r>
              <w:rPr>
                <w:sz w:val="18"/>
                <w:szCs w:val="18"/>
              </w:rPr>
              <w:t xml:space="preserve"> обучение в общеобразовательном учреждении</w:t>
            </w:r>
          </w:p>
          <w:p w:rsidR="009A31C1" w:rsidRPr="003143F7" w:rsidRDefault="009A31C1" w:rsidP="009A31C1">
            <w:pPr>
              <w:keepNext/>
              <w:suppressAutoHyphens w:val="0"/>
              <w:spacing w:before="240" w:after="60"/>
              <w:contextualSpacing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</w:t>
            </w:r>
            <w:proofErr w:type="spellStart"/>
            <w:r>
              <w:rPr>
                <w:sz w:val="18"/>
                <w:szCs w:val="18"/>
              </w:rPr>
              <w:t>очно</w:t>
            </w:r>
            <w:proofErr w:type="spellEnd"/>
            <w:r>
              <w:rPr>
                <w:sz w:val="18"/>
                <w:szCs w:val="18"/>
              </w:rPr>
              <w:t>)</w:t>
            </w:r>
          </w:p>
          <w:p w:rsidR="00F207C6" w:rsidRPr="00F9217B" w:rsidRDefault="00F207C6" w:rsidP="00CC0129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:rsidR="00F207C6" w:rsidRPr="00B22A00" w:rsidRDefault="00E538DD" w:rsidP="00CC0129">
            <w:pPr>
              <w:keepNext/>
              <w:outlineLvl w:val="3"/>
              <w:rPr>
                <w:bCs/>
                <w:sz w:val="20"/>
              </w:rPr>
            </w:pPr>
            <w:proofErr w:type="spellStart"/>
            <w:r>
              <w:rPr>
                <w:sz w:val="18"/>
                <w:szCs w:val="18"/>
              </w:rPr>
              <w:t>А</w:t>
            </w:r>
            <w:r w:rsidR="00F207C6" w:rsidRPr="00F207C6">
              <w:rPr>
                <w:sz w:val="18"/>
                <w:szCs w:val="18"/>
              </w:rPr>
              <w:t>даптирован</w:t>
            </w:r>
            <w:r>
              <w:rPr>
                <w:sz w:val="18"/>
                <w:szCs w:val="18"/>
              </w:rPr>
              <w:t>-</w:t>
            </w:r>
            <w:r w:rsidR="00F207C6" w:rsidRPr="00F207C6">
              <w:rPr>
                <w:sz w:val="18"/>
                <w:szCs w:val="18"/>
              </w:rPr>
              <w:t>ная</w:t>
            </w:r>
            <w:proofErr w:type="spellEnd"/>
            <w:r w:rsidR="00F207C6" w:rsidRPr="00F207C6">
              <w:rPr>
                <w:sz w:val="18"/>
                <w:szCs w:val="18"/>
              </w:rPr>
              <w:t xml:space="preserve"> образовательная программа для </w:t>
            </w:r>
            <w:proofErr w:type="gramStart"/>
            <w:r w:rsidR="00F207C6" w:rsidRPr="00F207C6">
              <w:rPr>
                <w:sz w:val="18"/>
                <w:szCs w:val="18"/>
              </w:rPr>
              <w:t>обучающихся</w:t>
            </w:r>
            <w:proofErr w:type="gramEnd"/>
            <w:r w:rsidR="00F207C6" w:rsidRPr="00F207C6">
              <w:rPr>
                <w:sz w:val="18"/>
                <w:szCs w:val="18"/>
              </w:rPr>
              <w:t xml:space="preserve"> с ограниченными возможностями здоровья с задержкой психического развития</w:t>
            </w:r>
          </w:p>
        </w:tc>
        <w:tc>
          <w:tcPr>
            <w:tcW w:w="2018" w:type="dxa"/>
            <w:tcBorders>
              <w:bottom w:val="nil"/>
            </w:tcBorders>
            <w:shd w:val="clear" w:color="auto" w:fill="FFFFFF"/>
          </w:tcPr>
          <w:p w:rsidR="00F207C6" w:rsidRPr="003D1E85" w:rsidRDefault="00F207C6" w:rsidP="00CC0129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 xml:space="preserve">Доля </w:t>
            </w:r>
            <w:proofErr w:type="gramStart"/>
            <w:r w:rsidRPr="003D1E85">
              <w:rPr>
                <w:sz w:val="18"/>
                <w:szCs w:val="18"/>
              </w:rPr>
              <w:t>обучающихся</w:t>
            </w:r>
            <w:proofErr w:type="gramEnd"/>
            <w:r w:rsidRPr="003D1E85">
              <w:rPr>
                <w:sz w:val="18"/>
                <w:szCs w:val="18"/>
              </w:rPr>
              <w:t>, освоивших программу и  переведенных в следующий класс</w:t>
            </w:r>
          </w:p>
          <w:p w:rsidR="00F207C6" w:rsidRDefault="00F207C6" w:rsidP="00CC0129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F207C6" w:rsidRDefault="00F207C6" w:rsidP="00CC0129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F207C6" w:rsidRDefault="00F207C6" w:rsidP="00CC0129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F207C6" w:rsidRDefault="00F207C6" w:rsidP="00CC0129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F207C6" w:rsidRPr="00C720C9" w:rsidRDefault="00F207C6" w:rsidP="00CC012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  <w:r>
              <w:rPr>
                <w:sz w:val="24"/>
                <w:szCs w:val="24"/>
              </w:rPr>
              <w:t>, переведенных в следующий класс</w:t>
            </w:r>
          </w:p>
        </w:tc>
        <w:tc>
          <w:tcPr>
            <w:tcW w:w="1132" w:type="dxa"/>
            <w:tcBorders>
              <w:bottom w:val="nil"/>
            </w:tcBorders>
            <w:shd w:val="clear" w:color="auto" w:fill="FFFFFF"/>
          </w:tcPr>
          <w:p w:rsidR="00F207C6" w:rsidRPr="00CC3F39" w:rsidRDefault="00F207C6" w:rsidP="00CC0129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bottom w:val="nil"/>
            </w:tcBorders>
            <w:shd w:val="clear" w:color="auto" w:fill="FFFFFF"/>
          </w:tcPr>
          <w:p w:rsidR="00F207C6" w:rsidRPr="005B7487" w:rsidRDefault="00F207C6" w:rsidP="00CC012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tcBorders>
              <w:bottom w:val="nil"/>
            </w:tcBorders>
            <w:shd w:val="clear" w:color="auto" w:fill="FFFFFF"/>
          </w:tcPr>
          <w:p w:rsidR="00F207C6" w:rsidRPr="00C720C9" w:rsidRDefault="00F207C6" w:rsidP="00CC012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tcBorders>
              <w:bottom w:val="nil"/>
            </w:tcBorders>
            <w:shd w:val="clear" w:color="auto" w:fill="FFFFFF"/>
          </w:tcPr>
          <w:p w:rsidR="00F207C6" w:rsidRPr="00C720C9" w:rsidRDefault="00F207C6" w:rsidP="00CC012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/>
          </w:tcPr>
          <w:p w:rsidR="00F207C6" w:rsidRPr="00C720C9" w:rsidRDefault="00F207C6" w:rsidP="00CC012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1" w:type="dxa"/>
            <w:tcBorders>
              <w:bottom w:val="nil"/>
            </w:tcBorders>
            <w:shd w:val="clear" w:color="auto" w:fill="FFFFFF"/>
          </w:tcPr>
          <w:p w:rsidR="00F207C6" w:rsidRDefault="00F207C6" w:rsidP="00CC012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tcBorders>
              <w:bottom w:val="nil"/>
            </w:tcBorders>
            <w:shd w:val="clear" w:color="auto" w:fill="FFFFFF"/>
          </w:tcPr>
          <w:p w:rsidR="00F207C6" w:rsidRDefault="00F207C6" w:rsidP="00CC012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F207C6" w:rsidRPr="00C720C9" w:rsidTr="00C43AC9">
        <w:trPr>
          <w:trHeight w:hRule="exact" w:val="1284"/>
        </w:trPr>
        <w:tc>
          <w:tcPr>
            <w:tcW w:w="717" w:type="dxa"/>
            <w:vMerge/>
            <w:tcBorders>
              <w:top w:val="nil"/>
            </w:tcBorders>
            <w:shd w:val="clear" w:color="auto" w:fill="FFFFFF"/>
          </w:tcPr>
          <w:p w:rsidR="00F207C6" w:rsidRDefault="00F207C6" w:rsidP="00CC012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  <w:shd w:val="clear" w:color="auto" w:fill="FFFFFF"/>
          </w:tcPr>
          <w:p w:rsidR="00F207C6" w:rsidRPr="004E0763" w:rsidRDefault="00F207C6" w:rsidP="00CC0129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FFFFFF"/>
          </w:tcPr>
          <w:p w:rsidR="00F207C6" w:rsidRPr="00C720C9" w:rsidRDefault="00F207C6" w:rsidP="00CC012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  <w:shd w:val="clear" w:color="auto" w:fill="FFFFFF"/>
          </w:tcPr>
          <w:p w:rsidR="00F207C6" w:rsidRPr="00592E17" w:rsidRDefault="00F207C6" w:rsidP="00CC0129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:rsidR="00F207C6" w:rsidRPr="00592E17" w:rsidRDefault="00F207C6" w:rsidP="00CC0129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:rsidR="00F207C6" w:rsidRPr="00C720C9" w:rsidRDefault="00F207C6" w:rsidP="00CC012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8" w:type="dxa"/>
            <w:tcBorders>
              <w:top w:val="nil"/>
            </w:tcBorders>
            <w:shd w:val="clear" w:color="auto" w:fill="FFFFFF"/>
          </w:tcPr>
          <w:p w:rsidR="00F207C6" w:rsidRPr="003D1E85" w:rsidRDefault="00F207C6" w:rsidP="00CC0129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 xml:space="preserve">Удельный вес </w:t>
            </w:r>
            <w:proofErr w:type="gramStart"/>
            <w:r w:rsidRPr="00584B17">
              <w:rPr>
                <w:sz w:val="18"/>
                <w:szCs w:val="18"/>
              </w:rPr>
              <w:t>обучающихся</w:t>
            </w:r>
            <w:proofErr w:type="gramEnd"/>
            <w:r w:rsidRPr="00584B17">
              <w:rPr>
                <w:sz w:val="18"/>
                <w:szCs w:val="18"/>
              </w:rPr>
              <w:t>, освоивших основную общеобразовательную</w:t>
            </w:r>
            <w:r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 xml:space="preserve">программу </w:t>
            </w:r>
            <w:r>
              <w:rPr>
                <w:sz w:val="18"/>
                <w:szCs w:val="18"/>
              </w:rPr>
              <w:t xml:space="preserve">основного </w:t>
            </w:r>
            <w:r w:rsidRPr="00584B17">
              <w:rPr>
                <w:sz w:val="18"/>
                <w:szCs w:val="18"/>
              </w:rPr>
              <w:t>общего</w:t>
            </w:r>
            <w:r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FFFFFF"/>
          </w:tcPr>
          <w:p w:rsidR="00F207C6" w:rsidRPr="00CC3F39" w:rsidRDefault="00F207C6" w:rsidP="00CC0129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top w:val="nil"/>
            </w:tcBorders>
            <w:shd w:val="clear" w:color="auto" w:fill="FFFFFF"/>
          </w:tcPr>
          <w:p w:rsidR="00F207C6" w:rsidRPr="005B7487" w:rsidRDefault="00F207C6" w:rsidP="00CC012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tcBorders>
              <w:top w:val="nil"/>
            </w:tcBorders>
            <w:shd w:val="clear" w:color="auto" w:fill="FFFFFF"/>
          </w:tcPr>
          <w:p w:rsidR="00F207C6" w:rsidRPr="00C720C9" w:rsidRDefault="00F207C6" w:rsidP="00CC012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8" w:type="dxa"/>
            <w:tcBorders>
              <w:top w:val="nil"/>
            </w:tcBorders>
            <w:shd w:val="clear" w:color="auto" w:fill="FFFFFF"/>
          </w:tcPr>
          <w:p w:rsidR="00F207C6" w:rsidRPr="00C720C9" w:rsidRDefault="00F207C6" w:rsidP="00CC012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</w:tcPr>
          <w:p w:rsidR="00F207C6" w:rsidRPr="00C720C9" w:rsidRDefault="00F207C6" w:rsidP="00CC012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01" w:type="dxa"/>
            <w:tcBorders>
              <w:top w:val="nil"/>
            </w:tcBorders>
            <w:shd w:val="clear" w:color="auto" w:fill="FFFFFF"/>
          </w:tcPr>
          <w:p w:rsidR="00F207C6" w:rsidRDefault="00F207C6" w:rsidP="00CC012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tcBorders>
              <w:top w:val="nil"/>
            </w:tcBorders>
            <w:shd w:val="clear" w:color="auto" w:fill="FFFFFF"/>
          </w:tcPr>
          <w:p w:rsidR="00F207C6" w:rsidRDefault="00F207C6" w:rsidP="00CC012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F207C6" w:rsidRPr="00C720C9" w:rsidTr="00C43AC9">
        <w:trPr>
          <w:trHeight w:hRule="exact" w:val="1282"/>
        </w:trPr>
        <w:tc>
          <w:tcPr>
            <w:tcW w:w="717" w:type="dxa"/>
            <w:vMerge/>
            <w:shd w:val="clear" w:color="auto" w:fill="FFFFFF"/>
          </w:tcPr>
          <w:p w:rsidR="00F207C6" w:rsidRPr="00C720C9" w:rsidRDefault="00F207C6" w:rsidP="00CC012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F207C6" w:rsidRPr="00C720C9" w:rsidRDefault="00F207C6" w:rsidP="00CC012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3" w:type="dxa"/>
            <w:vMerge/>
            <w:shd w:val="clear" w:color="auto" w:fill="FFFFFF"/>
          </w:tcPr>
          <w:p w:rsidR="00F207C6" w:rsidRPr="00C720C9" w:rsidRDefault="00F207C6" w:rsidP="00CC012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:rsidR="00F207C6" w:rsidRPr="00C720C9" w:rsidRDefault="00F207C6" w:rsidP="00CC012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F207C6" w:rsidRPr="00C720C9" w:rsidRDefault="00F207C6" w:rsidP="00CC012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F207C6" w:rsidRPr="00C720C9" w:rsidRDefault="00F207C6" w:rsidP="00CC012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8" w:type="dxa"/>
            <w:shd w:val="clear" w:color="auto" w:fill="FFFFFF"/>
          </w:tcPr>
          <w:p w:rsidR="00F207C6" w:rsidRDefault="00F207C6" w:rsidP="00CC0129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F207C6" w:rsidRDefault="00F207C6" w:rsidP="00CC0129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proofErr w:type="gramStart"/>
            <w:r>
              <w:rPr>
                <w:sz w:val="18"/>
                <w:szCs w:val="18"/>
                <w:lang w:eastAsia="ru-RU"/>
              </w:rPr>
              <w:t>поступивших</w:t>
            </w:r>
            <w:proofErr w:type="gramEnd"/>
            <w:r>
              <w:rPr>
                <w:sz w:val="18"/>
                <w:szCs w:val="18"/>
                <w:lang w:eastAsia="ru-RU"/>
              </w:rPr>
              <w:t xml:space="preserve"> в образовательное учреждение или в управление образования</w:t>
            </w:r>
          </w:p>
          <w:p w:rsidR="00F207C6" w:rsidRPr="00C720C9" w:rsidRDefault="00F207C6" w:rsidP="00CC012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F207C6" w:rsidRPr="00CC3F39" w:rsidRDefault="00F207C6" w:rsidP="00CC0129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F207C6" w:rsidRPr="00C720C9" w:rsidRDefault="00F207C6" w:rsidP="00CC012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F207C6" w:rsidRPr="00C720C9" w:rsidRDefault="00F207C6" w:rsidP="00CC012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F207C6" w:rsidRPr="00C720C9" w:rsidRDefault="00F207C6" w:rsidP="00CC012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F207C6" w:rsidRPr="00C720C9" w:rsidRDefault="00F207C6" w:rsidP="00CC012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01" w:type="dxa"/>
            <w:shd w:val="clear" w:color="auto" w:fill="FFFFFF"/>
          </w:tcPr>
          <w:p w:rsidR="00F207C6" w:rsidRDefault="00F207C6" w:rsidP="00CC012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50" w:type="dxa"/>
            <w:shd w:val="clear" w:color="auto" w:fill="FFFFFF"/>
          </w:tcPr>
          <w:p w:rsidR="00F207C6" w:rsidRDefault="00F207C6" w:rsidP="00CC012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F207C6" w:rsidRPr="00C720C9" w:rsidTr="00C43AC9">
        <w:trPr>
          <w:trHeight w:hRule="exact" w:val="555"/>
        </w:trPr>
        <w:tc>
          <w:tcPr>
            <w:tcW w:w="717" w:type="dxa"/>
            <w:vMerge/>
            <w:shd w:val="clear" w:color="auto" w:fill="FFFFFF"/>
          </w:tcPr>
          <w:p w:rsidR="00F207C6" w:rsidRPr="00C720C9" w:rsidRDefault="00F207C6" w:rsidP="00CC012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F207C6" w:rsidRPr="00C720C9" w:rsidRDefault="00F207C6" w:rsidP="00CC012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3" w:type="dxa"/>
            <w:vMerge/>
            <w:shd w:val="clear" w:color="auto" w:fill="FFFFFF"/>
          </w:tcPr>
          <w:p w:rsidR="00F207C6" w:rsidRPr="00C720C9" w:rsidRDefault="00F207C6" w:rsidP="00CC012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:rsidR="00F207C6" w:rsidRPr="00C720C9" w:rsidRDefault="00F207C6" w:rsidP="00CC012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F207C6" w:rsidRPr="00C720C9" w:rsidRDefault="00F207C6" w:rsidP="00CC012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F207C6" w:rsidRPr="00C720C9" w:rsidRDefault="00F207C6" w:rsidP="00CC012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8" w:type="dxa"/>
            <w:shd w:val="clear" w:color="auto" w:fill="FFFFFF"/>
          </w:tcPr>
          <w:p w:rsidR="00F207C6" w:rsidRPr="005F367F" w:rsidRDefault="00F207C6" w:rsidP="00CC0129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2" w:type="dxa"/>
            <w:shd w:val="clear" w:color="auto" w:fill="FFFFFF"/>
          </w:tcPr>
          <w:p w:rsidR="00F207C6" w:rsidRPr="00CC3F39" w:rsidRDefault="00F207C6" w:rsidP="00CC0129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F207C6" w:rsidRPr="00C720C9" w:rsidRDefault="00F207C6" w:rsidP="00CC012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F207C6" w:rsidRPr="00C720C9" w:rsidRDefault="00F207C6" w:rsidP="00CC012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F207C6" w:rsidRPr="00C720C9" w:rsidRDefault="00F207C6" w:rsidP="00CC012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F207C6" w:rsidRPr="00C720C9" w:rsidRDefault="00F207C6" w:rsidP="00CC012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1" w:type="dxa"/>
            <w:shd w:val="clear" w:color="auto" w:fill="FFFFFF"/>
          </w:tcPr>
          <w:p w:rsidR="00F207C6" w:rsidRDefault="00F207C6" w:rsidP="00CC012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shd w:val="clear" w:color="auto" w:fill="FFFFFF"/>
          </w:tcPr>
          <w:p w:rsidR="00F207C6" w:rsidRDefault="00F207C6" w:rsidP="00CC012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F207C6" w:rsidRPr="00A93419" w:rsidRDefault="00F207C6" w:rsidP="00F207C6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50"/>
        <w:gridCol w:w="1028"/>
        <w:gridCol w:w="1026"/>
        <w:gridCol w:w="1173"/>
        <w:gridCol w:w="1081"/>
        <w:gridCol w:w="1077"/>
        <w:gridCol w:w="842"/>
        <w:gridCol w:w="841"/>
        <w:gridCol w:w="466"/>
        <w:gridCol w:w="892"/>
        <w:gridCol w:w="884"/>
        <w:gridCol w:w="937"/>
        <w:gridCol w:w="805"/>
        <w:gridCol w:w="832"/>
        <w:gridCol w:w="845"/>
        <w:gridCol w:w="691"/>
        <w:gridCol w:w="896"/>
      </w:tblGrid>
      <w:tr w:rsidR="00F207C6" w:rsidRPr="005C7C58" w:rsidTr="00C43AC9">
        <w:tc>
          <w:tcPr>
            <w:tcW w:w="1150" w:type="dxa"/>
            <w:vMerge w:val="restart"/>
            <w:shd w:val="clear" w:color="auto" w:fill="FFFFFF"/>
          </w:tcPr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7" w:type="dxa"/>
            <w:gridSpan w:val="3"/>
            <w:vMerge w:val="restart"/>
            <w:shd w:val="clear" w:color="auto" w:fill="FFFFFF"/>
          </w:tcPr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8" w:type="dxa"/>
            <w:gridSpan w:val="2"/>
            <w:vMerge w:val="restart"/>
            <w:shd w:val="clear" w:color="auto" w:fill="FFFFFF"/>
          </w:tcPr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49" w:type="dxa"/>
            <w:gridSpan w:val="3"/>
            <w:shd w:val="clear" w:color="auto" w:fill="FFFFFF"/>
          </w:tcPr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2" w:type="dxa"/>
            <w:gridSpan w:val="3"/>
            <w:shd w:val="clear" w:color="auto" w:fill="FFFFFF"/>
          </w:tcPr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587" w:type="dxa"/>
            <w:gridSpan w:val="2"/>
            <w:shd w:val="clear" w:color="auto" w:fill="FFFFFF"/>
          </w:tcPr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5E36FF" w:rsidRPr="005C7C58" w:rsidTr="00C43AC9">
        <w:tc>
          <w:tcPr>
            <w:tcW w:w="1150" w:type="dxa"/>
            <w:vMerge/>
            <w:shd w:val="clear" w:color="auto" w:fill="FFFFFF"/>
            <w:vAlign w:val="center"/>
          </w:tcPr>
          <w:p w:rsidR="005E36FF" w:rsidRPr="005C7C58" w:rsidRDefault="005E36FF" w:rsidP="00CC012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7" w:type="dxa"/>
            <w:gridSpan w:val="3"/>
            <w:vMerge/>
            <w:shd w:val="clear" w:color="auto" w:fill="FFFFFF"/>
            <w:vAlign w:val="center"/>
          </w:tcPr>
          <w:p w:rsidR="005E36FF" w:rsidRPr="005C7C58" w:rsidRDefault="005E36FF" w:rsidP="00CC012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8" w:type="dxa"/>
            <w:gridSpan w:val="2"/>
            <w:vMerge/>
            <w:shd w:val="clear" w:color="auto" w:fill="FFFFFF"/>
            <w:vAlign w:val="center"/>
          </w:tcPr>
          <w:p w:rsidR="005E36FF" w:rsidRPr="005C7C58" w:rsidRDefault="005E36FF" w:rsidP="00CC012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2" w:type="dxa"/>
            <w:vMerge w:val="restart"/>
            <w:shd w:val="clear" w:color="auto" w:fill="FFFFFF"/>
          </w:tcPr>
          <w:p w:rsidR="005E36FF" w:rsidRPr="005C7C58" w:rsidRDefault="005E36FF" w:rsidP="00CC012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</w:t>
            </w:r>
            <w:r>
              <w:rPr>
                <w:bCs/>
                <w:color w:val="000000"/>
                <w:sz w:val="20"/>
              </w:rPr>
              <w:t>-</w:t>
            </w:r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показа</w:t>
            </w:r>
            <w:r>
              <w:rPr>
                <w:bCs/>
                <w:color w:val="000000"/>
                <w:sz w:val="20"/>
              </w:rPr>
              <w:t>-</w:t>
            </w:r>
            <w:r w:rsidRPr="005C7C58">
              <w:rPr>
                <w:bCs/>
                <w:color w:val="000000"/>
                <w:sz w:val="20"/>
              </w:rPr>
              <w:t>теля</w:t>
            </w:r>
            <w:proofErr w:type="spellEnd"/>
          </w:p>
        </w:tc>
        <w:tc>
          <w:tcPr>
            <w:tcW w:w="1307" w:type="dxa"/>
            <w:gridSpan w:val="2"/>
            <w:shd w:val="clear" w:color="auto" w:fill="FFFFFF"/>
          </w:tcPr>
          <w:p w:rsidR="005E36FF" w:rsidRPr="005C7C58" w:rsidRDefault="005E36FF" w:rsidP="00CC012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23</w:t>
            </w:r>
            <w:r w:rsidRPr="00B22271">
              <w:rPr>
                <w:color w:val="000000"/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4</w:t>
            </w:r>
            <w:r w:rsidRPr="00B22271">
              <w:rPr>
                <w:color w:val="000000"/>
                <w:sz w:val="18"/>
                <w:szCs w:val="18"/>
              </w:rPr>
              <w:t xml:space="preserve"> год (1-й год планового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5</w:t>
            </w:r>
            <w:r w:rsidRPr="00B22271">
              <w:rPr>
                <w:color w:val="000000"/>
                <w:sz w:val="18"/>
                <w:szCs w:val="18"/>
              </w:rPr>
              <w:t xml:space="preserve">год </w:t>
            </w:r>
          </w:p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805" w:type="dxa"/>
            <w:vMerge w:val="restart"/>
            <w:shd w:val="clear" w:color="auto" w:fill="FFFFFF"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23</w:t>
            </w:r>
            <w:r w:rsidRPr="00B22271">
              <w:rPr>
                <w:color w:val="000000"/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4</w:t>
            </w:r>
            <w:r w:rsidRPr="00B22271">
              <w:rPr>
                <w:color w:val="000000"/>
                <w:sz w:val="18"/>
                <w:szCs w:val="18"/>
              </w:rPr>
              <w:t xml:space="preserve"> год (1-й год планового 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5</w:t>
            </w:r>
            <w:r w:rsidRPr="00B22271">
              <w:rPr>
                <w:color w:val="000000"/>
                <w:sz w:val="18"/>
                <w:szCs w:val="18"/>
              </w:rPr>
              <w:t xml:space="preserve">год </w:t>
            </w:r>
          </w:p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691" w:type="dxa"/>
            <w:vMerge w:val="restart"/>
            <w:shd w:val="clear" w:color="auto" w:fill="FFFFFF"/>
          </w:tcPr>
          <w:p w:rsidR="005E36FF" w:rsidRPr="0052745E" w:rsidRDefault="005E36FF" w:rsidP="00CC012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96" w:type="dxa"/>
            <w:vMerge w:val="restart"/>
            <w:shd w:val="clear" w:color="auto" w:fill="FFFFFF"/>
          </w:tcPr>
          <w:p w:rsidR="005E36FF" w:rsidRPr="0052745E" w:rsidRDefault="005E36FF" w:rsidP="00CC012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F207C6" w:rsidRPr="005C7C58" w:rsidTr="00C43AC9">
        <w:tc>
          <w:tcPr>
            <w:tcW w:w="1150" w:type="dxa"/>
            <w:vMerge/>
            <w:shd w:val="clear" w:color="auto" w:fill="FFFFFF"/>
            <w:vAlign w:val="center"/>
          </w:tcPr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6" w:type="dxa"/>
            <w:shd w:val="clear" w:color="auto" w:fill="FFFFFF"/>
          </w:tcPr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3" w:type="dxa"/>
            <w:shd w:val="clear" w:color="auto" w:fill="FFFFFF"/>
          </w:tcPr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1" w:type="dxa"/>
            <w:shd w:val="clear" w:color="auto" w:fill="FFFFFF"/>
          </w:tcPr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7" w:type="dxa"/>
            <w:shd w:val="clear" w:color="auto" w:fill="FFFFFF"/>
          </w:tcPr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42" w:type="dxa"/>
            <w:vMerge/>
            <w:shd w:val="clear" w:color="auto" w:fill="FFFFFF"/>
            <w:vAlign w:val="center"/>
          </w:tcPr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6" w:type="dxa"/>
            <w:shd w:val="clear" w:color="auto" w:fill="FFFFFF"/>
            <w:vAlign w:val="center"/>
          </w:tcPr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</w:tcPr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shd w:val="clear" w:color="auto" w:fill="FFFFFF"/>
          </w:tcPr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91" w:type="dxa"/>
            <w:vMerge/>
            <w:shd w:val="clear" w:color="auto" w:fill="FFFFFF"/>
          </w:tcPr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96" w:type="dxa"/>
            <w:vMerge/>
            <w:shd w:val="clear" w:color="auto" w:fill="FFFFFF"/>
          </w:tcPr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F207C6" w:rsidRPr="005C7C58" w:rsidTr="00C43AC9">
        <w:tc>
          <w:tcPr>
            <w:tcW w:w="1150" w:type="dxa"/>
            <w:shd w:val="clear" w:color="auto" w:fill="FFFFFF"/>
            <w:vAlign w:val="bottom"/>
          </w:tcPr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bottom"/>
          </w:tcPr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6" w:type="dxa"/>
            <w:shd w:val="clear" w:color="auto" w:fill="FFFFFF"/>
            <w:vAlign w:val="center"/>
          </w:tcPr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3" w:type="dxa"/>
            <w:shd w:val="clear" w:color="auto" w:fill="FFFFFF"/>
            <w:vAlign w:val="center"/>
          </w:tcPr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42" w:type="dxa"/>
            <w:shd w:val="clear" w:color="auto" w:fill="FFFFFF"/>
            <w:vAlign w:val="center"/>
          </w:tcPr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691" w:type="dxa"/>
            <w:shd w:val="clear" w:color="auto" w:fill="FFFFFF"/>
          </w:tcPr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896" w:type="dxa"/>
            <w:shd w:val="clear" w:color="auto" w:fill="FFFFFF"/>
          </w:tcPr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F207C6" w:rsidRPr="005C7C58" w:rsidTr="00C43AC9">
        <w:tc>
          <w:tcPr>
            <w:tcW w:w="1150" w:type="dxa"/>
            <w:shd w:val="clear" w:color="auto" w:fill="FFFFFF"/>
          </w:tcPr>
          <w:p w:rsidR="00F207C6" w:rsidRPr="00B60869" w:rsidRDefault="00E538DD" w:rsidP="00CC0129">
            <w:pPr>
              <w:keepNext/>
              <w:spacing w:before="240" w:after="60"/>
              <w:jc w:val="center"/>
              <w:outlineLvl w:val="3"/>
              <w:rPr>
                <w:b/>
                <w:sz w:val="18"/>
                <w:szCs w:val="18"/>
              </w:rPr>
            </w:pPr>
            <w:r w:rsidRPr="00670AA4">
              <w:rPr>
                <w:sz w:val="24"/>
                <w:szCs w:val="24"/>
              </w:rPr>
              <w:t>802111О.99.0.БА96АА00001</w:t>
            </w:r>
          </w:p>
        </w:tc>
        <w:tc>
          <w:tcPr>
            <w:tcW w:w="3227" w:type="dxa"/>
            <w:gridSpan w:val="3"/>
            <w:shd w:val="clear" w:color="auto" w:fill="FFFFFF"/>
          </w:tcPr>
          <w:p w:rsidR="00F207C6" w:rsidRPr="00F82FB5" w:rsidRDefault="00387B89" w:rsidP="00CC0129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Реализация адаптированных основных общеобразовательных программ основного общего образования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</w:tcPr>
          <w:p w:rsidR="00387B89" w:rsidRDefault="00387B89" w:rsidP="00387B89">
            <w:pPr>
              <w:keepNext/>
              <w:suppressAutoHyphens w:val="0"/>
              <w:spacing w:before="240" w:after="60"/>
              <w:contextualSpacing/>
              <w:jc w:val="center"/>
              <w:outlineLvl w:val="3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Проходящие</w:t>
            </w:r>
            <w:proofErr w:type="gramEnd"/>
            <w:r>
              <w:rPr>
                <w:sz w:val="18"/>
                <w:szCs w:val="18"/>
              </w:rPr>
              <w:t xml:space="preserve"> обучение в общеобразовательном учреждении</w:t>
            </w:r>
          </w:p>
          <w:p w:rsidR="00387B89" w:rsidRPr="003143F7" w:rsidRDefault="00387B89" w:rsidP="00387B89">
            <w:pPr>
              <w:keepNext/>
              <w:suppressAutoHyphens w:val="0"/>
              <w:spacing w:before="240" w:after="60"/>
              <w:contextualSpacing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</w:t>
            </w:r>
            <w:proofErr w:type="spellStart"/>
            <w:r>
              <w:rPr>
                <w:sz w:val="18"/>
                <w:szCs w:val="18"/>
              </w:rPr>
              <w:t>очно</w:t>
            </w:r>
            <w:proofErr w:type="spellEnd"/>
            <w:r>
              <w:rPr>
                <w:sz w:val="18"/>
                <w:szCs w:val="18"/>
              </w:rPr>
              <w:t>)</w:t>
            </w:r>
          </w:p>
          <w:p w:rsidR="00F207C6" w:rsidRPr="00F9217B" w:rsidRDefault="00F207C6" w:rsidP="00CC0129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</w:tcPr>
          <w:p w:rsidR="00F207C6" w:rsidRPr="00B22A00" w:rsidRDefault="00E538DD" w:rsidP="00CC0129">
            <w:pPr>
              <w:keepNext/>
              <w:outlineLvl w:val="3"/>
              <w:rPr>
                <w:bCs/>
                <w:sz w:val="20"/>
              </w:rPr>
            </w:pPr>
            <w:proofErr w:type="spellStart"/>
            <w:r>
              <w:rPr>
                <w:sz w:val="18"/>
                <w:szCs w:val="18"/>
              </w:rPr>
              <w:t>А</w:t>
            </w:r>
            <w:r w:rsidRPr="00F207C6">
              <w:rPr>
                <w:sz w:val="18"/>
                <w:szCs w:val="18"/>
              </w:rPr>
              <w:t>даптирован</w:t>
            </w:r>
            <w:r>
              <w:rPr>
                <w:sz w:val="18"/>
                <w:szCs w:val="18"/>
              </w:rPr>
              <w:t>-</w:t>
            </w:r>
            <w:r w:rsidRPr="00F207C6">
              <w:rPr>
                <w:sz w:val="18"/>
                <w:szCs w:val="18"/>
              </w:rPr>
              <w:t>ная</w:t>
            </w:r>
            <w:proofErr w:type="spellEnd"/>
            <w:r w:rsidRPr="00F207C6">
              <w:rPr>
                <w:sz w:val="18"/>
                <w:szCs w:val="18"/>
              </w:rPr>
              <w:t xml:space="preserve"> образовательная программа для </w:t>
            </w:r>
            <w:proofErr w:type="gramStart"/>
            <w:r w:rsidRPr="00F207C6">
              <w:rPr>
                <w:sz w:val="18"/>
                <w:szCs w:val="18"/>
              </w:rPr>
              <w:t>обучающихся</w:t>
            </w:r>
            <w:proofErr w:type="gramEnd"/>
            <w:r w:rsidRPr="00F207C6">
              <w:rPr>
                <w:sz w:val="18"/>
                <w:szCs w:val="18"/>
              </w:rPr>
              <w:t xml:space="preserve"> с ограниченными возможностями здоровья с задержкой психического развития</w:t>
            </w:r>
          </w:p>
        </w:tc>
        <w:tc>
          <w:tcPr>
            <w:tcW w:w="842" w:type="dxa"/>
            <w:shd w:val="clear" w:color="auto" w:fill="FFFFFF"/>
          </w:tcPr>
          <w:p w:rsidR="00F207C6" w:rsidRPr="00F82FB5" w:rsidRDefault="00F207C6" w:rsidP="00CC012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 xml:space="preserve">Число </w:t>
            </w:r>
            <w:proofErr w:type="gramStart"/>
            <w:r w:rsidRPr="00F82FB5">
              <w:rPr>
                <w:bCs/>
                <w:color w:val="000000"/>
                <w:sz w:val="20"/>
              </w:rPr>
              <w:t>обучающихся</w:t>
            </w:r>
            <w:proofErr w:type="gramEnd"/>
          </w:p>
        </w:tc>
        <w:tc>
          <w:tcPr>
            <w:tcW w:w="841" w:type="dxa"/>
            <w:shd w:val="clear" w:color="auto" w:fill="FFFFFF"/>
          </w:tcPr>
          <w:p w:rsidR="00F207C6" w:rsidRPr="00F82FB5" w:rsidRDefault="00F207C6" w:rsidP="00CC012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6" w:type="dxa"/>
            <w:shd w:val="clear" w:color="auto" w:fill="FFFFFF"/>
          </w:tcPr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F207C6" w:rsidRDefault="00E538DD" w:rsidP="00CC012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  <w:p w:rsidR="00F207C6" w:rsidRPr="00B07BF7" w:rsidRDefault="00F207C6" w:rsidP="00CC0129">
            <w:pPr>
              <w:widowControl w:val="0"/>
              <w:spacing w:line="235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884" w:type="dxa"/>
            <w:shd w:val="clear" w:color="auto" w:fill="FFFFFF"/>
          </w:tcPr>
          <w:p w:rsidR="00F207C6" w:rsidRDefault="00E538DD" w:rsidP="00CC0129">
            <w:pPr>
              <w:jc w:val="center"/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37" w:type="dxa"/>
            <w:shd w:val="clear" w:color="auto" w:fill="FFFFFF"/>
          </w:tcPr>
          <w:p w:rsidR="00F207C6" w:rsidRDefault="00E538DD" w:rsidP="00CC0129">
            <w:pPr>
              <w:jc w:val="center"/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805" w:type="dxa"/>
            <w:shd w:val="clear" w:color="auto" w:fill="FFFFFF"/>
          </w:tcPr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691" w:type="dxa"/>
            <w:shd w:val="clear" w:color="auto" w:fill="FFFFFF"/>
          </w:tcPr>
          <w:p w:rsidR="00F207C6" w:rsidRPr="005C7C58" w:rsidRDefault="00F207C6" w:rsidP="00CC012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96" w:type="dxa"/>
            <w:shd w:val="clear" w:color="auto" w:fill="FFFFFF"/>
          </w:tcPr>
          <w:p w:rsidR="00F207C6" w:rsidRPr="005C7C58" w:rsidRDefault="00E538DD" w:rsidP="00CC012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0</w:t>
            </w:r>
          </w:p>
        </w:tc>
      </w:tr>
    </w:tbl>
    <w:p w:rsidR="00F207C6" w:rsidRPr="00A93419" w:rsidRDefault="00F207C6" w:rsidP="00F207C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F207C6" w:rsidRDefault="00F207C6" w:rsidP="00F207C6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F207C6" w:rsidRPr="00A93419" w:rsidRDefault="00F207C6" w:rsidP="00F207C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94"/>
        <w:gridCol w:w="3118"/>
        <w:gridCol w:w="1276"/>
        <w:gridCol w:w="1276"/>
        <w:gridCol w:w="6809"/>
      </w:tblGrid>
      <w:tr w:rsidR="00F207C6" w:rsidRPr="00C42765" w:rsidTr="00CC0129">
        <w:tc>
          <w:tcPr>
            <w:tcW w:w="15173" w:type="dxa"/>
            <w:gridSpan w:val="5"/>
          </w:tcPr>
          <w:p w:rsidR="00F207C6" w:rsidRPr="00C42765" w:rsidRDefault="00F207C6" w:rsidP="00CC0129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F207C6" w:rsidRPr="00C42765" w:rsidTr="00CC0129">
        <w:tc>
          <w:tcPr>
            <w:tcW w:w="2694" w:type="dxa"/>
          </w:tcPr>
          <w:p w:rsidR="00F207C6" w:rsidRPr="00C42765" w:rsidRDefault="00F207C6" w:rsidP="00CC0129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F207C6" w:rsidRPr="00C42765" w:rsidRDefault="00F207C6" w:rsidP="00CC0129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F207C6" w:rsidRPr="00C42765" w:rsidRDefault="00F207C6" w:rsidP="00CC0129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F207C6" w:rsidRPr="00C42765" w:rsidRDefault="00F207C6" w:rsidP="00CC0129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F207C6" w:rsidRPr="00C42765" w:rsidRDefault="00F207C6" w:rsidP="00CC0129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F207C6" w:rsidRPr="00C42765" w:rsidTr="00CC0129">
        <w:tc>
          <w:tcPr>
            <w:tcW w:w="2694" w:type="dxa"/>
          </w:tcPr>
          <w:p w:rsidR="00F207C6" w:rsidRPr="00C42765" w:rsidRDefault="00F207C6" w:rsidP="00CC0129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F207C6" w:rsidRPr="00C42765" w:rsidRDefault="00F207C6" w:rsidP="00CC0129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207C6" w:rsidRPr="00C42765" w:rsidRDefault="00F207C6" w:rsidP="00CC0129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207C6" w:rsidRPr="00C42765" w:rsidRDefault="00F207C6" w:rsidP="00CC0129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F207C6" w:rsidRPr="00C42765" w:rsidRDefault="00F207C6" w:rsidP="00CC0129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F207C6" w:rsidRPr="00C42765" w:rsidTr="00CC0129">
        <w:tc>
          <w:tcPr>
            <w:tcW w:w="2694" w:type="dxa"/>
          </w:tcPr>
          <w:p w:rsidR="00F207C6" w:rsidRPr="00C42765" w:rsidRDefault="00F207C6" w:rsidP="00CC012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F207C6" w:rsidRPr="00C42765" w:rsidRDefault="00F207C6" w:rsidP="00CC012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207C6" w:rsidRPr="00C42765" w:rsidRDefault="00F207C6" w:rsidP="00CC012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207C6" w:rsidRPr="00C42765" w:rsidRDefault="00F207C6" w:rsidP="00CC0129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F207C6" w:rsidRPr="00C42765" w:rsidRDefault="00F207C6" w:rsidP="00CC0129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F207C6" w:rsidRPr="00C42765" w:rsidTr="00CC0129">
        <w:tc>
          <w:tcPr>
            <w:tcW w:w="2694" w:type="dxa"/>
          </w:tcPr>
          <w:p w:rsidR="00F207C6" w:rsidRPr="00C42765" w:rsidRDefault="00F207C6" w:rsidP="00CC012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F207C6" w:rsidRPr="00C42765" w:rsidRDefault="00F207C6" w:rsidP="00CC012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207C6" w:rsidRPr="00C42765" w:rsidRDefault="00F207C6" w:rsidP="00CC012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207C6" w:rsidRPr="00C42765" w:rsidRDefault="00F207C6" w:rsidP="00CC0129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F207C6" w:rsidRPr="00C42765" w:rsidRDefault="00F207C6" w:rsidP="00CC0129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F207C6" w:rsidRPr="00C42765" w:rsidTr="00CC0129">
        <w:tc>
          <w:tcPr>
            <w:tcW w:w="2694" w:type="dxa"/>
          </w:tcPr>
          <w:p w:rsidR="00F207C6" w:rsidRPr="00C42765" w:rsidRDefault="00F207C6" w:rsidP="00CC012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F207C6" w:rsidRPr="00C42765" w:rsidRDefault="00F207C6" w:rsidP="00CC012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207C6" w:rsidRPr="00C42765" w:rsidRDefault="00F207C6" w:rsidP="00CC012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207C6" w:rsidRPr="00C42765" w:rsidRDefault="00F207C6" w:rsidP="00CC0129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F207C6" w:rsidRPr="00C42765" w:rsidRDefault="00F207C6" w:rsidP="00CC0129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F207C6" w:rsidRPr="00C42765" w:rsidRDefault="00F207C6" w:rsidP="00F207C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F207C6" w:rsidRPr="00C42765" w:rsidRDefault="00F207C6" w:rsidP="00F207C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F207C6" w:rsidRPr="00C42765" w:rsidRDefault="00F207C6" w:rsidP="00F207C6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F207C6" w:rsidRPr="00C42765" w:rsidRDefault="00F207C6" w:rsidP="00F207C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F207C6" w:rsidRPr="00C42765" w:rsidRDefault="00F207C6" w:rsidP="00F207C6">
      <w:pPr>
        <w:jc w:val="both"/>
        <w:rPr>
          <w:rStyle w:val="docaccesstitle1"/>
          <w:color w:val="FF0000"/>
          <w:sz w:val="20"/>
          <w:szCs w:val="20"/>
          <w:u w:val="single"/>
        </w:rPr>
      </w:pPr>
      <w:r w:rsidRPr="00C42765">
        <w:rPr>
          <w:sz w:val="20"/>
          <w:u w:val="single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п.13);Областной закон  № 26-ЗС от 14.11.2013 «Об образовании </w:t>
      </w:r>
      <w:r w:rsidRPr="00C42765">
        <w:rPr>
          <w:color w:val="000000"/>
          <w:sz w:val="20"/>
          <w:u w:val="single"/>
        </w:rPr>
        <w:t>в Ростовской области</w:t>
      </w:r>
      <w:r w:rsidRPr="00C42765">
        <w:rPr>
          <w:sz w:val="20"/>
          <w:u w:val="single"/>
        </w:rPr>
        <w:t>»</w:t>
      </w:r>
      <w:proofErr w:type="gramStart"/>
      <w:r w:rsidRPr="00C42765">
        <w:rPr>
          <w:sz w:val="20"/>
          <w:u w:val="single"/>
        </w:rPr>
        <w:t>;</w:t>
      </w:r>
      <w:r w:rsidRPr="00C42765">
        <w:rPr>
          <w:bCs/>
          <w:sz w:val="20"/>
          <w:u w:val="single"/>
        </w:rPr>
        <w:t>П</w:t>
      </w:r>
      <w:proofErr w:type="gramEnd"/>
      <w:r w:rsidRPr="00C42765">
        <w:rPr>
          <w:bCs/>
          <w:sz w:val="20"/>
          <w:u w:val="single"/>
        </w:rPr>
        <w:t xml:space="preserve">остановление </w:t>
      </w:r>
      <w:r w:rsidRPr="00C42765">
        <w:rPr>
          <w:sz w:val="20"/>
          <w:u w:val="single"/>
        </w:rPr>
        <w:t>Администрации города Ростова-на-Дону</w:t>
      </w:r>
      <w:r w:rsidRPr="00C42765">
        <w:rPr>
          <w:bCs/>
          <w:sz w:val="20"/>
          <w:u w:val="single"/>
        </w:rPr>
        <w:t xml:space="preserve"> от </w:t>
      </w:r>
      <w:r w:rsidRPr="00C42765">
        <w:rPr>
          <w:sz w:val="20"/>
          <w:u w:val="single"/>
        </w:rPr>
        <w:t xml:space="preserve">29.12.2015 </w:t>
      </w:r>
      <w:r w:rsidRPr="00C42765">
        <w:rPr>
          <w:bCs/>
          <w:sz w:val="20"/>
          <w:u w:val="single"/>
        </w:rPr>
        <w:t xml:space="preserve">№ </w:t>
      </w:r>
      <w:r w:rsidRPr="00C42765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F207C6" w:rsidRPr="005C7C58" w:rsidRDefault="00F207C6" w:rsidP="00F207C6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F207C6" w:rsidRDefault="00F207C6" w:rsidP="00F207C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F207C6" w:rsidRDefault="00F207C6" w:rsidP="00F207C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F207C6" w:rsidRPr="00A93419" w:rsidRDefault="00F207C6" w:rsidP="00F207C6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/>
      </w:tblPr>
      <w:tblGrid>
        <w:gridCol w:w="3940"/>
        <w:gridCol w:w="7584"/>
        <w:gridCol w:w="3186"/>
      </w:tblGrid>
      <w:tr w:rsidR="00F207C6" w:rsidRPr="00476D45" w:rsidTr="00CC0129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C6" w:rsidRPr="00476D45" w:rsidRDefault="00F207C6" w:rsidP="00CC0129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C6" w:rsidRPr="00476D45" w:rsidRDefault="00F207C6" w:rsidP="00CC0129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C6" w:rsidRPr="00476D45" w:rsidRDefault="00F207C6" w:rsidP="00CC0129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F207C6" w:rsidRPr="00476D45" w:rsidTr="00CC0129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C6" w:rsidRPr="00476D45" w:rsidRDefault="00F207C6" w:rsidP="00CC0129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C6" w:rsidRPr="00476D45" w:rsidRDefault="00F207C6" w:rsidP="00CC0129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C6" w:rsidRPr="00476D45" w:rsidRDefault="00F207C6" w:rsidP="00CC0129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F207C6" w:rsidRPr="00476D45" w:rsidTr="00CC0129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C6" w:rsidRPr="00476D45" w:rsidRDefault="00F207C6" w:rsidP="00CC0129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C6" w:rsidRPr="00476D45" w:rsidRDefault="00F207C6" w:rsidP="00CC0129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C6" w:rsidRPr="00476D45" w:rsidRDefault="00F207C6" w:rsidP="00CC0129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F207C6" w:rsidRPr="00476D45" w:rsidTr="00CC0129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C6" w:rsidRPr="00476D45" w:rsidRDefault="00F207C6" w:rsidP="00CC0129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C6" w:rsidRPr="00476D45" w:rsidRDefault="00F207C6" w:rsidP="00CC0129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C6" w:rsidRPr="00476D45" w:rsidRDefault="00F207C6" w:rsidP="00CC0129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F207C6" w:rsidRPr="00476D45" w:rsidTr="00CC0129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C6" w:rsidRPr="00476D45" w:rsidRDefault="00F207C6" w:rsidP="00CC0129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C6" w:rsidRPr="00476D45" w:rsidRDefault="00F207C6" w:rsidP="00CC012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F207C6" w:rsidRPr="00476D45" w:rsidRDefault="00F207C6" w:rsidP="00CC012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F207C6" w:rsidRPr="00476D45" w:rsidRDefault="00F207C6" w:rsidP="00CC012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F207C6" w:rsidRPr="00476D45" w:rsidRDefault="00F207C6" w:rsidP="00CC012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F207C6" w:rsidRPr="00476D45" w:rsidRDefault="00F207C6" w:rsidP="00CC012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F207C6" w:rsidRPr="00476D45" w:rsidRDefault="00F207C6" w:rsidP="00CC012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F207C6" w:rsidRPr="00476D45" w:rsidRDefault="00F207C6" w:rsidP="00CC012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F207C6" w:rsidRPr="00476D45" w:rsidRDefault="00F207C6" w:rsidP="00CC012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F207C6" w:rsidRPr="00476D45" w:rsidRDefault="00F207C6" w:rsidP="00CC012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F207C6" w:rsidRPr="00476D45" w:rsidRDefault="00F207C6" w:rsidP="00CC012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F207C6" w:rsidRPr="00476D45" w:rsidRDefault="00F207C6" w:rsidP="00CC012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F207C6" w:rsidRPr="00476D45" w:rsidRDefault="00F207C6" w:rsidP="00CC012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 xml:space="preserve">информация </w:t>
            </w:r>
            <w:proofErr w:type="spellStart"/>
            <w:r w:rsidRPr="00476D45">
              <w:rPr>
                <w:b w:val="0"/>
                <w:sz w:val="20"/>
                <w:szCs w:val="20"/>
              </w:rPr>
              <w:t>антикоррупционной</w:t>
            </w:r>
            <w:proofErr w:type="spellEnd"/>
            <w:r w:rsidRPr="00476D45">
              <w:rPr>
                <w:b w:val="0"/>
                <w:sz w:val="20"/>
                <w:szCs w:val="20"/>
              </w:rPr>
              <w:t xml:space="preserve"> направленности</w:t>
            </w:r>
          </w:p>
          <w:p w:rsidR="00F207C6" w:rsidRPr="00476D45" w:rsidRDefault="00F207C6" w:rsidP="00CC012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F207C6" w:rsidRPr="00476D45" w:rsidRDefault="00F207C6" w:rsidP="00CC012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C6" w:rsidRPr="00476D45" w:rsidRDefault="00F207C6" w:rsidP="00CC0129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F207C6" w:rsidRDefault="00F207C6" w:rsidP="00F207C6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:rsidR="00F207C6" w:rsidRDefault="00F207C6" w:rsidP="00F207C6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F207C6" w:rsidRDefault="00F207C6" w:rsidP="00F207C6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br w:type="page"/>
      </w:r>
    </w:p>
    <w:p w:rsidR="005F1CFE" w:rsidRPr="001E7744" w:rsidRDefault="00765DBC" w:rsidP="005F1CFE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pict>
          <v:shape id="_x0000_s1046" type="#_x0000_t202" style="position:absolute;left:0;text-align:left;margin-left:562.3pt;margin-top:9.95pt;width:149.75pt;height:90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101C16" w:rsidRPr="009D7718" w:rsidTr="00C720C9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101C16" w:rsidRPr="009D7718" w:rsidRDefault="00101C16" w:rsidP="00C720C9">
                        <w:pPr>
                          <w:pStyle w:val="4"/>
                          <w:spacing w:before="0" w:after="0"/>
                          <w:ind w:left="426" w:right="34" w:hanging="426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</w:t>
                        </w: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номер      </w:t>
                        </w:r>
                      </w:p>
                      <w:p w:rsidR="00101C16" w:rsidRPr="009D7718" w:rsidRDefault="00101C16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101C16" w:rsidRPr="009D7718" w:rsidRDefault="00101C16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101C16" w:rsidRPr="009D7718" w:rsidRDefault="00101C16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101C16" w:rsidRPr="009D7718" w:rsidRDefault="00101C16" w:rsidP="00C720C9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101C16" w:rsidRPr="00192CE8" w:rsidRDefault="00101C16" w:rsidP="00376ABD">
                        <w:pPr>
                          <w:pStyle w:val="Style7"/>
                          <w:shd w:val="clear" w:color="auto" w:fill="auto"/>
                          <w:spacing w:before="0" w:after="0" w:line="240" w:lineRule="atLeast"/>
                          <w:ind w:firstLine="34"/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36.794.0</w:t>
                        </w:r>
                      </w:p>
                    </w:tc>
                  </w:tr>
                </w:tbl>
                <w:p w:rsidR="00101C16" w:rsidRPr="009D7718" w:rsidRDefault="00101C16" w:rsidP="005F1CFE"/>
              </w:txbxContent>
            </v:textbox>
          </v:shape>
        </w:pict>
      </w:r>
      <w:r w:rsidR="005F1CFE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EF1F01">
        <w:rPr>
          <w:bCs/>
          <w:color w:val="000000"/>
          <w:sz w:val="24"/>
          <w:szCs w:val="24"/>
          <w:shd w:val="clear" w:color="auto" w:fill="FFFFFF"/>
        </w:rPr>
        <w:t>5</w:t>
      </w:r>
    </w:p>
    <w:p w:rsidR="005F1CFE" w:rsidRPr="00141DA8" w:rsidRDefault="005F1CFE" w:rsidP="005F1CFE">
      <w:pPr>
        <w:keepNext/>
        <w:outlineLvl w:val="3"/>
        <w:rPr>
          <w:sz w:val="24"/>
          <w:szCs w:val="24"/>
        </w:rPr>
      </w:pPr>
    </w:p>
    <w:p w:rsidR="005F1CFE" w:rsidRPr="00716CBC" w:rsidRDefault="005F1CFE" w:rsidP="005F1CFE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5F1CFE" w:rsidRDefault="005F1CFE" w:rsidP="005F1CFE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r>
        <w:rPr>
          <w:i/>
          <w:szCs w:val="28"/>
          <w:u w:val="single"/>
        </w:rPr>
        <w:t xml:space="preserve">среднего </w:t>
      </w:r>
      <w:r w:rsidRPr="0015288B">
        <w:rPr>
          <w:i/>
          <w:szCs w:val="28"/>
          <w:u w:val="single"/>
        </w:rPr>
        <w:t xml:space="preserve"> общего образования</w:t>
      </w:r>
    </w:p>
    <w:p w:rsidR="005F1CFE" w:rsidRPr="00430789" w:rsidRDefault="00CC0129" w:rsidP="00CC0129">
      <w:pPr>
        <w:pStyle w:val="af2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2.</w:t>
      </w:r>
      <w:r w:rsidR="005F1CFE"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="005F1CFE"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5F1CFE" w:rsidRPr="001E7744" w:rsidRDefault="005F1CFE" w:rsidP="005F1CFE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5F1CFE" w:rsidRDefault="005F1CFE" w:rsidP="005F1CFE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5F1CFE" w:rsidRPr="00A93419" w:rsidRDefault="005F1CFE" w:rsidP="005F1CFE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17"/>
        <w:gridCol w:w="1697"/>
        <w:gridCol w:w="1271"/>
        <w:gridCol w:w="1000"/>
        <w:gridCol w:w="1269"/>
        <w:gridCol w:w="1269"/>
        <w:gridCol w:w="2279"/>
        <w:gridCol w:w="1131"/>
        <w:gridCol w:w="596"/>
        <w:gridCol w:w="913"/>
        <w:gridCol w:w="848"/>
        <w:gridCol w:w="850"/>
        <w:gridCol w:w="661"/>
        <w:gridCol w:w="828"/>
      </w:tblGrid>
      <w:tr w:rsidR="005F1CFE" w:rsidRPr="00430789" w:rsidTr="00C43AC9">
        <w:trPr>
          <w:trHeight w:hRule="exact" w:val="1339"/>
        </w:trPr>
        <w:tc>
          <w:tcPr>
            <w:tcW w:w="717" w:type="dxa"/>
            <w:vMerge w:val="restart"/>
            <w:shd w:val="clear" w:color="auto" w:fill="FFFFFF"/>
            <w:vAlign w:val="center"/>
          </w:tcPr>
          <w:p w:rsidR="005F1CFE" w:rsidRPr="00430789" w:rsidRDefault="005F1CFE" w:rsidP="005F1CF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8" w:type="dxa"/>
            <w:gridSpan w:val="3"/>
            <w:vMerge w:val="restart"/>
            <w:shd w:val="clear" w:color="auto" w:fill="FFFFFF"/>
          </w:tcPr>
          <w:p w:rsidR="005F1CFE" w:rsidRPr="00430789" w:rsidRDefault="005F1CFE" w:rsidP="005F1CF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38" w:type="dxa"/>
            <w:gridSpan w:val="2"/>
            <w:vMerge w:val="restart"/>
            <w:shd w:val="clear" w:color="auto" w:fill="FFFFFF"/>
            <w:vAlign w:val="center"/>
          </w:tcPr>
          <w:p w:rsidR="005F1CFE" w:rsidRPr="00430789" w:rsidRDefault="005F1CFE" w:rsidP="005F1CF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:rsidR="005F1CFE" w:rsidRPr="00430789" w:rsidRDefault="005F1CFE" w:rsidP="005F1CF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Показатель качества </w:t>
            </w:r>
            <w:proofErr w:type="gramStart"/>
            <w:r w:rsidRPr="00430789">
              <w:rPr>
                <w:color w:val="000000"/>
                <w:sz w:val="20"/>
              </w:rPr>
              <w:t>муниципальной</w:t>
            </w:r>
            <w:proofErr w:type="gramEnd"/>
          </w:p>
          <w:p w:rsidR="005F1CFE" w:rsidRPr="00430789" w:rsidRDefault="005F1CFE" w:rsidP="005F1CF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5F1CFE" w:rsidRPr="00430789" w:rsidRDefault="005F1CFE" w:rsidP="005F1CF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</w:tcPr>
          <w:p w:rsidR="005F1CFE" w:rsidRPr="00430789" w:rsidRDefault="005F1CFE" w:rsidP="005F1CF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5E36FF" w:rsidRPr="00430789" w:rsidTr="00C43AC9">
        <w:trPr>
          <w:trHeight w:hRule="exact" w:val="484"/>
        </w:trPr>
        <w:tc>
          <w:tcPr>
            <w:tcW w:w="717" w:type="dxa"/>
            <w:vMerge/>
            <w:shd w:val="clear" w:color="auto" w:fill="FFFFFF"/>
          </w:tcPr>
          <w:p w:rsidR="005E36FF" w:rsidRPr="00430789" w:rsidRDefault="005E36FF" w:rsidP="005F1CF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8" w:type="dxa"/>
            <w:gridSpan w:val="3"/>
            <w:vMerge/>
            <w:shd w:val="clear" w:color="auto" w:fill="FFFFFF"/>
          </w:tcPr>
          <w:p w:rsidR="005E36FF" w:rsidRPr="00430789" w:rsidRDefault="005E36FF" w:rsidP="005F1CF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8" w:type="dxa"/>
            <w:gridSpan w:val="2"/>
            <w:vMerge/>
            <w:shd w:val="clear" w:color="auto" w:fill="FFFFFF"/>
          </w:tcPr>
          <w:p w:rsidR="005E36FF" w:rsidRPr="00430789" w:rsidRDefault="005E36FF" w:rsidP="005F1CF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9" w:type="dxa"/>
            <w:vMerge w:val="restart"/>
            <w:shd w:val="clear" w:color="auto" w:fill="FFFFFF"/>
          </w:tcPr>
          <w:p w:rsidR="005E36FF" w:rsidRDefault="005E36FF" w:rsidP="005F1CF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наименова</w:t>
            </w:r>
            <w:r w:rsidRPr="00430789">
              <w:rPr>
                <w:color w:val="000000"/>
                <w:sz w:val="20"/>
              </w:rPr>
              <w:t>ние</w:t>
            </w:r>
          </w:p>
          <w:p w:rsidR="005E36FF" w:rsidRPr="00430789" w:rsidRDefault="005E36FF" w:rsidP="005F1CF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7" w:type="dxa"/>
            <w:gridSpan w:val="2"/>
            <w:shd w:val="clear" w:color="auto" w:fill="FFFFFF"/>
            <w:vAlign w:val="center"/>
          </w:tcPr>
          <w:p w:rsidR="005E36FF" w:rsidRPr="00430789" w:rsidRDefault="005E36FF" w:rsidP="005F1CF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23</w:t>
            </w:r>
            <w:r w:rsidRPr="00B22271">
              <w:rPr>
                <w:color w:val="000000"/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4</w:t>
            </w:r>
            <w:r w:rsidRPr="00B22271">
              <w:rPr>
                <w:color w:val="000000"/>
                <w:sz w:val="18"/>
                <w:szCs w:val="18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5</w:t>
            </w:r>
            <w:r w:rsidRPr="00B22271">
              <w:rPr>
                <w:color w:val="000000"/>
                <w:sz w:val="18"/>
                <w:szCs w:val="18"/>
              </w:rPr>
              <w:t xml:space="preserve">год </w:t>
            </w:r>
          </w:p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661" w:type="dxa"/>
            <w:vMerge w:val="restart"/>
            <w:shd w:val="clear" w:color="auto" w:fill="FFFFFF"/>
          </w:tcPr>
          <w:p w:rsidR="005E36FF" w:rsidRPr="0052745E" w:rsidRDefault="005E36FF" w:rsidP="005F1CF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8" w:type="dxa"/>
            <w:vMerge w:val="restart"/>
            <w:shd w:val="clear" w:color="auto" w:fill="FFFFFF"/>
          </w:tcPr>
          <w:p w:rsidR="005E36FF" w:rsidRPr="0052745E" w:rsidRDefault="005E36FF" w:rsidP="005F1CF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5F1CFE" w:rsidRPr="00430789" w:rsidTr="00C43AC9">
        <w:trPr>
          <w:trHeight w:val="624"/>
        </w:trPr>
        <w:tc>
          <w:tcPr>
            <w:tcW w:w="717" w:type="dxa"/>
            <w:vMerge/>
            <w:shd w:val="clear" w:color="auto" w:fill="FFFFFF"/>
          </w:tcPr>
          <w:p w:rsidR="005F1CFE" w:rsidRPr="00430789" w:rsidRDefault="005F1CFE" w:rsidP="005F1CF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7" w:type="dxa"/>
            <w:shd w:val="clear" w:color="auto" w:fill="FFFFFF"/>
          </w:tcPr>
          <w:p w:rsidR="005F1CFE" w:rsidRPr="00430789" w:rsidRDefault="005F1CFE" w:rsidP="005F1CF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5F1CFE" w:rsidRPr="00430789" w:rsidRDefault="005F1CFE" w:rsidP="005F1CF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5F1CFE" w:rsidRPr="00430789" w:rsidRDefault="005F1CFE" w:rsidP="005F1CF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5F1CFE" w:rsidRPr="00430789" w:rsidRDefault="005F1CFE" w:rsidP="005F1CF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5F1CFE" w:rsidRPr="00430789" w:rsidRDefault="005F1CFE" w:rsidP="005F1CF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5F1CFE" w:rsidRPr="00430789" w:rsidRDefault="005F1CFE" w:rsidP="005F1CF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5F1CFE" w:rsidRPr="00430789" w:rsidRDefault="005F1CFE" w:rsidP="005F1CF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5F1CFE" w:rsidRPr="00430789" w:rsidRDefault="005F1CFE" w:rsidP="005F1CF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</w:tcPr>
          <w:p w:rsidR="005F1CFE" w:rsidRPr="00430789" w:rsidRDefault="005F1CFE" w:rsidP="005F1CF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</w:p>
          <w:p w:rsidR="005F1CFE" w:rsidRPr="00430789" w:rsidRDefault="005F1CFE" w:rsidP="005F1CF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5F1CFE" w:rsidRPr="00430789" w:rsidRDefault="005F1CFE" w:rsidP="005F1CF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5F1CFE" w:rsidRPr="00430789" w:rsidRDefault="005F1CFE" w:rsidP="005F1CF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5F1CFE" w:rsidRPr="00430789" w:rsidRDefault="005F1CFE" w:rsidP="005F1CF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5F1CFE" w:rsidRPr="00430789" w:rsidRDefault="005F1CFE" w:rsidP="005F1CF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5F1CFE" w:rsidRPr="00430789" w:rsidRDefault="005F1CFE" w:rsidP="005F1CF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5F1CFE" w:rsidRPr="00430789" w:rsidRDefault="005F1CFE" w:rsidP="005F1CF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5F1CFE" w:rsidRPr="00430789" w:rsidRDefault="005F1CFE" w:rsidP="005F1CF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5F1CFE" w:rsidRPr="00430789" w:rsidRDefault="005F1CFE" w:rsidP="005F1CF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5F1CFE" w:rsidRPr="00430789" w:rsidRDefault="005F1CFE" w:rsidP="005F1CF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9" w:type="dxa"/>
            <w:vMerge/>
            <w:shd w:val="clear" w:color="auto" w:fill="FFFFFF"/>
          </w:tcPr>
          <w:p w:rsidR="005F1CFE" w:rsidRPr="00430789" w:rsidRDefault="005F1CFE" w:rsidP="005F1CF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1" w:type="dxa"/>
            <w:shd w:val="clear" w:color="auto" w:fill="FFFFFF"/>
          </w:tcPr>
          <w:p w:rsidR="005F1CFE" w:rsidRPr="00430789" w:rsidRDefault="005F1CFE" w:rsidP="005F1CF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5F1CFE" w:rsidRPr="00430789" w:rsidRDefault="005F1CFE" w:rsidP="005F1CF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5F1CFE" w:rsidRPr="00430789" w:rsidRDefault="005F1CFE" w:rsidP="005F1CF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5F1CFE" w:rsidRPr="00430789" w:rsidRDefault="005F1CFE" w:rsidP="005F1CF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5F1CFE" w:rsidRPr="00430789" w:rsidRDefault="005F1CFE" w:rsidP="005F1CF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1" w:type="dxa"/>
            <w:vMerge/>
            <w:shd w:val="clear" w:color="auto" w:fill="FFFFFF"/>
          </w:tcPr>
          <w:p w:rsidR="005F1CFE" w:rsidRPr="00430789" w:rsidRDefault="005F1CFE" w:rsidP="005F1CF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8" w:type="dxa"/>
            <w:vMerge/>
            <w:shd w:val="clear" w:color="auto" w:fill="FFFFFF"/>
          </w:tcPr>
          <w:p w:rsidR="005F1CFE" w:rsidRPr="00430789" w:rsidRDefault="005F1CFE" w:rsidP="005F1CF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5F1CFE" w:rsidRPr="00430789" w:rsidTr="00C43AC9">
        <w:trPr>
          <w:trHeight w:hRule="exact" w:val="372"/>
        </w:trPr>
        <w:tc>
          <w:tcPr>
            <w:tcW w:w="717" w:type="dxa"/>
            <w:shd w:val="clear" w:color="auto" w:fill="FFFFFF"/>
          </w:tcPr>
          <w:p w:rsidR="005F1CFE" w:rsidRPr="00430789" w:rsidRDefault="005F1CFE" w:rsidP="005F1CF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7" w:type="dxa"/>
            <w:shd w:val="clear" w:color="auto" w:fill="FFFFFF"/>
          </w:tcPr>
          <w:p w:rsidR="005F1CFE" w:rsidRPr="00430789" w:rsidRDefault="005F1CFE" w:rsidP="005F1CF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:rsidR="005F1CFE" w:rsidRPr="00430789" w:rsidRDefault="005F1CFE" w:rsidP="005F1CF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000" w:type="dxa"/>
            <w:shd w:val="clear" w:color="auto" w:fill="FFFFFF"/>
          </w:tcPr>
          <w:p w:rsidR="005F1CFE" w:rsidRPr="00430789" w:rsidRDefault="005F1CFE" w:rsidP="005F1CF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69" w:type="dxa"/>
            <w:shd w:val="clear" w:color="auto" w:fill="FFFFFF"/>
          </w:tcPr>
          <w:p w:rsidR="005F1CFE" w:rsidRPr="00430789" w:rsidRDefault="005F1CFE" w:rsidP="005F1CFE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69" w:type="dxa"/>
            <w:shd w:val="clear" w:color="auto" w:fill="FFFFFF"/>
          </w:tcPr>
          <w:p w:rsidR="005F1CFE" w:rsidRPr="00430789" w:rsidRDefault="005F1CFE" w:rsidP="005F1CFE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9" w:type="dxa"/>
            <w:shd w:val="clear" w:color="auto" w:fill="FFFFFF"/>
          </w:tcPr>
          <w:p w:rsidR="005F1CFE" w:rsidRPr="00430789" w:rsidRDefault="005F1CFE" w:rsidP="005F1CFE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1" w:type="dxa"/>
            <w:shd w:val="clear" w:color="auto" w:fill="FFFFFF"/>
          </w:tcPr>
          <w:p w:rsidR="005F1CFE" w:rsidRPr="00430789" w:rsidRDefault="005F1CFE" w:rsidP="005F1CFE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5F1CFE" w:rsidRPr="00430789" w:rsidRDefault="005F1CFE" w:rsidP="005F1CFE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5F1CFE" w:rsidRPr="00430789" w:rsidRDefault="005F1CFE" w:rsidP="005F1CFE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5F1CFE" w:rsidRPr="00430789" w:rsidRDefault="005F1CFE" w:rsidP="005F1CFE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5F1CFE" w:rsidRPr="00430789" w:rsidRDefault="005F1CFE" w:rsidP="005F1CFE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1" w:type="dxa"/>
            <w:shd w:val="clear" w:color="auto" w:fill="FFFFFF"/>
          </w:tcPr>
          <w:p w:rsidR="005F1CFE" w:rsidRPr="00430789" w:rsidRDefault="005F1CFE" w:rsidP="005F1CFE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8" w:type="dxa"/>
            <w:shd w:val="clear" w:color="auto" w:fill="FFFFFF"/>
          </w:tcPr>
          <w:p w:rsidR="005F1CFE" w:rsidRPr="00430789" w:rsidRDefault="005F1CFE" w:rsidP="005F1CFE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5F1CFE" w:rsidRPr="00C720C9" w:rsidTr="00C43AC9">
        <w:trPr>
          <w:trHeight w:hRule="exact" w:val="794"/>
        </w:trPr>
        <w:tc>
          <w:tcPr>
            <w:tcW w:w="717" w:type="dxa"/>
            <w:vMerge w:val="restart"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802112О.99.0.ББ11АЮ58</w:t>
            </w:r>
            <w:r w:rsidRPr="00C802CE">
              <w:rPr>
                <w:sz w:val="24"/>
                <w:szCs w:val="24"/>
              </w:rPr>
              <w:t>001</w:t>
            </w:r>
          </w:p>
        </w:tc>
        <w:tc>
          <w:tcPr>
            <w:tcW w:w="1697" w:type="dxa"/>
            <w:vMerge w:val="restart"/>
            <w:shd w:val="clear" w:color="auto" w:fill="FFFFFF"/>
          </w:tcPr>
          <w:p w:rsidR="005F1CFE" w:rsidRPr="00F9217B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183DE9">
              <w:rPr>
                <w:sz w:val="18"/>
                <w:szCs w:val="18"/>
              </w:rPr>
              <w:t>Реализация основных общеобразовательных программ среднего общего образования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:rsidR="005F1CFE" w:rsidRPr="00F9217B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 w:val="restart"/>
            <w:shd w:val="clear" w:color="auto" w:fill="FFFFFF"/>
          </w:tcPr>
          <w:p w:rsidR="005F1CFE" w:rsidRPr="00F9217B" w:rsidRDefault="005F1CFE" w:rsidP="005F1CFE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69" w:type="dxa"/>
            <w:vMerge w:val="restart"/>
            <w:shd w:val="clear" w:color="auto" w:fill="FFFFFF"/>
          </w:tcPr>
          <w:p w:rsidR="005F1CFE" w:rsidRDefault="005F1CFE" w:rsidP="005F1CFE">
            <w:pPr>
              <w:keepNext/>
              <w:spacing w:after="60"/>
              <w:jc w:val="center"/>
              <w:outlineLvl w:val="3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Проходящие</w:t>
            </w:r>
            <w:proofErr w:type="gramEnd"/>
            <w:r>
              <w:rPr>
                <w:sz w:val="18"/>
                <w:szCs w:val="18"/>
              </w:rPr>
              <w:t xml:space="preserve"> обучение в общеобразовательном учреждении</w:t>
            </w:r>
          </w:p>
          <w:p w:rsidR="005F1CFE" w:rsidRDefault="005F1CFE" w:rsidP="005F1CFE">
            <w:pPr>
              <w:keepNext/>
              <w:spacing w:after="60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очная</w:t>
            </w:r>
          </w:p>
          <w:p w:rsidR="005F1CFE" w:rsidRPr="00F9217B" w:rsidRDefault="005F1CFE" w:rsidP="005F1CFE">
            <w:pPr>
              <w:keepNext/>
              <w:spacing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69" w:type="dxa"/>
            <w:vMerge w:val="restart"/>
            <w:shd w:val="clear" w:color="auto" w:fill="FFFFFF"/>
          </w:tcPr>
          <w:p w:rsidR="005F1CFE" w:rsidRDefault="005F1CFE" w:rsidP="005F1CFE">
            <w:pPr>
              <w:keepNext/>
              <w:outlineLvl w:val="3"/>
              <w:rPr>
                <w:bCs/>
                <w:sz w:val="20"/>
              </w:rPr>
            </w:pPr>
            <w:r>
              <w:rPr>
                <w:bCs/>
                <w:sz w:val="20"/>
              </w:rPr>
              <w:t>Общеобразовательная программа</w:t>
            </w:r>
          </w:p>
          <w:p w:rsidR="005F1CFE" w:rsidRPr="00BE7CDF" w:rsidRDefault="005F1CFE" w:rsidP="005F1CFE">
            <w:pPr>
              <w:keepNext/>
              <w:outlineLvl w:val="3"/>
              <w:rPr>
                <w:bCs/>
                <w:sz w:val="20"/>
              </w:rPr>
            </w:pPr>
          </w:p>
        </w:tc>
        <w:tc>
          <w:tcPr>
            <w:tcW w:w="2279" w:type="dxa"/>
            <w:shd w:val="clear" w:color="auto" w:fill="FFFFFF"/>
          </w:tcPr>
          <w:p w:rsidR="005F1CFE" w:rsidRDefault="005F1CFE" w:rsidP="005F1CFE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3D1E85">
              <w:rPr>
                <w:sz w:val="18"/>
                <w:szCs w:val="18"/>
              </w:rPr>
              <w:t xml:space="preserve">Доля </w:t>
            </w:r>
            <w:proofErr w:type="gramStart"/>
            <w:r w:rsidRPr="003D1E85">
              <w:rPr>
                <w:sz w:val="18"/>
                <w:szCs w:val="18"/>
              </w:rPr>
              <w:t>обучающихся</w:t>
            </w:r>
            <w:proofErr w:type="gramEnd"/>
            <w:r w:rsidRPr="003D1E85">
              <w:rPr>
                <w:sz w:val="18"/>
                <w:szCs w:val="18"/>
              </w:rPr>
              <w:t>, освоивших программу и  переведенных в следующий класс</w:t>
            </w:r>
          </w:p>
          <w:p w:rsidR="005F1CFE" w:rsidRDefault="005F1CFE" w:rsidP="005F1CFE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5F1CFE" w:rsidRDefault="005F1CFE" w:rsidP="005F1CFE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5F1CFE" w:rsidRDefault="005F1CFE" w:rsidP="005F1CFE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5F1CFE" w:rsidRPr="00C720C9" w:rsidRDefault="005F1CFE" w:rsidP="005F1CF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  <w:r>
              <w:rPr>
                <w:sz w:val="24"/>
                <w:szCs w:val="24"/>
              </w:rPr>
              <w:t>, переведенных в следующий класс</w:t>
            </w:r>
          </w:p>
        </w:tc>
        <w:tc>
          <w:tcPr>
            <w:tcW w:w="1131" w:type="dxa"/>
            <w:shd w:val="clear" w:color="auto" w:fill="FFFFFF"/>
          </w:tcPr>
          <w:p w:rsidR="005F1CFE" w:rsidRPr="00CC3F39" w:rsidRDefault="005F1CFE" w:rsidP="005F1CFE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</w:t>
            </w:r>
            <w:r>
              <w:rPr>
                <w:bCs/>
                <w:sz w:val="18"/>
                <w:szCs w:val="18"/>
              </w:rPr>
              <w:t>р</w:t>
            </w:r>
            <w:r w:rsidRPr="00CC3F39">
              <w:rPr>
                <w:bCs/>
                <w:sz w:val="18"/>
                <w:szCs w:val="18"/>
              </w:rPr>
              <w:t>оцент</w:t>
            </w:r>
          </w:p>
        </w:tc>
        <w:tc>
          <w:tcPr>
            <w:tcW w:w="596" w:type="dxa"/>
            <w:shd w:val="clear" w:color="auto" w:fill="FFFFFF"/>
          </w:tcPr>
          <w:p w:rsidR="005F1CFE" w:rsidRPr="005B7487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5F1CFE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5F1CFE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5F1CFE" w:rsidRPr="00C720C9" w:rsidTr="00C43AC9">
        <w:trPr>
          <w:trHeight w:hRule="exact" w:val="1020"/>
        </w:trPr>
        <w:tc>
          <w:tcPr>
            <w:tcW w:w="717" w:type="dxa"/>
            <w:vMerge/>
            <w:shd w:val="clear" w:color="auto" w:fill="FFFFFF"/>
          </w:tcPr>
          <w:p w:rsidR="005F1CFE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7" w:type="dxa"/>
            <w:vMerge/>
            <w:shd w:val="clear" w:color="auto" w:fill="FFFFFF"/>
          </w:tcPr>
          <w:p w:rsidR="005F1CFE" w:rsidRPr="004E0763" w:rsidRDefault="005F1CFE" w:rsidP="005F1CFE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5F1CFE" w:rsidRPr="00592E17" w:rsidRDefault="005F1CFE" w:rsidP="005F1CFE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5F1CFE" w:rsidRPr="00592E17" w:rsidRDefault="005F1CFE" w:rsidP="005F1CFE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9" w:type="dxa"/>
            <w:shd w:val="clear" w:color="auto" w:fill="FFFFFF"/>
          </w:tcPr>
          <w:p w:rsidR="005F1CFE" w:rsidRPr="003D1E85" w:rsidRDefault="005F1CFE" w:rsidP="005F1CFE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 xml:space="preserve">Удельный вес </w:t>
            </w:r>
            <w:proofErr w:type="gramStart"/>
            <w:r w:rsidRPr="00584B17">
              <w:rPr>
                <w:sz w:val="18"/>
                <w:szCs w:val="18"/>
              </w:rPr>
              <w:t>обучающихся</w:t>
            </w:r>
            <w:proofErr w:type="gramEnd"/>
            <w:r w:rsidRPr="00584B17">
              <w:rPr>
                <w:sz w:val="18"/>
                <w:szCs w:val="18"/>
              </w:rPr>
              <w:t>, освоивших основную общеобразовательную</w:t>
            </w:r>
            <w:r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 xml:space="preserve">программу </w:t>
            </w:r>
            <w:r>
              <w:rPr>
                <w:sz w:val="18"/>
                <w:szCs w:val="18"/>
              </w:rPr>
              <w:t xml:space="preserve">среднего </w:t>
            </w:r>
            <w:proofErr w:type="spellStart"/>
            <w:r w:rsidRPr="00584B17">
              <w:rPr>
                <w:sz w:val="18"/>
                <w:szCs w:val="18"/>
              </w:rPr>
              <w:t>общегообразования</w:t>
            </w:r>
            <w:proofErr w:type="spellEnd"/>
          </w:p>
        </w:tc>
        <w:tc>
          <w:tcPr>
            <w:tcW w:w="1131" w:type="dxa"/>
            <w:shd w:val="clear" w:color="auto" w:fill="FFFFFF"/>
          </w:tcPr>
          <w:p w:rsidR="005F1CFE" w:rsidRPr="00CC3F39" w:rsidRDefault="005F1CFE" w:rsidP="005F1CFE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5F1CFE" w:rsidRPr="005B7487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8" w:type="dxa"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50" w:type="dxa"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61" w:type="dxa"/>
            <w:shd w:val="clear" w:color="auto" w:fill="FFFFFF"/>
          </w:tcPr>
          <w:p w:rsidR="005F1CFE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5F1CFE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5F1CFE" w:rsidRPr="00C720C9" w:rsidTr="00C43AC9">
        <w:trPr>
          <w:trHeight w:hRule="exact" w:val="1282"/>
        </w:trPr>
        <w:tc>
          <w:tcPr>
            <w:tcW w:w="717" w:type="dxa"/>
            <w:vMerge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7" w:type="dxa"/>
            <w:vMerge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9" w:type="dxa"/>
            <w:shd w:val="clear" w:color="auto" w:fill="FFFFFF"/>
          </w:tcPr>
          <w:p w:rsidR="005F1CFE" w:rsidRDefault="005F1CFE" w:rsidP="005F1CFE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5F1CFE" w:rsidRDefault="005F1CFE" w:rsidP="005F1CFE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proofErr w:type="gramStart"/>
            <w:r>
              <w:rPr>
                <w:sz w:val="18"/>
                <w:szCs w:val="18"/>
                <w:lang w:eastAsia="ru-RU"/>
              </w:rPr>
              <w:t>поступивших</w:t>
            </w:r>
            <w:proofErr w:type="gramEnd"/>
            <w:r>
              <w:rPr>
                <w:sz w:val="18"/>
                <w:szCs w:val="18"/>
                <w:lang w:eastAsia="ru-RU"/>
              </w:rPr>
              <w:t xml:space="preserve"> в образовательное учреждение или в управление образования</w:t>
            </w:r>
          </w:p>
          <w:p w:rsidR="005F1CFE" w:rsidRPr="00C720C9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1" w:type="dxa"/>
            <w:shd w:val="clear" w:color="auto" w:fill="FFFFFF"/>
          </w:tcPr>
          <w:p w:rsidR="005F1CFE" w:rsidRPr="00CC3F39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5F1CFE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5F1CFE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5F1CFE" w:rsidRPr="00C720C9" w:rsidTr="00C43AC9">
        <w:trPr>
          <w:trHeight w:hRule="exact" w:val="555"/>
        </w:trPr>
        <w:tc>
          <w:tcPr>
            <w:tcW w:w="717" w:type="dxa"/>
            <w:vMerge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7" w:type="dxa"/>
            <w:vMerge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9" w:type="dxa"/>
            <w:shd w:val="clear" w:color="auto" w:fill="FFFFFF"/>
          </w:tcPr>
          <w:p w:rsidR="005F1CFE" w:rsidRPr="005F367F" w:rsidRDefault="005F1CFE" w:rsidP="005F1CFE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1" w:type="dxa"/>
            <w:shd w:val="clear" w:color="auto" w:fill="FFFFFF"/>
          </w:tcPr>
          <w:p w:rsidR="005F1CFE" w:rsidRPr="00CC3F39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5F1CFE" w:rsidRPr="00C720C9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5F1CFE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5F1CFE" w:rsidRDefault="005F1CFE" w:rsidP="005F1CF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5F1CFE" w:rsidRPr="00A93419" w:rsidRDefault="005F1CFE" w:rsidP="005F1CFE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51"/>
        <w:gridCol w:w="1028"/>
        <w:gridCol w:w="1025"/>
        <w:gridCol w:w="903"/>
        <w:gridCol w:w="1080"/>
        <w:gridCol w:w="1632"/>
        <w:gridCol w:w="852"/>
        <w:gridCol w:w="841"/>
        <w:gridCol w:w="466"/>
        <w:gridCol w:w="892"/>
        <w:gridCol w:w="884"/>
        <w:gridCol w:w="937"/>
        <w:gridCol w:w="806"/>
        <w:gridCol w:w="832"/>
        <w:gridCol w:w="845"/>
        <w:gridCol w:w="496"/>
        <w:gridCol w:w="648"/>
      </w:tblGrid>
      <w:tr w:rsidR="005F1CFE" w:rsidRPr="005C7C58" w:rsidTr="00C43AC9">
        <w:tc>
          <w:tcPr>
            <w:tcW w:w="1151" w:type="dxa"/>
            <w:vMerge w:val="restart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6" w:type="dxa"/>
            <w:gridSpan w:val="3"/>
            <w:vMerge w:val="restart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2" w:type="dxa"/>
            <w:gridSpan w:val="2"/>
            <w:vMerge w:val="restart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9" w:type="dxa"/>
            <w:gridSpan w:val="3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3" w:type="dxa"/>
            <w:gridSpan w:val="3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4" w:type="dxa"/>
            <w:gridSpan w:val="2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5E36FF" w:rsidRPr="005C7C58" w:rsidTr="00C43AC9">
        <w:tc>
          <w:tcPr>
            <w:tcW w:w="1151" w:type="dxa"/>
            <w:vMerge/>
            <w:shd w:val="clear" w:color="auto" w:fill="FFFFFF"/>
            <w:vAlign w:val="center"/>
          </w:tcPr>
          <w:p w:rsidR="005E36FF" w:rsidRPr="005C7C58" w:rsidRDefault="005E36FF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56" w:type="dxa"/>
            <w:gridSpan w:val="3"/>
            <w:vMerge/>
            <w:shd w:val="clear" w:color="auto" w:fill="FFFFFF"/>
            <w:vAlign w:val="center"/>
          </w:tcPr>
          <w:p w:rsidR="005E36FF" w:rsidRPr="005C7C58" w:rsidRDefault="005E36FF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12" w:type="dxa"/>
            <w:gridSpan w:val="2"/>
            <w:vMerge/>
            <w:shd w:val="clear" w:color="auto" w:fill="FFFFFF"/>
            <w:vAlign w:val="center"/>
          </w:tcPr>
          <w:p w:rsidR="005E36FF" w:rsidRPr="005C7C58" w:rsidRDefault="005E36FF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2" w:type="dxa"/>
            <w:vMerge w:val="restart"/>
            <w:shd w:val="clear" w:color="auto" w:fill="FFFFFF"/>
          </w:tcPr>
          <w:p w:rsidR="005E36FF" w:rsidRPr="005C7C58" w:rsidRDefault="005E36FF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5E36FF" w:rsidRPr="005C7C58" w:rsidRDefault="005E36FF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5E36FF" w:rsidRPr="005C7C58" w:rsidRDefault="005E36FF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23</w:t>
            </w:r>
            <w:r w:rsidRPr="00B22271">
              <w:rPr>
                <w:color w:val="000000"/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4</w:t>
            </w:r>
            <w:r w:rsidRPr="00B22271">
              <w:rPr>
                <w:color w:val="000000"/>
                <w:sz w:val="18"/>
                <w:szCs w:val="18"/>
              </w:rPr>
              <w:t xml:space="preserve"> год (1-й год планового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5</w:t>
            </w:r>
            <w:r w:rsidRPr="00B22271">
              <w:rPr>
                <w:color w:val="000000"/>
                <w:sz w:val="18"/>
                <w:szCs w:val="18"/>
              </w:rPr>
              <w:t xml:space="preserve">год </w:t>
            </w:r>
          </w:p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806" w:type="dxa"/>
            <w:vMerge w:val="restart"/>
            <w:shd w:val="clear" w:color="auto" w:fill="FFFFFF"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23</w:t>
            </w:r>
            <w:r w:rsidRPr="00B22271">
              <w:rPr>
                <w:color w:val="000000"/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4</w:t>
            </w:r>
            <w:r w:rsidRPr="00B22271">
              <w:rPr>
                <w:color w:val="000000"/>
                <w:sz w:val="18"/>
                <w:szCs w:val="18"/>
              </w:rPr>
              <w:t xml:space="preserve"> год (1-й год планового 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5</w:t>
            </w:r>
            <w:r w:rsidRPr="00B22271">
              <w:rPr>
                <w:color w:val="000000"/>
                <w:sz w:val="18"/>
                <w:szCs w:val="18"/>
              </w:rPr>
              <w:t xml:space="preserve">год </w:t>
            </w:r>
          </w:p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496" w:type="dxa"/>
            <w:vMerge w:val="restart"/>
            <w:shd w:val="clear" w:color="auto" w:fill="FFFFFF"/>
          </w:tcPr>
          <w:p w:rsidR="005E36FF" w:rsidRPr="0052745E" w:rsidRDefault="005E36FF" w:rsidP="005F1CF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8" w:type="dxa"/>
            <w:vMerge w:val="restart"/>
            <w:shd w:val="clear" w:color="auto" w:fill="FFFFFF"/>
          </w:tcPr>
          <w:p w:rsidR="005E36FF" w:rsidRPr="0052745E" w:rsidRDefault="005E36FF" w:rsidP="005F1CF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5F1CFE" w:rsidRPr="005C7C58" w:rsidTr="00C43AC9">
        <w:tc>
          <w:tcPr>
            <w:tcW w:w="1151" w:type="dxa"/>
            <w:vMerge/>
            <w:shd w:val="clear" w:color="auto" w:fill="FFFFFF"/>
            <w:vAlign w:val="center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03" w:type="dxa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2" w:type="dxa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2" w:type="dxa"/>
            <w:vMerge/>
            <w:shd w:val="clear" w:color="auto" w:fill="FFFFFF"/>
            <w:vAlign w:val="center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6" w:type="dxa"/>
            <w:shd w:val="clear" w:color="auto" w:fill="FFFFFF"/>
            <w:vAlign w:val="center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6" w:type="dxa"/>
            <w:vMerge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6" w:type="dxa"/>
            <w:vMerge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8" w:type="dxa"/>
            <w:vMerge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5F1CFE" w:rsidRPr="005C7C58" w:rsidTr="00C43AC9">
        <w:tc>
          <w:tcPr>
            <w:tcW w:w="1151" w:type="dxa"/>
            <w:shd w:val="clear" w:color="auto" w:fill="FFFFFF"/>
            <w:vAlign w:val="bottom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bottom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03" w:type="dxa"/>
            <w:shd w:val="clear" w:color="auto" w:fill="FFFFFF"/>
            <w:vAlign w:val="center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2" w:type="dxa"/>
            <w:shd w:val="clear" w:color="auto" w:fill="FFFFFF"/>
            <w:vAlign w:val="bottom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2" w:type="dxa"/>
            <w:shd w:val="clear" w:color="auto" w:fill="FFFFFF"/>
            <w:vAlign w:val="center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6" w:type="dxa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8" w:type="dxa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5F1CFE" w:rsidRPr="005C7C58" w:rsidTr="00C43AC9">
        <w:trPr>
          <w:trHeight w:val="1361"/>
        </w:trPr>
        <w:tc>
          <w:tcPr>
            <w:tcW w:w="1151" w:type="dxa"/>
            <w:shd w:val="clear" w:color="auto" w:fill="FFFFFF"/>
          </w:tcPr>
          <w:p w:rsidR="005F1CFE" w:rsidRPr="00F82FB5" w:rsidRDefault="005F1CFE" w:rsidP="005F1CFE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24"/>
                <w:szCs w:val="24"/>
              </w:rPr>
              <w:t>802112О.99.0.ББ11АЮ58</w:t>
            </w:r>
            <w:r w:rsidRPr="00C802CE">
              <w:rPr>
                <w:sz w:val="24"/>
                <w:szCs w:val="24"/>
              </w:rPr>
              <w:t>001</w:t>
            </w:r>
          </w:p>
        </w:tc>
        <w:tc>
          <w:tcPr>
            <w:tcW w:w="2956" w:type="dxa"/>
            <w:gridSpan w:val="3"/>
            <w:shd w:val="clear" w:color="auto" w:fill="FFFFFF"/>
          </w:tcPr>
          <w:p w:rsidR="005F1CFE" w:rsidRPr="00F82FB5" w:rsidRDefault="005F1CFE" w:rsidP="005F1CFE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5D25D2">
              <w:rPr>
                <w:sz w:val="18"/>
                <w:szCs w:val="18"/>
              </w:rPr>
              <w:t xml:space="preserve">Реализация основных общеобразовательных программ </w:t>
            </w:r>
            <w:r>
              <w:rPr>
                <w:sz w:val="18"/>
                <w:szCs w:val="18"/>
              </w:rPr>
              <w:t>среднего</w:t>
            </w:r>
            <w:r w:rsidRPr="005D25D2">
              <w:rPr>
                <w:sz w:val="18"/>
                <w:szCs w:val="18"/>
              </w:rPr>
              <w:t xml:space="preserve"> общего образования</w:t>
            </w:r>
          </w:p>
        </w:tc>
        <w:tc>
          <w:tcPr>
            <w:tcW w:w="1080" w:type="dxa"/>
            <w:shd w:val="clear" w:color="auto" w:fill="FFFFFF"/>
          </w:tcPr>
          <w:p w:rsidR="005F1CFE" w:rsidRDefault="005F1CFE" w:rsidP="005F1CFE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 общеобразовательном учреждении</w:t>
            </w:r>
          </w:p>
          <w:p w:rsidR="005F1CFE" w:rsidRDefault="005F1CFE" w:rsidP="005F1CFE">
            <w:pPr>
              <w:keepNext/>
              <w:spacing w:after="60"/>
              <w:jc w:val="center"/>
              <w:outlineLvl w:val="3"/>
              <w:rPr>
                <w:sz w:val="18"/>
                <w:szCs w:val="18"/>
              </w:rPr>
            </w:pPr>
          </w:p>
          <w:p w:rsidR="005F1CFE" w:rsidRDefault="005F1CFE" w:rsidP="005F1CFE">
            <w:pPr>
              <w:keepNext/>
              <w:spacing w:after="60"/>
              <w:jc w:val="center"/>
              <w:outlineLvl w:val="3"/>
              <w:rPr>
                <w:sz w:val="18"/>
                <w:szCs w:val="18"/>
              </w:rPr>
            </w:pPr>
            <w:r w:rsidRPr="00183DE9">
              <w:rPr>
                <w:sz w:val="18"/>
                <w:szCs w:val="18"/>
              </w:rPr>
              <w:t>Очная</w:t>
            </w:r>
          </w:p>
          <w:p w:rsidR="005F1CFE" w:rsidRPr="00972E72" w:rsidRDefault="005F1CFE" w:rsidP="005F1CFE">
            <w:pPr>
              <w:keepNext/>
              <w:spacing w:after="60"/>
              <w:jc w:val="center"/>
              <w:outlineLvl w:val="3"/>
              <w:rPr>
                <w:sz w:val="20"/>
              </w:rPr>
            </w:pPr>
          </w:p>
        </w:tc>
        <w:tc>
          <w:tcPr>
            <w:tcW w:w="1632" w:type="dxa"/>
            <w:shd w:val="clear" w:color="auto" w:fill="FFFFFF"/>
            <w:vAlign w:val="center"/>
          </w:tcPr>
          <w:p w:rsidR="005F1CFE" w:rsidRPr="00972E72" w:rsidRDefault="005F1CFE" w:rsidP="005F1CFE">
            <w:pPr>
              <w:widowControl w:val="0"/>
              <w:spacing w:line="235" w:lineRule="auto"/>
              <w:jc w:val="center"/>
              <w:rPr>
                <w:sz w:val="19"/>
                <w:szCs w:val="19"/>
              </w:rPr>
            </w:pPr>
            <w:r w:rsidRPr="00972E72">
              <w:rPr>
                <w:sz w:val="18"/>
                <w:szCs w:val="18"/>
              </w:rPr>
              <w:t>По об</w:t>
            </w:r>
            <w:r>
              <w:rPr>
                <w:sz w:val="18"/>
                <w:szCs w:val="18"/>
              </w:rPr>
              <w:t>щеоб</w:t>
            </w:r>
            <w:r w:rsidRPr="00972E72">
              <w:rPr>
                <w:sz w:val="18"/>
                <w:szCs w:val="18"/>
              </w:rPr>
              <w:t>разовател</w:t>
            </w:r>
            <w:r>
              <w:rPr>
                <w:sz w:val="18"/>
                <w:szCs w:val="18"/>
              </w:rPr>
              <w:t>ьным программам</w:t>
            </w:r>
          </w:p>
        </w:tc>
        <w:tc>
          <w:tcPr>
            <w:tcW w:w="852" w:type="dxa"/>
            <w:shd w:val="clear" w:color="auto" w:fill="FFFFFF"/>
          </w:tcPr>
          <w:p w:rsidR="005F1CFE" w:rsidRPr="00F82FB5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 xml:space="preserve">Число </w:t>
            </w:r>
            <w:proofErr w:type="gramStart"/>
            <w:r w:rsidRPr="00F82FB5">
              <w:rPr>
                <w:bCs/>
                <w:color w:val="000000"/>
                <w:sz w:val="20"/>
              </w:rPr>
              <w:t>обучающихся</w:t>
            </w:r>
            <w:proofErr w:type="gramEnd"/>
          </w:p>
        </w:tc>
        <w:tc>
          <w:tcPr>
            <w:tcW w:w="841" w:type="dxa"/>
            <w:shd w:val="clear" w:color="auto" w:fill="FFFFFF"/>
          </w:tcPr>
          <w:p w:rsidR="005F1CFE" w:rsidRPr="00F82FB5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6" w:type="dxa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5F1CFE" w:rsidRPr="005C7C58" w:rsidRDefault="00EF1F01" w:rsidP="006A3F44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45</w:t>
            </w:r>
          </w:p>
        </w:tc>
        <w:tc>
          <w:tcPr>
            <w:tcW w:w="884" w:type="dxa"/>
            <w:shd w:val="clear" w:color="auto" w:fill="FFFFFF"/>
          </w:tcPr>
          <w:p w:rsidR="005F1CFE" w:rsidRDefault="00EF1F01" w:rsidP="006A3F44">
            <w:pPr>
              <w:jc w:val="center"/>
            </w:pPr>
            <w:r>
              <w:rPr>
                <w:bCs/>
                <w:color w:val="000000"/>
                <w:sz w:val="20"/>
              </w:rPr>
              <w:t>45</w:t>
            </w:r>
          </w:p>
        </w:tc>
        <w:tc>
          <w:tcPr>
            <w:tcW w:w="937" w:type="dxa"/>
            <w:shd w:val="clear" w:color="auto" w:fill="FFFFFF"/>
          </w:tcPr>
          <w:p w:rsidR="005F1CFE" w:rsidRDefault="00EF1F01" w:rsidP="006A3F44">
            <w:pPr>
              <w:jc w:val="center"/>
            </w:pPr>
            <w:r>
              <w:rPr>
                <w:bCs/>
                <w:color w:val="000000"/>
                <w:sz w:val="20"/>
              </w:rPr>
              <w:t>45</w:t>
            </w:r>
          </w:p>
        </w:tc>
        <w:tc>
          <w:tcPr>
            <w:tcW w:w="806" w:type="dxa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496" w:type="dxa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48" w:type="dxa"/>
            <w:shd w:val="clear" w:color="auto" w:fill="FFFFFF"/>
          </w:tcPr>
          <w:p w:rsidR="005F1CFE" w:rsidRPr="005C7C58" w:rsidRDefault="005F1CFE" w:rsidP="005F1CF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5</w:t>
            </w:r>
          </w:p>
        </w:tc>
      </w:tr>
    </w:tbl>
    <w:p w:rsidR="005F1CFE" w:rsidRPr="00A93419" w:rsidRDefault="005F1CFE" w:rsidP="005F1CFE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5F1CFE" w:rsidRPr="00A93419" w:rsidRDefault="005F1CFE" w:rsidP="005F1CFE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5F1CFE" w:rsidRDefault="005F1CFE" w:rsidP="005F1CFE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5F1CFE" w:rsidRPr="00A93419" w:rsidRDefault="005F1CFE" w:rsidP="005F1CFE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94"/>
        <w:gridCol w:w="3118"/>
        <w:gridCol w:w="1276"/>
        <w:gridCol w:w="1276"/>
        <w:gridCol w:w="6809"/>
      </w:tblGrid>
      <w:tr w:rsidR="005F1CFE" w:rsidRPr="00587874" w:rsidTr="005F1CFE">
        <w:tc>
          <w:tcPr>
            <w:tcW w:w="15173" w:type="dxa"/>
            <w:gridSpan w:val="5"/>
          </w:tcPr>
          <w:p w:rsidR="005F1CFE" w:rsidRPr="00587874" w:rsidRDefault="005F1CFE" w:rsidP="005F1CFE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5F1CFE" w:rsidRPr="00587874" w:rsidTr="005F1CFE">
        <w:tc>
          <w:tcPr>
            <w:tcW w:w="2694" w:type="dxa"/>
          </w:tcPr>
          <w:p w:rsidR="005F1CFE" w:rsidRPr="00587874" w:rsidRDefault="005F1CFE" w:rsidP="005F1CFE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5F1CFE" w:rsidRPr="00587874" w:rsidRDefault="005F1CFE" w:rsidP="005F1CFE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5F1CFE" w:rsidRPr="00587874" w:rsidRDefault="005F1CFE" w:rsidP="005F1CFE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5F1CFE" w:rsidRPr="00587874" w:rsidRDefault="005F1CFE" w:rsidP="005F1CFE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5F1CFE" w:rsidRPr="00587874" w:rsidRDefault="005F1CFE" w:rsidP="005F1CFE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5F1CFE" w:rsidRPr="00587874" w:rsidTr="005F1CFE">
        <w:tc>
          <w:tcPr>
            <w:tcW w:w="2694" w:type="dxa"/>
          </w:tcPr>
          <w:p w:rsidR="005F1CFE" w:rsidRPr="00587874" w:rsidRDefault="005F1CFE" w:rsidP="005F1CFE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5F1CFE" w:rsidRPr="00587874" w:rsidRDefault="005F1CFE" w:rsidP="005F1CFE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5F1CFE" w:rsidRPr="00587874" w:rsidRDefault="005F1CFE" w:rsidP="005F1CFE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5F1CFE" w:rsidRPr="00587874" w:rsidRDefault="005F1CFE" w:rsidP="005F1CFE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5F1CFE" w:rsidRPr="00587874" w:rsidRDefault="005F1CFE" w:rsidP="005F1CFE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5F1CFE" w:rsidRPr="00587874" w:rsidTr="005F1CFE">
        <w:tc>
          <w:tcPr>
            <w:tcW w:w="2694" w:type="dxa"/>
          </w:tcPr>
          <w:p w:rsidR="005F1CFE" w:rsidRPr="00587874" w:rsidRDefault="005F1CFE" w:rsidP="005F1CFE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5F1CFE" w:rsidRPr="00587874" w:rsidRDefault="005F1CFE" w:rsidP="005F1CFE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F1CFE" w:rsidRPr="00587874" w:rsidRDefault="005F1CFE" w:rsidP="005F1CFE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F1CFE" w:rsidRPr="00587874" w:rsidRDefault="005F1CFE" w:rsidP="005F1CFE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5F1CFE" w:rsidRPr="00587874" w:rsidRDefault="005F1CFE" w:rsidP="005F1CFE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5F1CFE" w:rsidRPr="00587874" w:rsidTr="005F1CFE">
        <w:tc>
          <w:tcPr>
            <w:tcW w:w="2694" w:type="dxa"/>
          </w:tcPr>
          <w:p w:rsidR="005F1CFE" w:rsidRPr="00587874" w:rsidRDefault="005F1CFE" w:rsidP="005F1CFE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5F1CFE" w:rsidRPr="00587874" w:rsidRDefault="005F1CFE" w:rsidP="005F1CFE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F1CFE" w:rsidRPr="00587874" w:rsidRDefault="005F1CFE" w:rsidP="005F1CFE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F1CFE" w:rsidRPr="00587874" w:rsidRDefault="005F1CFE" w:rsidP="005F1CFE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5F1CFE" w:rsidRPr="00587874" w:rsidRDefault="005F1CFE" w:rsidP="005F1CFE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5F1CFE" w:rsidRPr="00587874" w:rsidTr="005F1CFE">
        <w:tc>
          <w:tcPr>
            <w:tcW w:w="2694" w:type="dxa"/>
          </w:tcPr>
          <w:p w:rsidR="005F1CFE" w:rsidRPr="00587874" w:rsidRDefault="005F1CFE" w:rsidP="005F1CFE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5F1CFE" w:rsidRPr="00587874" w:rsidRDefault="005F1CFE" w:rsidP="005F1CFE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F1CFE" w:rsidRPr="00587874" w:rsidRDefault="005F1CFE" w:rsidP="005F1CFE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F1CFE" w:rsidRPr="00587874" w:rsidRDefault="005F1CFE" w:rsidP="005F1CFE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5F1CFE" w:rsidRPr="00587874" w:rsidRDefault="005F1CFE" w:rsidP="005F1CFE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5F1CFE" w:rsidRPr="00B14F7E" w:rsidRDefault="005F1CFE" w:rsidP="005F1CFE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5F1CFE" w:rsidRPr="00B14F7E" w:rsidRDefault="005F1CFE" w:rsidP="005F1CFE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5F1CFE" w:rsidRDefault="005F1CFE" w:rsidP="005F1CFE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</w:p>
    <w:p w:rsidR="005F1CFE" w:rsidRPr="00B14F7E" w:rsidRDefault="005F1CFE" w:rsidP="005F1CFE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5F1CFE" w:rsidRPr="00587874" w:rsidRDefault="005F1CFE" w:rsidP="005F1CFE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587874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5F1CFE" w:rsidRPr="00587874" w:rsidRDefault="005F1CFE" w:rsidP="005F1CFE">
      <w:pPr>
        <w:jc w:val="both"/>
        <w:rPr>
          <w:rStyle w:val="docaccesstitle1"/>
          <w:color w:val="FF0000"/>
          <w:sz w:val="20"/>
          <w:szCs w:val="20"/>
          <w:u w:val="single"/>
        </w:rPr>
      </w:pPr>
      <w:r w:rsidRPr="00587874">
        <w:rPr>
          <w:sz w:val="20"/>
          <w:u w:val="single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п.13);Областной закон  № 26-ЗС от 14.11.2013 «Об образовании </w:t>
      </w:r>
      <w:r w:rsidRPr="00587874">
        <w:rPr>
          <w:color w:val="000000"/>
          <w:sz w:val="20"/>
          <w:u w:val="single"/>
        </w:rPr>
        <w:t>в Ростовской области</w:t>
      </w:r>
      <w:r w:rsidRPr="00587874">
        <w:rPr>
          <w:sz w:val="20"/>
          <w:u w:val="single"/>
        </w:rPr>
        <w:t>»</w:t>
      </w:r>
      <w:proofErr w:type="gramStart"/>
      <w:r w:rsidRPr="00587874">
        <w:rPr>
          <w:sz w:val="20"/>
          <w:u w:val="single"/>
        </w:rPr>
        <w:t>;</w:t>
      </w:r>
      <w:r w:rsidRPr="00587874">
        <w:rPr>
          <w:bCs/>
          <w:sz w:val="20"/>
          <w:u w:val="single"/>
        </w:rPr>
        <w:t>П</w:t>
      </w:r>
      <w:proofErr w:type="gramEnd"/>
      <w:r w:rsidRPr="00587874">
        <w:rPr>
          <w:bCs/>
          <w:sz w:val="20"/>
          <w:u w:val="single"/>
        </w:rPr>
        <w:t xml:space="preserve">остановление </w:t>
      </w:r>
      <w:r w:rsidRPr="00587874">
        <w:rPr>
          <w:sz w:val="20"/>
          <w:u w:val="single"/>
        </w:rPr>
        <w:t>Администрации города Ростова-на-Дону</w:t>
      </w:r>
      <w:r w:rsidRPr="00587874">
        <w:rPr>
          <w:bCs/>
          <w:sz w:val="20"/>
          <w:u w:val="single"/>
        </w:rPr>
        <w:t xml:space="preserve"> от </w:t>
      </w:r>
      <w:r w:rsidRPr="00587874">
        <w:rPr>
          <w:sz w:val="20"/>
          <w:u w:val="single"/>
        </w:rPr>
        <w:t xml:space="preserve">29.12.2015 </w:t>
      </w:r>
      <w:r w:rsidRPr="00587874">
        <w:rPr>
          <w:bCs/>
          <w:sz w:val="20"/>
          <w:u w:val="single"/>
        </w:rPr>
        <w:t xml:space="preserve">№ </w:t>
      </w:r>
      <w:r w:rsidRPr="00587874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5F1CFE" w:rsidRPr="00587874" w:rsidRDefault="005F1CFE" w:rsidP="005F1CFE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>(наименование, номер и дата нормативного правового акта)</w:t>
      </w:r>
    </w:p>
    <w:p w:rsidR="005F1CFE" w:rsidRDefault="005F1CFE" w:rsidP="005F1CFE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5F1CFE" w:rsidRDefault="005F1CFE" w:rsidP="005F1CFE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5F1CFE" w:rsidRPr="00A93419" w:rsidRDefault="005F1CFE" w:rsidP="005F1CFE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/>
      </w:tblPr>
      <w:tblGrid>
        <w:gridCol w:w="3940"/>
        <w:gridCol w:w="7584"/>
        <w:gridCol w:w="3186"/>
      </w:tblGrid>
      <w:tr w:rsidR="005F1CFE" w:rsidRPr="00587874" w:rsidTr="005F1CFE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587874" w:rsidRDefault="005F1CFE" w:rsidP="005F1CFE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587874" w:rsidRDefault="005F1CFE" w:rsidP="005F1CFE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587874" w:rsidRDefault="005F1CFE" w:rsidP="005F1CFE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5F1CFE" w:rsidRPr="00587874" w:rsidTr="005F1CFE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587874" w:rsidRDefault="005F1CFE" w:rsidP="005F1CFE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587874" w:rsidRDefault="005F1CFE" w:rsidP="005F1CFE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587874" w:rsidRDefault="005F1CFE" w:rsidP="005F1CFE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5F1CFE" w:rsidRPr="00587874" w:rsidTr="005F1CFE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587874" w:rsidRDefault="005F1CFE" w:rsidP="005F1CFE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587874" w:rsidRDefault="005F1CFE" w:rsidP="005F1CFE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587874" w:rsidRDefault="005F1CFE" w:rsidP="005F1CFE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5F1CFE" w:rsidRPr="00587874" w:rsidTr="005F1CFE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587874" w:rsidRDefault="005F1CFE" w:rsidP="005F1CFE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587874" w:rsidRDefault="005F1CFE" w:rsidP="005F1CFE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587874" w:rsidRDefault="005F1CFE" w:rsidP="005F1CFE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5F1CFE" w:rsidRPr="00587874" w:rsidTr="005F1CFE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587874" w:rsidRDefault="005F1CFE" w:rsidP="005F1CFE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587874" w:rsidRDefault="005F1CFE" w:rsidP="005F1CF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5F1CFE" w:rsidRPr="00587874" w:rsidRDefault="005F1CFE" w:rsidP="005F1CF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5F1CFE" w:rsidRPr="00587874" w:rsidRDefault="005F1CFE" w:rsidP="005F1CF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5F1CFE" w:rsidRPr="00587874" w:rsidRDefault="005F1CFE" w:rsidP="005F1CF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5F1CFE" w:rsidRPr="00587874" w:rsidRDefault="005F1CFE" w:rsidP="005F1CF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5F1CFE" w:rsidRPr="00587874" w:rsidRDefault="005F1CFE" w:rsidP="005F1CF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5F1CFE" w:rsidRPr="00587874" w:rsidRDefault="005F1CFE" w:rsidP="005F1CF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5F1CFE" w:rsidRPr="00587874" w:rsidRDefault="005F1CFE" w:rsidP="005F1CF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5F1CFE" w:rsidRPr="00587874" w:rsidRDefault="005F1CFE" w:rsidP="005F1CF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5F1CFE" w:rsidRPr="00587874" w:rsidRDefault="005F1CFE" w:rsidP="005F1CF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5F1CFE" w:rsidRPr="00587874" w:rsidRDefault="005F1CFE" w:rsidP="005F1CF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5F1CFE" w:rsidRPr="00587874" w:rsidRDefault="005F1CFE" w:rsidP="005F1CF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 xml:space="preserve">информация </w:t>
            </w:r>
            <w:proofErr w:type="spellStart"/>
            <w:r w:rsidRPr="00587874">
              <w:rPr>
                <w:b w:val="0"/>
                <w:sz w:val="20"/>
                <w:szCs w:val="20"/>
              </w:rPr>
              <w:t>антикоррупционной</w:t>
            </w:r>
            <w:proofErr w:type="spellEnd"/>
            <w:r w:rsidRPr="00587874">
              <w:rPr>
                <w:b w:val="0"/>
                <w:sz w:val="20"/>
                <w:szCs w:val="20"/>
              </w:rPr>
              <w:t xml:space="preserve"> направленности</w:t>
            </w:r>
          </w:p>
          <w:p w:rsidR="005F1CFE" w:rsidRPr="00587874" w:rsidRDefault="005F1CFE" w:rsidP="005F1CF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5F1CFE" w:rsidRPr="00587874" w:rsidRDefault="005F1CFE" w:rsidP="005F1CF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587874" w:rsidRDefault="005F1CFE" w:rsidP="005F1CFE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5F1CFE" w:rsidRDefault="005F1CFE" w:rsidP="005F1CFE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:rsidR="005F1CFE" w:rsidRPr="0032526A" w:rsidRDefault="005F1CFE" w:rsidP="005F1CFE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2"/>
          <w:szCs w:val="22"/>
          <w:shd w:val="clear" w:color="auto" w:fill="FFFFFF"/>
        </w:rPr>
      </w:pPr>
    </w:p>
    <w:p w:rsidR="005F1CFE" w:rsidRDefault="005F1CFE" w:rsidP="005F1CFE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br w:type="page"/>
      </w:r>
    </w:p>
    <w:p w:rsidR="005F1CFE" w:rsidRPr="000A7982" w:rsidRDefault="005F1CFE" w:rsidP="005F1CFE">
      <w:pPr>
        <w:suppressAutoHyphens w:val="0"/>
        <w:jc w:val="center"/>
        <w:rPr>
          <w:bCs/>
          <w:sz w:val="24"/>
          <w:szCs w:val="24"/>
        </w:rPr>
      </w:pPr>
      <w:r w:rsidRPr="000A7982">
        <w:rPr>
          <w:bCs/>
          <w:sz w:val="24"/>
          <w:szCs w:val="24"/>
          <w:shd w:val="clear" w:color="auto" w:fill="FFFFFF"/>
        </w:rPr>
        <w:t xml:space="preserve">РАЗДЕЛ </w:t>
      </w:r>
      <w:r w:rsidR="00EF1F01">
        <w:rPr>
          <w:bCs/>
          <w:sz w:val="24"/>
          <w:szCs w:val="24"/>
          <w:shd w:val="clear" w:color="auto" w:fill="FFFFFF"/>
        </w:rPr>
        <w:t>6</w:t>
      </w:r>
    </w:p>
    <w:p w:rsidR="005F1CFE" w:rsidRPr="00BA0762" w:rsidRDefault="00CC0129" w:rsidP="00CC0129">
      <w:pPr>
        <w:keepNext/>
        <w:outlineLvl w:val="3"/>
        <w:rPr>
          <w:sz w:val="24"/>
          <w:szCs w:val="24"/>
        </w:rPr>
      </w:pPr>
      <w:r>
        <w:rPr>
          <w:bCs/>
          <w:sz w:val="24"/>
          <w:szCs w:val="24"/>
          <w:shd w:val="clear" w:color="auto" w:fill="FFFFFF"/>
        </w:rPr>
        <w:t xml:space="preserve">1. </w:t>
      </w:r>
      <w:r w:rsidR="005F1CFE" w:rsidRPr="00BA0762">
        <w:rPr>
          <w:bCs/>
          <w:sz w:val="24"/>
          <w:szCs w:val="24"/>
          <w:shd w:val="clear" w:color="auto" w:fill="FFFFFF"/>
        </w:rPr>
        <w:t xml:space="preserve">Наименование муниципальной услуги </w:t>
      </w:r>
    </w:p>
    <w:tbl>
      <w:tblPr>
        <w:tblpPr w:leftFromText="180" w:rightFromText="180" w:vertAnchor="text" w:tblpX="11614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4"/>
        <w:gridCol w:w="1241"/>
      </w:tblGrid>
      <w:tr w:rsidR="005F1CFE" w:rsidRPr="009D7718" w:rsidTr="005F1CFE">
        <w:trPr>
          <w:trHeight w:val="118"/>
        </w:trPr>
        <w:tc>
          <w:tcPr>
            <w:tcW w:w="184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5F1CFE" w:rsidRPr="009D7718" w:rsidRDefault="005F1CFE" w:rsidP="00CC0129">
            <w:pPr>
              <w:pStyle w:val="4"/>
              <w:spacing w:before="0" w:after="0"/>
              <w:ind w:left="0" w:right="34" w:hanging="426"/>
              <w:jc w:val="right"/>
              <w:rPr>
                <w:rStyle w:val="CharStyle9Exact"/>
                <w:color w:val="000000"/>
                <w:sz w:val="24"/>
                <w:szCs w:val="24"/>
              </w:rPr>
            </w:pPr>
            <w:r>
              <w:rPr>
                <w:rStyle w:val="CharStyle9Exact"/>
                <w:color w:val="000000"/>
                <w:sz w:val="24"/>
                <w:szCs w:val="24"/>
              </w:rPr>
              <w:t xml:space="preserve">Уникальный </w:t>
            </w:r>
            <w:r w:rsidRPr="009D7718">
              <w:rPr>
                <w:rStyle w:val="CharStyle9Exact"/>
                <w:color w:val="000000"/>
                <w:sz w:val="24"/>
                <w:szCs w:val="24"/>
              </w:rPr>
              <w:t xml:space="preserve">номер      </w:t>
            </w:r>
          </w:p>
          <w:p w:rsidR="005F1CFE" w:rsidRPr="009D7718" w:rsidRDefault="005F1CFE" w:rsidP="00CC0129">
            <w:pPr>
              <w:pStyle w:val="4"/>
              <w:spacing w:before="0" w:after="0"/>
              <w:ind w:left="0"/>
              <w:jc w:val="right"/>
              <w:rPr>
                <w:rStyle w:val="CharStyle9Exact"/>
                <w:color w:val="000000"/>
                <w:sz w:val="24"/>
                <w:szCs w:val="24"/>
              </w:rPr>
            </w:pPr>
            <w:r w:rsidRPr="009D7718">
              <w:rPr>
                <w:rStyle w:val="CharStyle9Exact"/>
                <w:color w:val="000000"/>
                <w:sz w:val="24"/>
                <w:szCs w:val="24"/>
              </w:rPr>
              <w:t xml:space="preserve">по базовому </w:t>
            </w:r>
          </w:p>
          <w:p w:rsidR="005F1CFE" w:rsidRPr="009D7718" w:rsidRDefault="005F1CFE" w:rsidP="00CC0129">
            <w:pPr>
              <w:pStyle w:val="4"/>
              <w:spacing w:before="0" w:after="0"/>
              <w:ind w:left="0"/>
              <w:jc w:val="right"/>
              <w:rPr>
                <w:rStyle w:val="CharStyle9Exact"/>
                <w:color w:val="000000"/>
                <w:sz w:val="24"/>
                <w:szCs w:val="24"/>
              </w:rPr>
            </w:pPr>
            <w:r w:rsidRPr="009D7718">
              <w:rPr>
                <w:rStyle w:val="CharStyle9Exact"/>
                <w:color w:val="000000"/>
                <w:sz w:val="24"/>
                <w:szCs w:val="24"/>
              </w:rPr>
              <w:t xml:space="preserve">(отраслевому) </w:t>
            </w:r>
          </w:p>
          <w:p w:rsidR="005F1CFE" w:rsidRPr="009D7718" w:rsidRDefault="005F1CFE" w:rsidP="00CC0129">
            <w:pPr>
              <w:pStyle w:val="4"/>
              <w:spacing w:before="0" w:after="0"/>
              <w:ind w:left="0"/>
              <w:jc w:val="right"/>
              <w:rPr>
                <w:rStyle w:val="CharStyle9Exact"/>
                <w:color w:val="000000"/>
                <w:sz w:val="24"/>
                <w:szCs w:val="24"/>
              </w:rPr>
            </w:pPr>
            <w:r w:rsidRPr="009D7718">
              <w:rPr>
                <w:rStyle w:val="CharStyle9Exact"/>
                <w:color w:val="000000"/>
                <w:sz w:val="24"/>
                <w:szCs w:val="24"/>
              </w:rPr>
              <w:t xml:space="preserve">перечню   </w:t>
            </w:r>
          </w:p>
          <w:p w:rsidR="005F1CFE" w:rsidRPr="009D7718" w:rsidRDefault="005F1CFE" w:rsidP="00CC0129">
            <w:pPr>
              <w:pStyle w:val="Style7"/>
              <w:shd w:val="clear" w:color="auto" w:fill="auto"/>
              <w:spacing w:before="0" w:after="0" w:line="144" w:lineRule="exact"/>
              <w:jc w:val="right"/>
              <w:rPr>
                <w:b w:val="0"/>
                <w:sz w:val="24"/>
                <w:szCs w:val="24"/>
              </w:rPr>
            </w:pPr>
          </w:p>
        </w:tc>
        <w:tc>
          <w:tcPr>
            <w:tcW w:w="12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1CFE" w:rsidRPr="00192CE8" w:rsidRDefault="005F1CFE" w:rsidP="00CC0129">
            <w:pPr>
              <w:pStyle w:val="Style7"/>
              <w:shd w:val="clear" w:color="auto" w:fill="auto"/>
              <w:spacing w:before="0" w:after="0" w:line="240" w:lineRule="atLeast"/>
              <w:ind w:firstLine="34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50.Д45.0</w:t>
            </w:r>
          </w:p>
        </w:tc>
      </w:tr>
    </w:tbl>
    <w:p w:rsidR="005F1CFE" w:rsidRPr="00BA0762" w:rsidRDefault="005F1CFE" w:rsidP="00CC0129">
      <w:pPr>
        <w:keepNext/>
        <w:outlineLvl w:val="3"/>
        <w:rPr>
          <w:sz w:val="24"/>
          <w:szCs w:val="24"/>
          <w:shd w:val="clear" w:color="auto" w:fill="FFFFFF"/>
        </w:rPr>
      </w:pPr>
      <w:r w:rsidRPr="00BA0762">
        <w:rPr>
          <w:sz w:val="24"/>
          <w:szCs w:val="24"/>
        </w:rPr>
        <w:t xml:space="preserve"> </w:t>
      </w:r>
      <w:r w:rsidRPr="00BA0762">
        <w:rPr>
          <w:i/>
          <w:sz w:val="24"/>
          <w:szCs w:val="24"/>
          <w:u w:val="single"/>
        </w:rPr>
        <w:t xml:space="preserve">Реализация </w:t>
      </w:r>
      <w:r>
        <w:rPr>
          <w:i/>
          <w:sz w:val="24"/>
          <w:szCs w:val="24"/>
          <w:u w:val="single"/>
        </w:rPr>
        <w:t>основных общеобразовательных программ дошкольного образования</w:t>
      </w:r>
      <w:r w:rsidRPr="00BA0762">
        <w:rPr>
          <w:sz w:val="24"/>
          <w:szCs w:val="24"/>
          <w:shd w:val="clear" w:color="auto" w:fill="FFFFFF"/>
        </w:rPr>
        <w:t xml:space="preserve"> </w:t>
      </w:r>
    </w:p>
    <w:p w:rsidR="005F1CFE" w:rsidRDefault="00CC0129" w:rsidP="005F1CFE">
      <w:pPr>
        <w:pStyle w:val="ConsPlusNonformat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  <w:lang w:eastAsia="zh-CN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 xml:space="preserve">2. </w:t>
      </w:r>
      <w:r w:rsidR="005F1CFE" w:rsidRPr="00BA0762"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>Категории потребителей муници</w:t>
      </w:r>
      <w:r w:rsidR="005F1CFE"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zh-CN"/>
        </w:rPr>
        <w:t xml:space="preserve">пальной услуги: </w:t>
      </w:r>
      <w:r w:rsidR="005F1CFE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  <w:lang w:eastAsia="zh-CN"/>
        </w:rPr>
        <w:t>физические лиц</w:t>
      </w:r>
      <w:r w:rsidR="005F1CFE" w:rsidRPr="009A1F75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  <w:lang w:eastAsia="zh-CN"/>
        </w:rPr>
        <w:t xml:space="preserve">, </w:t>
      </w:r>
    </w:p>
    <w:p w:rsidR="005F1CFE" w:rsidRPr="00BA0762" w:rsidRDefault="005F1CFE" w:rsidP="005F1CFE">
      <w:pPr>
        <w:pStyle w:val="ConsPlusNonformat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BA0762">
        <w:rPr>
          <w:rFonts w:ascii="Times New Roman" w:hAnsi="Times New Roman"/>
          <w:bCs/>
          <w:sz w:val="24"/>
          <w:szCs w:val="24"/>
          <w:shd w:val="clear" w:color="auto" w:fill="FFFFFF"/>
        </w:rPr>
        <w:t>3. Показатели, характеризующие объем и (или) качество муниципальной услуги</w:t>
      </w:r>
    </w:p>
    <w:p w:rsidR="005F1CFE" w:rsidRDefault="005F1CFE" w:rsidP="005F1CFE">
      <w:pPr>
        <w:keepNext/>
        <w:outlineLvl w:val="3"/>
        <w:rPr>
          <w:bCs/>
          <w:sz w:val="24"/>
          <w:szCs w:val="24"/>
          <w:shd w:val="clear" w:color="auto" w:fill="FFFFFF"/>
          <w:vertAlign w:val="superscript"/>
        </w:rPr>
      </w:pPr>
      <w:r w:rsidRPr="00BA0762">
        <w:rPr>
          <w:bCs/>
          <w:sz w:val="24"/>
          <w:szCs w:val="24"/>
          <w:shd w:val="clear" w:color="auto" w:fill="FFFFFF"/>
        </w:rPr>
        <w:t xml:space="preserve">3.1. Показатели, характеризующие качество муниципальной услуги </w:t>
      </w:r>
      <w:r w:rsidRPr="00BA0762">
        <w:rPr>
          <w:bCs/>
          <w:sz w:val="24"/>
          <w:szCs w:val="24"/>
          <w:shd w:val="clear" w:color="auto" w:fill="FFFFFF"/>
          <w:vertAlign w:val="superscript"/>
        </w:rPr>
        <w:t>2)</w:t>
      </w:r>
    </w:p>
    <w:p w:rsidR="005F1CFE" w:rsidRDefault="005F1CFE" w:rsidP="005F1CFE">
      <w:pPr>
        <w:keepNext/>
        <w:outlineLvl w:val="3"/>
        <w:rPr>
          <w:bCs/>
          <w:sz w:val="24"/>
          <w:szCs w:val="24"/>
          <w:shd w:val="clear" w:color="auto" w:fill="FFFFFF"/>
          <w:vertAlign w:val="superscript"/>
        </w:rPr>
      </w:pPr>
    </w:p>
    <w:p w:rsidR="005F1CFE" w:rsidRDefault="005F1CFE" w:rsidP="005F1CFE">
      <w:pPr>
        <w:keepNext/>
        <w:outlineLvl w:val="3"/>
        <w:rPr>
          <w:bCs/>
          <w:sz w:val="24"/>
          <w:szCs w:val="24"/>
          <w:shd w:val="clear" w:color="auto" w:fill="FFFFFF"/>
          <w:vertAlign w:val="superscript"/>
        </w:rPr>
      </w:pPr>
    </w:p>
    <w:tbl>
      <w:tblPr>
        <w:tblW w:w="15877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77"/>
        <w:gridCol w:w="1419"/>
        <w:gridCol w:w="990"/>
        <w:gridCol w:w="990"/>
        <w:gridCol w:w="995"/>
        <w:gridCol w:w="1134"/>
        <w:gridCol w:w="2126"/>
        <w:gridCol w:w="992"/>
        <w:gridCol w:w="993"/>
        <w:gridCol w:w="992"/>
        <w:gridCol w:w="992"/>
        <w:gridCol w:w="851"/>
        <w:gridCol w:w="992"/>
        <w:gridCol w:w="1134"/>
      </w:tblGrid>
      <w:tr w:rsidR="005F1CFE" w:rsidRPr="0032526A" w:rsidTr="005F1CFE">
        <w:tc>
          <w:tcPr>
            <w:tcW w:w="1277" w:type="dxa"/>
            <w:vMerge w:val="restart"/>
          </w:tcPr>
          <w:p w:rsidR="005F1CFE" w:rsidRPr="0032526A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 w:rsidRPr="0032526A">
              <w:rPr>
                <w:sz w:val="22"/>
                <w:szCs w:val="22"/>
                <w:lang w:eastAsia="ru-RU"/>
              </w:rPr>
              <w:t>Уникальный номер реестровой записи</w:t>
            </w:r>
          </w:p>
        </w:tc>
        <w:tc>
          <w:tcPr>
            <w:tcW w:w="3399" w:type="dxa"/>
            <w:gridSpan w:val="3"/>
          </w:tcPr>
          <w:p w:rsidR="005F1CFE" w:rsidRPr="00AC7449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20"/>
                <w:lang w:eastAsia="ru-RU"/>
              </w:rPr>
            </w:pPr>
            <w:r w:rsidRPr="00AC7449">
              <w:rPr>
                <w:sz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129" w:type="dxa"/>
            <w:gridSpan w:val="2"/>
          </w:tcPr>
          <w:p w:rsidR="005F1CFE" w:rsidRPr="00AC7449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20"/>
                <w:lang w:eastAsia="ru-RU"/>
              </w:rPr>
            </w:pPr>
            <w:r w:rsidRPr="00AC7449">
              <w:rPr>
                <w:sz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111" w:type="dxa"/>
            <w:gridSpan w:val="3"/>
          </w:tcPr>
          <w:p w:rsidR="005F1CFE" w:rsidRPr="00AC7449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20"/>
                <w:lang w:eastAsia="ru-RU"/>
              </w:rPr>
            </w:pPr>
            <w:r w:rsidRPr="00AC7449">
              <w:rPr>
                <w:sz w:val="20"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2835" w:type="dxa"/>
            <w:gridSpan w:val="3"/>
          </w:tcPr>
          <w:p w:rsidR="005F1CFE" w:rsidRPr="00AC7449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20"/>
                <w:lang w:eastAsia="ru-RU"/>
              </w:rPr>
            </w:pPr>
            <w:r w:rsidRPr="00AC7449">
              <w:rPr>
                <w:sz w:val="20"/>
                <w:lang w:eastAsia="ru-RU"/>
              </w:rPr>
              <w:t>Значение показателя качества муниципальной услуги</w:t>
            </w:r>
          </w:p>
        </w:tc>
        <w:tc>
          <w:tcPr>
            <w:tcW w:w="2126" w:type="dxa"/>
            <w:gridSpan w:val="2"/>
          </w:tcPr>
          <w:p w:rsidR="005F1CFE" w:rsidRPr="00AC7449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20"/>
                <w:lang w:eastAsia="ru-RU"/>
              </w:rPr>
            </w:pPr>
            <w:r w:rsidRPr="00AC7449">
              <w:rPr>
                <w:bCs/>
                <w:color w:val="000000"/>
                <w:sz w:val="20"/>
              </w:rPr>
              <w:t>Допустимые (возможные) отклонения</w:t>
            </w:r>
            <w:r w:rsidRPr="00AC7449">
              <w:rPr>
                <w:bCs/>
                <w:color w:val="000000"/>
                <w:sz w:val="20"/>
              </w:rPr>
              <w:br/>
              <w:t xml:space="preserve"> от установленных показателей качества муниципальной услуги</w:t>
            </w:r>
            <w:r w:rsidRPr="00AC7449">
              <w:rPr>
                <w:rStyle w:val="CharStyle13"/>
                <w:bCs/>
                <w:sz w:val="20"/>
                <w:vertAlign w:val="superscript"/>
              </w:rPr>
              <w:t>5</w:t>
            </w:r>
          </w:p>
        </w:tc>
      </w:tr>
      <w:tr w:rsidR="005E36FF" w:rsidRPr="0032526A" w:rsidTr="005F1CFE">
        <w:tc>
          <w:tcPr>
            <w:tcW w:w="1277" w:type="dxa"/>
            <w:vMerge/>
          </w:tcPr>
          <w:p w:rsidR="005E36FF" w:rsidRPr="0032526A" w:rsidRDefault="005E36FF" w:rsidP="005F1CFE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1419" w:type="dxa"/>
            <w:vMerge w:val="restart"/>
          </w:tcPr>
          <w:p w:rsidR="005E36FF" w:rsidRPr="00AC7449" w:rsidRDefault="005E36FF" w:rsidP="005F1CFE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  <w:lang w:eastAsia="ru-RU"/>
              </w:rPr>
            </w:pPr>
            <w:r w:rsidRPr="00AC7449">
              <w:rPr>
                <w:sz w:val="16"/>
                <w:szCs w:val="16"/>
                <w:lang w:eastAsia="ru-RU"/>
              </w:rPr>
              <w:t xml:space="preserve">Значение содержания </w:t>
            </w:r>
            <w:r w:rsidRPr="00AC7449">
              <w:rPr>
                <w:sz w:val="16"/>
                <w:szCs w:val="16"/>
                <w:u w:val="single"/>
                <w:lang w:eastAsia="ru-RU"/>
              </w:rPr>
              <w:t>услуги 1</w:t>
            </w:r>
          </w:p>
          <w:p w:rsidR="005E36FF" w:rsidRPr="00AC7449" w:rsidRDefault="005E36FF" w:rsidP="005F1CFE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  <w:lang w:eastAsia="ru-RU"/>
              </w:rPr>
            </w:pPr>
            <w:proofErr w:type="gramStart"/>
            <w:r w:rsidRPr="00AC7449">
              <w:rPr>
                <w:sz w:val="16"/>
                <w:szCs w:val="16"/>
                <w:lang w:eastAsia="ru-RU"/>
              </w:rPr>
              <w:t>(наименование</w:t>
            </w:r>
            <w:proofErr w:type="gramEnd"/>
          </w:p>
          <w:p w:rsidR="005E36FF" w:rsidRPr="00AC7449" w:rsidRDefault="005E36FF" w:rsidP="005F1CFE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  <w:lang w:eastAsia="ru-RU"/>
              </w:rPr>
            </w:pPr>
            <w:r w:rsidRPr="00AC7449">
              <w:rPr>
                <w:sz w:val="16"/>
                <w:szCs w:val="16"/>
                <w:lang w:eastAsia="ru-RU"/>
              </w:rPr>
              <w:t>показателя)</w:t>
            </w:r>
          </w:p>
        </w:tc>
        <w:tc>
          <w:tcPr>
            <w:tcW w:w="990" w:type="dxa"/>
            <w:vMerge w:val="restart"/>
          </w:tcPr>
          <w:p w:rsidR="005E36FF" w:rsidRPr="00AC7449" w:rsidRDefault="005E36FF" w:rsidP="005F1CFE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  <w:lang w:eastAsia="ru-RU"/>
              </w:rPr>
            </w:pPr>
            <w:r w:rsidRPr="00AC7449">
              <w:rPr>
                <w:sz w:val="16"/>
                <w:szCs w:val="16"/>
                <w:lang w:eastAsia="ru-RU"/>
              </w:rPr>
              <w:t xml:space="preserve">Значение содержания </w:t>
            </w:r>
            <w:r w:rsidRPr="00AC7449">
              <w:rPr>
                <w:sz w:val="16"/>
                <w:szCs w:val="16"/>
                <w:u w:val="single"/>
                <w:lang w:eastAsia="ru-RU"/>
              </w:rPr>
              <w:t>услуги 2</w:t>
            </w:r>
          </w:p>
          <w:p w:rsidR="005E36FF" w:rsidRPr="00AC7449" w:rsidRDefault="005E36FF" w:rsidP="005F1CFE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  <w:lang w:eastAsia="ru-RU"/>
              </w:rPr>
            </w:pPr>
            <w:proofErr w:type="gramStart"/>
            <w:r w:rsidRPr="00AC7449">
              <w:rPr>
                <w:sz w:val="16"/>
                <w:szCs w:val="16"/>
                <w:lang w:eastAsia="ru-RU"/>
              </w:rPr>
              <w:t>(наименование</w:t>
            </w:r>
            <w:proofErr w:type="gramEnd"/>
          </w:p>
          <w:p w:rsidR="005E36FF" w:rsidRPr="00AC7449" w:rsidRDefault="005E36FF" w:rsidP="005F1CFE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  <w:lang w:eastAsia="ru-RU"/>
              </w:rPr>
            </w:pPr>
            <w:r w:rsidRPr="00AC7449">
              <w:rPr>
                <w:sz w:val="16"/>
                <w:szCs w:val="16"/>
                <w:lang w:eastAsia="ru-RU"/>
              </w:rPr>
              <w:t>показателя)</w:t>
            </w:r>
          </w:p>
        </w:tc>
        <w:tc>
          <w:tcPr>
            <w:tcW w:w="990" w:type="dxa"/>
            <w:vMerge w:val="restart"/>
          </w:tcPr>
          <w:p w:rsidR="005E36FF" w:rsidRPr="00AC7449" w:rsidRDefault="005E36FF" w:rsidP="005F1CFE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  <w:lang w:eastAsia="ru-RU"/>
              </w:rPr>
            </w:pPr>
            <w:r w:rsidRPr="00AC7449">
              <w:rPr>
                <w:sz w:val="16"/>
                <w:szCs w:val="16"/>
                <w:lang w:eastAsia="ru-RU"/>
              </w:rPr>
              <w:t xml:space="preserve">Значение содержания </w:t>
            </w:r>
            <w:r w:rsidRPr="00AC7449">
              <w:rPr>
                <w:sz w:val="16"/>
                <w:szCs w:val="16"/>
                <w:u w:val="single"/>
                <w:lang w:eastAsia="ru-RU"/>
              </w:rPr>
              <w:t>услуги 3</w:t>
            </w:r>
          </w:p>
          <w:p w:rsidR="005E36FF" w:rsidRPr="00AC7449" w:rsidRDefault="005E36FF" w:rsidP="005F1CFE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  <w:lang w:eastAsia="ru-RU"/>
              </w:rPr>
            </w:pPr>
            <w:proofErr w:type="gramStart"/>
            <w:r w:rsidRPr="00AC7449">
              <w:rPr>
                <w:sz w:val="16"/>
                <w:szCs w:val="16"/>
                <w:lang w:eastAsia="ru-RU"/>
              </w:rPr>
              <w:t>(наименование</w:t>
            </w:r>
            <w:proofErr w:type="gramEnd"/>
          </w:p>
          <w:p w:rsidR="005E36FF" w:rsidRPr="00AC7449" w:rsidRDefault="005E36FF" w:rsidP="005F1CFE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  <w:lang w:eastAsia="ru-RU"/>
              </w:rPr>
            </w:pPr>
            <w:r w:rsidRPr="00AC7449">
              <w:rPr>
                <w:sz w:val="16"/>
                <w:szCs w:val="16"/>
                <w:lang w:eastAsia="ru-RU"/>
              </w:rPr>
              <w:t>показателя)</w:t>
            </w:r>
          </w:p>
        </w:tc>
        <w:tc>
          <w:tcPr>
            <w:tcW w:w="995" w:type="dxa"/>
            <w:vMerge w:val="restart"/>
          </w:tcPr>
          <w:p w:rsidR="005E36FF" w:rsidRPr="00AC7449" w:rsidRDefault="005E36FF" w:rsidP="005F1CFE">
            <w:pPr>
              <w:jc w:val="center"/>
              <w:rPr>
                <w:bCs/>
                <w:sz w:val="16"/>
                <w:szCs w:val="16"/>
              </w:rPr>
            </w:pPr>
            <w:r w:rsidRPr="00AC7449">
              <w:rPr>
                <w:bCs/>
                <w:sz w:val="16"/>
                <w:szCs w:val="16"/>
              </w:rPr>
              <w:t xml:space="preserve">Значение условия (формы) оказания </w:t>
            </w:r>
            <w:r w:rsidRPr="00AC7449">
              <w:rPr>
                <w:bCs/>
                <w:sz w:val="16"/>
                <w:szCs w:val="16"/>
                <w:u w:val="single"/>
              </w:rPr>
              <w:t>услуги 1</w:t>
            </w:r>
          </w:p>
          <w:p w:rsidR="005E36FF" w:rsidRPr="00AC7449" w:rsidRDefault="005E36FF" w:rsidP="005F1CFE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  <w:lang w:eastAsia="ru-RU"/>
              </w:rPr>
            </w:pPr>
            <w:proofErr w:type="gramStart"/>
            <w:r w:rsidRPr="00AC7449">
              <w:rPr>
                <w:sz w:val="16"/>
                <w:szCs w:val="16"/>
                <w:lang w:eastAsia="ru-RU"/>
              </w:rPr>
              <w:t>(наименование</w:t>
            </w:r>
            <w:proofErr w:type="gramEnd"/>
          </w:p>
          <w:p w:rsidR="005E36FF" w:rsidRPr="00AC7449" w:rsidRDefault="005E36FF" w:rsidP="005F1CFE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  <w:lang w:eastAsia="ru-RU"/>
              </w:rPr>
            </w:pPr>
            <w:r w:rsidRPr="00AC7449">
              <w:rPr>
                <w:sz w:val="16"/>
                <w:szCs w:val="16"/>
                <w:lang w:eastAsia="ru-RU"/>
              </w:rPr>
              <w:t>показателя)</w:t>
            </w:r>
          </w:p>
        </w:tc>
        <w:tc>
          <w:tcPr>
            <w:tcW w:w="1134" w:type="dxa"/>
            <w:vMerge w:val="restart"/>
          </w:tcPr>
          <w:p w:rsidR="005E36FF" w:rsidRPr="00AC7449" w:rsidRDefault="005E36FF" w:rsidP="005F1CFE">
            <w:pPr>
              <w:jc w:val="center"/>
              <w:rPr>
                <w:bCs/>
                <w:sz w:val="16"/>
                <w:szCs w:val="16"/>
              </w:rPr>
            </w:pPr>
            <w:r w:rsidRPr="00AC7449">
              <w:rPr>
                <w:bCs/>
                <w:sz w:val="16"/>
                <w:szCs w:val="16"/>
              </w:rPr>
              <w:t>Значение условия (формы) оказания услуги 2</w:t>
            </w:r>
          </w:p>
          <w:p w:rsidR="005E36FF" w:rsidRPr="00AC7449" w:rsidRDefault="005E36FF" w:rsidP="005F1CFE">
            <w:pPr>
              <w:widowControl w:val="0"/>
              <w:autoSpaceDE w:val="0"/>
              <w:autoSpaceDN w:val="0"/>
              <w:rPr>
                <w:sz w:val="16"/>
                <w:szCs w:val="16"/>
                <w:lang w:eastAsia="ru-RU"/>
              </w:rPr>
            </w:pPr>
            <w:proofErr w:type="gramStart"/>
            <w:r w:rsidRPr="00AC7449">
              <w:rPr>
                <w:sz w:val="16"/>
                <w:szCs w:val="16"/>
                <w:lang w:eastAsia="ru-RU"/>
              </w:rPr>
              <w:t>(</w:t>
            </w:r>
            <w:proofErr w:type="spellStart"/>
            <w:r w:rsidRPr="00AC7449">
              <w:rPr>
                <w:sz w:val="16"/>
                <w:szCs w:val="16"/>
                <w:lang w:eastAsia="ru-RU"/>
              </w:rPr>
              <w:t>наименова</w:t>
            </w:r>
            <w:r>
              <w:rPr>
                <w:sz w:val="16"/>
                <w:szCs w:val="16"/>
                <w:lang w:eastAsia="ru-RU"/>
              </w:rPr>
              <w:t>-</w:t>
            </w:r>
            <w:r w:rsidRPr="00AC7449">
              <w:rPr>
                <w:sz w:val="16"/>
                <w:szCs w:val="16"/>
                <w:lang w:eastAsia="ru-RU"/>
              </w:rPr>
              <w:t>ние</w:t>
            </w:r>
            <w:proofErr w:type="spellEnd"/>
            <w:proofErr w:type="gramEnd"/>
          </w:p>
          <w:p w:rsidR="005E36FF" w:rsidRPr="00AC7449" w:rsidRDefault="005E36FF" w:rsidP="005F1CFE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  <w:lang w:eastAsia="ru-RU"/>
              </w:rPr>
            </w:pPr>
            <w:r w:rsidRPr="00AC7449">
              <w:rPr>
                <w:sz w:val="16"/>
                <w:szCs w:val="16"/>
                <w:lang w:eastAsia="ru-RU"/>
              </w:rPr>
              <w:t>показателя)</w:t>
            </w:r>
          </w:p>
        </w:tc>
        <w:tc>
          <w:tcPr>
            <w:tcW w:w="2126" w:type="dxa"/>
            <w:vMerge w:val="restart"/>
            <w:vAlign w:val="center"/>
          </w:tcPr>
          <w:p w:rsidR="005E36FF" w:rsidRPr="0053550E" w:rsidRDefault="005E36FF" w:rsidP="005F1CFE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  <w:r w:rsidRPr="0053550E">
              <w:rPr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985" w:type="dxa"/>
            <w:gridSpan w:val="2"/>
          </w:tcPr>
          <w:p w:rsidR="005E36FF" w:rsidRPr="0053550E" w:rsidRDefault="005E36FF" w:rsidP="005F1CFE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  <w:lang w:eastAsia="ru-RU"/>
              </w:rPr>
            </w:pPr>
            <w:r w:rsidRPr="0053550E">
              <w:rPr>
                <w:sz w:val="18"/>
                <w:szCs w:val="18"/>
                <w:lang w:eastAsia="ru-RU"/>
              </w:rPr>
              <w:t xml:space="preserve">единица измерения по </w:t>
            </w:r>
            <w:hyperlink r:id="rId10" w:history="1">
              <w:r w:rsidRPr="0053550E">
                <w:rPr>
                  <w:color w:val="0000FF"/>
                  <w:sz w:val="18"/>
                  <w:szCs w:val="18"/>
                  <w:lang w:eastAsia="ru-RU"/>
                </w:rPr>
                <w:t>ОКЕИ</w:t>
              </w:r>
            </w:hyperlink>
          </w:p>
        </w:tc>
        <w:tc>
          <w:tcPr>
            <w:tcW w:w="992" w:type="dxa"/>
            <w:vMerge w:val="restart"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23</w:t>
            </w:r>
            <w:r w:rsidRPr="00B22271">
              <w:rPr>
                <w:color w:val="000000"/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992" w:type="dxa"/>
            <w:vMerge w:val="restart"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4</w:t>
            </w:r>
            <w:r w:rsidRPr="00B22271">
              <w:rPr>
                <w:color w:val="000000"/>
                <w:sz w:val="18"/>
                <w:szCs w:val="18"/>
              </w:rPr>
              <w:t xml:space="preserve"> год (1-й год планового периода)</w:t>
            </w:r>
          </w:p>
        </w:tc>
        <w:tc>
          <w:tcPr>
            <w:tcW w:w="851" w:type="dxa"/>
            <w:vMerge w:val="restart"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5</w:t>
            </w:r>
            <w:r w:rsidRPr="00B22271">
              <w:rPr>
                <w:color w:val="000000"/>
                <w:sz w:val="18"/>
                <w:szCs w:val="18"/>
              </w:rPr>
              <w:t xml:space="preserve">год </w:t>
            </w:r>
          </w:p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</w:tcPr>
          <w:p w:rsidR="005E36FF" w:rsidRPr="0053550E" w:rsidRDefault="005E36FF" w:rsidP="005F1CFE">
            <w:pPr>
              <w:keepNext/>
              <w:spacing w:before="240" w:after="60"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53550E">
              <w:rPr>
                <w:color w:val="000000"/>
                <w:sz w:val="18"/>
                <w:szCs w:val="18"/>
              </w:rPr>
              <w:t>в процентах</w:t>
            </w:r>
          </w:p>
        </w:tc>
        <w:tc>
          <w:tcPr>
            <w:tcW w:w="1134" w:type="dxa"/>
            <w:vMerge w:val="restart"/>
          </w:tcPr>
          <w:p w:rsidR="005E36FF" w:rsidRPr="0053550E" w:rsidRDefault="005E36FF" w:rsidP="005F1CFE">
            <w:pPr>
              <w:keepNext/>
              <w:spacing w:before="240" w:after="60"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53550E">
              <w:rPr>
                <w:color w:val="000000"/>
                <w:sz w:val="18"/>
                <w:szCs w:val="18"/>
              </w:rPr>
              <w:t>в абсолютных показателях</w:t>
            </w:r>
          </w:p>
        </w:tc>
      </w:tr>
      <w:tr w:rsidR="005F1CFE" w:rsidRPr="0032526A" w:rsidTr="005F1CFE">
        <w:tc>
          <w:tcPr>
            <w:tcW w:w="1277" w:type="dxa"/>
            <w:vMerge/>
          </w:tcPr>
          <w:p w:rsidR="005F1CFE" w:rsidRPr="0032526A" w:rsidRDefault="005F1CFE" w:rsidP="005F1CFE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1419" w:type="dxa"/>
            <w:vMerge/>
          </w:tcPr>
          <w:p w:rsidR="005F1CFE" w:rsidRPr="0032526A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990" w:type="dxa"/>
            <w:vMerge/>
          </w:tcPr>
          <w:p w:rsidR="005F1CFE" w:rsidRPr="0032526A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990" w:type="dxa"/>
            <w:vMerge/>
          </w:tcPr>
          <w:p w:rsidR="005F1CFE" w:rsidRPr="0032526A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995" w:type="dxa"/>
            <w:vMerge/>
          </w:tcPr>
          <w:p w:rsidR="005F1CFE" w:rsidRPr="0032526A" w:rsidRDefault="005F1CFE" w:rsidP="005F1CFE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5F1CFE" w:rsidRPr="0032526A" w:rsidRDefault="005F1CFE" w:rsidP="005F1CFE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126" w:type="dxa"/>
            <w:vMerge/>
          </w:tcPr>
          <w:p w:rsidR="005F1CFE" w:rsidRPr="0032526A" w:rsidRDefault="005F1CFE" w:rsidP="005F1CFE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5F1CFE" w:rsidRPr="0032526A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 w:rsidRPr="0032526A">
              <w:rPr>
                <w:sz w:val="22"/>
                <w:szCs w:val="22"/>
                <w:lang w:eastAsia="ru-RU"/>
              </w:rPr>
              <w:t>наименование</w:t>
            </w:r>
          </w:p>
        </w:tc>
        <w:tc>
          <w:tcPr>
            <w:tcW w:w="993" w:type="dxa"/>
          </w:tcPr>
          <w:p w:rsidR="005F1CFE" w:rsidRPr="0032526A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 w:rsidRPr="0032526A">
              <w:rPr>
                <w:sz w:val="22"/>
                <w:szCs w:val="22"/>
                <w:lang w:eastAsia="ru-RU"/>
              </w:rPr>
              <w:t>код</w:t>
            </w:r>
          </w:p>
        </w:tc>
        <w:tc>
          <w:tcPr>
            <w:tcW w:w="992" w:type="dxa"/>
            <w:vMerge/>
          </w:tcPr>
          <w:p w:rsidR="005F1CFE" w:rsidRPr="0032526A" w:rsidRDefault="005F1CFE" w:rsidP="005F1CFE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5F1CFE" w:rsidRPr="0032526A" w:rsidRDefault="005F1CFE" w:rsidP="005F1CFE">
            <w:pPr>
              <w:spacing w:after="200"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vMerge/>
          </w:tcPr>
          <w:p w:rsidR="005F1CFE" w:rsidRPr="0032526A" w:rsidRDefault="005F1CFE" w:rsidP="005F1CFE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5F1CFE" w:rsidRPr="0032526A" w:rsidRDefault="005F1CFE" w:rsidP="005F1CFE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5F1CFE" w:rsidRPr="0032526A" w:rsidRDefault="005F1CFE" w:rsidP="005F1CFE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</w:tr>
      <w:tr w:rsidR="005F1CFE" w:rsidRPr="0032526A" w:rsidTr="005F1CFE">
        <w:tc>
          <w:tcPr>
            <w:tcW w:w="1277" w:type="dxa"/>
          </w:tcPr>
          <w:p w:rsidR="005F1CFE" w:rsidRPr="0032526A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 w:rsidRPr="0032526A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9" w:type="dxa"/>
          </w:tcPr>
          <w:p w:rsidR="005F1CFE" w:rsidRPr="0032526A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 w:rsidRPr="0032526A"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990" w:type="dxa"/>
          </w:tcPr>
          <w:p w:rsidR="005F1CFE" w:rsidRPr="0032526A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 w:rsidRPr="0032526A"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990" w:type="dxa"/>
          </w:tcPr>
          <w:p w:rsidR="005F1CFE" w:rsidRPr="0032526A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 w:rsidRPr="0032526A"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995" w:type="dxa"/>
          </w:tcPr>
          <w:p w:rsidR="005F1CFE" w:rsidRPr="0032526A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 w:rsidRPr="0032526A">
              <w:rPr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134" w:type="dxa"/>
          </w:tcPr>
          <w:p w:rsidR="005F1CFE" w:rsidRPr="0032526A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 w:rsidRPr="0032526A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5F1CFE" w:rsidRPr="0032526A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 w:rsidRPr="0032526A">
              <w:rPr>
                <w:sz w:val="22"/>
                <w:szCs w:val="22"/>
                <w:lang w:eastAsia="ru-RU"/>
              </w:rPr>
              <w:t>7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F1CFE" w:rsidRPr="0032526A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 w:rsidRPr="0032526A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5F1CFE" w:rsidRPr="0032526A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 w:rsidRPr="0032526A">
              <w:rPr>
                <w:sz w:val="22"/>
                <w:szCs w:val="22"/>
                <w:lang w:eastAsia="ru-RU"/>
              </w:rPr>
              <w:t>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F1CFE" w:rsidRPr="0032526A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 w:rsidRPr="0032526A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F1CFE" w:rsidRPr="0032526A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 w:rsidRPr="0032526A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5F1CFE" w:rsidRPr="0032526A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32526A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F1CFE" w:rsidRPr="0032526A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F1CFE" w:rsidRPr="0032526A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14</w:t>
            </w:r>
          </w:p>
        </w:tc>
      </w:tr>
      <w:tr w:rsidR="005F1CFE" w:rsidRPr="0032526A" w:rsidTr="00CC0129">
        <w:trPr>
          <w:trHeight w:val="223"/>
        </w:trPr>
        <w:tc>
          <w:tcPr>
            <w:tcW w:w="1277" w:type="dxa"/>
            <w:vMerge w:val="restart"/>
            <w:textDirection w:val="btLr"/>
          </w:tcPr>
          <w:p w:rsidR="005F1CFE" w:rsidRPr="0032526A" w:rsidRDefault="005F1CFE" w:rsidP="005F1CFE">
            <w:pPr>
              <w:pStyle w:val="af3"/>
              <w:ind w:left="113" w:right="113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801011О.99.0.БВ24ДН82000</w:t>
            </w:r>
          </w:p>
        </w:tc>
        <w:tc>
          <w:tcPr>
            <w:tcW w:w="1419" w:type="dxa"/>
            <w:vMerge w:val="restart"/>
          </w:tcPr>
          <w:p w:rsidR="005F1CFE" w:rsidRPr="0032526A" w:rsidRDefault="005F1CFE" w:rsidP="005F1CF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32526A">
              <w:rPr>
                <w:sz w:val="22"/>
                <w:szCs w:val="22"/>
              </w:rPr>
              <w:t>Реализация основных общеобразовательных  программ дошкольного   образования</w:t>
            </w:r>
          </w:p>
          <w:p w:rsidR="005F1CFE" w:rsidRPr="0032526A" w:rsidRDefault="005F1CFE" w:rsidP="005F1CFE">
            <w:pPr>
              <w:pStyle w:val="af3"/>
              <w:rPr>
                <w:rFonts w:ascii="Times New Roman" w:hAnsi="Times New Roman"/>
              </w:rPr>
            </w:pPr>
          </w:p>
        </w:tc>
        <w:tc>
          <w:tcPr>
            <w:tcW w:w="990" w:type="dxa"/>
            <w:vMerge w:val="restart"/>
          </w:tcPr>
          <w:p w:rsidR="005F1CFE" w:rsidRPr="0032526A" w:rsidRDefault="005F1CFE" w:rsidP="005F1CFE">
            <w:pPr>
              <w:keepNext/>
              <w:spacing w:before="240" w:after="60"/>
              <w:jc w:val="center"/>
              <w:outlineLvl w:val="3"/>
              <w:rPr>
                <w:bCs/>
                <w:sz w:val="22"/>
                <w:szCs w:val="22"/>
              </w:rPr>
            </w:pPr>
            <w:r w:rsidRPr="0032526A">
              <w:rPr>
                <w:bCs/>
                <w:sz w:val="22"/>
                <w:szCs w:val="22"/>
              </w:rPr>
              <w:t>Не указано</w:t>
            </w:r>
          </w:p>
        </w:tc>
        <w:tc>
          <w:tcPr>
            <w:tcW w:w="990" w:type="dxa"/>
            <w:vMerge w:val="restart"/>
          </w:tcPr>
          <w:p w:rsidR="005F1CFE" w:rsidRPr="0032526A" w:rsidRDefault="005F1CFE" w:rsidP="005F1CFE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  <w:r w:rsidRPr="0032526A">
              <w:rPr>
                <w:bCs/>
                <w:sz w:val="22"/>
                <w:szCs w:val="22"/>
              </w:rPr>
              <w:t>Не указано</w:t>
            </w:r>
          </w:p>
        </w:tc>
        <w:tc>
          <w:tcPr>
            <w:tcW w:w="995" w:type="dxa"/>
            <w:vMerge w:val="restart"/>
          </w:tcPr>
          <w:p w:rsidR="005F1CFE" w:rsidRPr="0032526A" w:rsidRDefault="005F1CFE" w:rsidP="005F1CFE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  <w:r w:rsidRPr="0032526A">
              <w:rPr>
                <w:sz w:val="22"/>
                <w:szCs w:val="22"/>
              </w:rPr>
              <w:t>очная</w:t>
            </w:r>
          </w:p>
        </w:tc>
        <w:tc>
          <w:tcPr>
            <w:tcW w:w="1134" w:type="dxa"/>
            <w:vMerge w:val="restart"/>
          </w:tcPr>
          <w:p w:rsidR="005F1CFE" w:rsidRPr="0032526A" w:rsidRDefault="005F1CFE" w:rsidP="005F1CFE">
            <w:pPr>
              <w:pStyle w:val="af3"/>
              <w:rPr>
                <w:rFonts w:ascii="Times New Roman" w:hAnsi="Times New Roman"/>
              </w:rPr>
            </w:pPr>
            <w:r w:rsidRPr="0032526A">
              <w:rPr>
                <w:rFonts w:ascii="Times New Roman" w:hAnsi="Times New Roman"/>
                <w:lang w:eastAsia="ru-RU"/>
              </w:rPr>
              <w:t>Воспитанники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32526A">
              <w:rPr>
                <w:rFonts w:ascii="Times New Roman" w:hAnsi="Times New Roman"/>
                <w:lang w:eastAsia="ru-RU"/>
              </w:rPr>
              <w:t xml:space="preserve">от 3  </w:t>
            </w:r>
            <w:r>
              <w:rPr>
                <w:rFonts w:ascii="Times New Roman" w:hAnsi="Times New Roman"/>
                <w:lang w:eastAsia="ru-RU"/>
              </w:rPr>
              <w:t xml:space="preserve">до 8 </w:t>
            </w:r>
            <w:r w:rsidRPr="0032526A">
              <w:rPr>
                <w:rFonts w:ascii="Times New Roman" w:hAnsi="Times New Roman"/>
                <w:lang w:eastAsia="ru-RU"/>
              </w:rPr>
              <w:t xml:space="preserve">лет 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5F1CFE" w:rsidRPr="00475861" w:rsidRDefault="005F1CFE" w:rsidP="00CC0129">
            <w:pPr>
              <w:pStyle w:val="af3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75861">
              <w:rPr>
                <w:rFonts w:ascii="Times New Roman" w:hAnsi="Times New Roman"/>
                <w:bCs/>
                <w:iCs/>
                <w:sz w:val="18"/>
                <w:szCs w:val="18"/>
              </w:rPr>
              <w:t xml:space="preserve">Укомплектованность </w:t>
            </w:r>
            <w:proofErr w:type="gramStart"/>
            <w:r w:rsidRPr="00475861">
              <w:rPr>
                <w:rFonts w:ascii="Times New Roman" w:hAnsi="Times New Roman"/>
                <w:bCs/>
                <w:iCs/>
                <w:sz w:val="18"/>
                <w:szCs w:val="18"/>
              </w:rPr>
              <w:t>педагогическими</w:t>
            </w:r>
            <w:proofErr w:type="gramEnd"/>
            <w:r w:rsidRPr="00475861">
              <w:rPr>
                <w:rFonts w:ascii="Times New Roman" w:hAnsi="Times New Roman"/>
                <w:bCs/>
                <w:iCs/>
                <w:sz w:val="18"/>
                <w:szCs w:val="18"/>
              </w:rPr>
              <w:t xml:space="preserve"> кадрам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5F1CFE" w:rsidRPr="0032526A" w:rsidRDefault="005F1CFE" w:rsidP="005F1CFE">
            <w:pPr>
              <w:pStyle w:val="af3"/>
              <w:jc w:val="center"/>
              <w:rPr>
                <w:rFonts w:ascii="Times New Roman" w:hAnsi="Times New Roman"/>
                <w:bCs/>
              </w:rPr>
            </w:pPr>
            <w:r w:rsidRPr="0032526A">
              <w:rPr>
                <w:rFonts w:ascii="Times New Roman" w:hAnsi="Times New Roman"/>
                <w:bCs/>
              </w:rPr>
              <w:t>процент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5F1CFE" w:rsidRPr="0032526A" w:rsidRDefault="005F1CFE" w:rsidP="005F1CFE">
            <w:pPr>
              <w:pStyle w:val="af3"/>
              <w:jc w:val="center"/>
              <w:rPr>
                <w:rFonts w:ascii="Times New Roman" w:hAnsi="Times New Roman"/>
                <w:bCs/>
              </w:rPr>
            </w:pPr>
            <w:r w:rsidRPr="0032526A">
              <w:rPr>
                <w:rFonts w:ascii="Times New Roman" w:hAnsi="Times New Roman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5F1CFE" w:rsidRPr="0032526A" w:rsidRDefault="005F1CFE" w:rsidP="005F1CFE">
            <w:pPr>
              <w:pStyle w:val="af3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5F1CFE" w:rsidRPr="0032526A" w:rsidRDefault="005F1CFE" w:rsidP="005F1CFE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5F1CFE" w:rsidRPr="0032526A" w:rsidRDefault="005F1CFE" w:rsidP="005F1CFE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5F1CFE" w:rsidRPr="0032526A" w:rsidRDefault="005F1CFE" w:rsidP="005F1CFE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10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F1CFE" w:rsidRPr="0032526A" w:rsidRDefault="005F1CFE" w:rsidP="005F1CFE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10</w:t>
            </w:r>
          </w:p>
        </w:tc>
      </w:tr>
      <w:tr w:rsidR="005F1CFE" w:rsidRPr="0032526A" w:rsidTr="005F1CFE">
        <w:tc>
          <w:tcPr>
            <w:tcW w:w="1277" w:type="dxa"/>
            <w:vMerge/>
            <w:textDirection w:val="btLr"/>
          </w:tcPr>
          <w:p w:rsidR="005F1CFE" w:rsidRPr="0032526A" w:rsidRDefault="005F1CFE" w:rsidP="005F1CFE">
            <w:pPr>
              <w:pStyle w:val="af3"/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9" w:type="dxa"/>
            <w:vMerge/>
          </w:tcPr>
          <w:p w:rsidR="005F1CFE" w:rsidRPr="0032526A" w:rsidRDefault="005F1CFE" w:rsidP="005F1CFE">
            <w:pPr>
              <w:pStyle w:val="af3"/>
              <w:rPr>
                <w:rFonts w:ascii="Times New Roman" w:hAnsi="Times New Roman"/>
              </w:rPr>
            </w:pPr>
          </w:p>
        </w:tc>
        <w:tc>
          <w:tcPr>
            <w:tcW w:w="990" w:type="dxa"/>
            <w:vMerge/>
          </w:tcPr>
          <w:p w:rsidR="005F1CFE" w:rsidRPr="0032526A" w:rsidRDefault="005F1CFE" w:rsidP="005F1CFE">
            <w:pPr>
              <w:pStyle w:val="af3"/>
              <w:rPr>
                <w:rFonts w:ascii="Times New Roman" w:hAnsi="Times New Roman"/>
              </w:rPr>
            </w:pPr>
          </w:p>
        </w:tc>
        <w:tc>
          <w:tcPr>
            <w:tcW w:w="990" w:type="dxa"/>
            <w:vMerge/>
          </w:tcPr>
          <w:p w:rsidR="005F1CFE" w:rsidRPr="0032526A" w:rsidRDefault="005F1CFE" w:rsidP="005F1CFE">
            <w:pPr>
              <w:pStyle w:val="af3"/>
              <w:rPr>
                <w:rFonts w:ascii="Times New Roman" w:hAnsi="Times New Roman"/>
              </w:rPr>
            </w:pPr>
          </w:p>
        </w:tc>
        <w:tc>
          <w:tcPr>
            <w:tcW w:w="995" w:type="dxa"/>
            <w:vMerge/>
          </w:tcPr>
          <w:p w:rsidR="005F1CFE" w:rsidRPr="0032526A" w:rsidRDefault="005F1CFE" w:rsidP="005F1CFE">
            <w:pPr>
              <w:pStyle w:val="af3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5F1CFE" w:rsidRPr="0032526A" w:rsidRDefault="005F1CFE" w:rsidP="005F1CFE">
            <w:pPr>
              <w:pStyle w:val="af3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5F1CFE" w:rsidRPr="00475861" w:rsidRDefault="005F1CFE" w:rsidP="00CC0129">
            <w:pPr>
              <w:pStyle w:val="conspluscell0"/>
              <w:spacing w:before="0" w:after="0"/>
              <w:ind w:right="-203"/>
              <w:rPr>
                <w:color w:val="000000"/>
                <w:sz w:val="18"/>
                <w:szCs w:val="18"/>
              </w:rPr>
            </w:pPr>
            <w:r w:rsidRPr="00475861">
              <w:rPr>
                <w:sz w:val="18"/>
                <w:szCs w:val="18"/>
              </w:rPr>
              <w:t xml:space="preserve">Доля педагогических работников, прошедших курсы повышения квалификации для работы в соответствии с ФГОС ДО </w:t>
            </w:r>
            <w:proofErr w:type="gramStart"/>
            <w:r w:rsidRPr="00475861">
              <w:rPr>
                <w:sz w:val="18"/>
                <w:szCs w:val="18"/>
              </w:rPr>
              <w:t>за</w:t>
            </w:r>
            <w:proofErr w:type="gramEnd"/>
            <w:r w:rsidRPr="00475861">
              <w:rPr>
                <w:sz w:val="18"/>
                <w:szCs w:val="18"/>
              </w:rPr>
              <w:t xml:space="preserve"> последние 3 года - 100%</w:t>
            </w:r>
          </w:p>
        </w:tc>
        <w:tc>
          <w:tcPr>
            <w:tcW w:w="992" w:type="dxa"/>
          </w:tcPr>
          <w:p w:rsidR="005F1CFE" w:rsidRPr="0032526A" w:rsidRDefault="005F1CFE" w:rsidP="005F1CFE">
            <w:pPr>
              <w:jc w:val="center"/>
              <w:rPr>
                <w:sz w:val="22"/>
                <w:szCs w:val="22"/>
              </w:rPr>
            </w:pPr>
            <w:r w:rsidRPr="0032526A">
              <w:rPr>
                <w:sz w:val="22"/>
                <w:szCs w:val="22"/>
              </w:rPr>
              <w:t>процент</w:t>
            </w:r>
          </w:p>
        </w:tc>
        <w:tc>
          <w:tcPr>
            <w:tcW w:w="993" w:type="dxa"/>
          </w:tcPr>
          <w:p w:rsidR="005F1CFE" w:rsidRPr="0032526A" w:rsidRDefault="005F1CFE" w:rsidP="005F1CFE">
            <w:pPr>
              <w:jc w:val="center"/>
              <w:rPr>
                <w:sz w:val="22"/>
                <w:szCs w:val="22"/>
              </w:rPr>
            </w:pPr>
            <w:r w:rsidRPr="0032526A">
              <w:rPr>
                <w:sz w:val="22"/>
                <w:szCs w:val="22"/>
              </w:rPr>
              <w:t>744</w:t>
            </w:r>
          </w:p>
        </w:tc>
        <w:tc>
          <w:tcPr>
            <w:tcW w:w="992" w:type="dxa"/>
          </w:tcPr>
          <w:p w:rsidR="005F1CFE" w:rsidRPr="0032526A" w:rsidRDefault="005F1CFE" w:rsidP="005F1CF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992" w:type="dxa"/>
          </w:tcPr>
          <w:p w:rsidR="005F1CFE" w:rsidRPr="0032526A" w:rsidRDefault="005F1CFE" w:rsidP="005F1CF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51" w:type="dxa"/>
          </w:tcPr>
          <w:p w:rsidR="005F1CFE" w:rsidRPr="0032526A" w:rsidRDefault="005F1CFE" w:rsidP="005F1CF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992" w:type="dxa"/>
          </w:tcPr>
          <w:p w:rsidR="005F1CFE" w:rsidRPr="0032526A" w:rsidRDefault="005F1CFE" w:rsidP="005F1CF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:rsidR="005F1CFE" w:rsidRPr="0032526A" w:rsidRDefault="005F1CFE" w:rsidP="005F1CF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5F1CFE" w:rsidRPr="0032526A" w:rsidTr="005F1CFE">
        <w:trPr>
          <w:trHeight w:val="448"/>
        </w:trPr>
        <w:tc>
          <w:tcPr>
            <w:tcW w:w="1277" w:type="dxa"/>
            <w:vMerge/>
            <w:textDirection w:val="btLr"/>
          </w:tcPr>
          <w:p w:rsidR="005F1CFE" w:rsidRPr="0032526A" w:rsidRDefault="005F1CFE" w:rsidP="005F1CFE">
            <w:pPr>
              <w:pStyle w:val="af3"/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9" w:type="dxa"/>
            <w:vMerge/>
          </w:tcPr>
          <w:p w:rsidR="005F1CFE" w:rsidRPr="0032526A" w:rsidRDefault="005F1CFE" w:rsidP="005F1CFE">
            <w:pPr>
              <w:pStyle w:val="af3"/>
              <w:rPr>
                <w:rFonts w:ascii="Times New Roman" w:hAnsi="Times New Roman"/>
              </w:rPr>
            </w:pPr>
          </w:p>
        </w:tc>
        <w:tc>
          <w:tcPr>
            <w:tcW w:w="990" w:type="dxa"/>
            <w:vMerge/>
          </w:tcPr>
          <w:p w:rsidR="005F1CFE" w:rsidRPr="0032526A" w:rsidRDefault="005F1CFE" w:rsidP="005F1CFE">
            <w:pPr>
              <w:pStyle w:val="af3"/>
              <w:rPr>
                <w:rFonts w:ascii="Times New Roman" w:hAnsi="Times New Roman"/>
              </w:rPr>
            </w:pPr>
          </w:p>
        </w:tc>
        <w:tc>
          <w:tcPr>
            <w:tcW w:w="990" w:type="dxa"/>
            <w:vMerge/>
          </w:tcPr>
          <w:p w:rsidR="005F1CFE" w:rsidRPr="0032526A" w:rsidRDefault="005F1CFE" w:rsidP="005F1CFE">
            <w:pPr>
              <w:pStyle w:val="af3"/>
              <w:rPr>
                <w:rFonts w:ascii="Times New Roman" w:hAnsi="Times New Roman"/>
              </w:rPr>
            </w:pPr>
          </w:p>
        </w:tc>
        <w:tc>
          <w:tcPr>
            <w:tcW w:w="995" w:type="dxa"/>
            <w:vMerge/>
          </w:tcPr>
          <w:p w:rsidR="005F1CFE" w:rsidRPr="0032526A" w:rsidRDefault="005F1CFE" w:rsidP="005F1CFE">
            <w:pPr>
              <w:pStyle w:val="af3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5F1CFE" w:rsidRPr="0032526A" w:rsidRDefault="005F1CFE" w:rsidP="005F1CFE">
            <w:pPr>
              <w:pStyle w:val="af3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5F1CFE" w:rsidRPr="00475861" w:rsidRDefault="005F1CFE" w:rsidP="005F1CFE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  <w:lang w:eastAsia="ru-RU"/>
              </w:rPr>
            </w:pPr>
            <w:r w:rsidRPr="00475861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5F1CFE" w:rsidRPr="00475861" w:rsidRDefault="005F1CFE" w:rsidP="005F1CFE">
            <w:pPr>
              <w:pStyle w:val="af3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proofErr w:type="gramStart"/>
            <w:r w:rsidRPr="00475861">
              <w:rPr>
                <w:rFonts w:ascii="Times New Roman" w:hAnsi="Times New Roman"/>
                <w:sz w:val="18"/>
                <w:szCs w:val="18"/>
                <w:lang w:eastAsia="ru-RU"/>
              </w:rPr>
              <w:t>поступивших</w:t>
            </w:r>
            <w:proofErr w:type="gramEnd"/>
            <w:r w:rsidRPr="00475861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в образовательное учреждение или в управление образования</w:t>
            </w:r>
          </w:p>
        </w:tc>
        <w:tc>
          <w:tcPr>
            <w:tcW w:w="992" w:type="dxa"/>
          </w:tcPr>
          <w:p w:rsidR="005F1CFE" w:rsidRPr="0032526A" w:rsidRDefault="005F1CFE" w:rsidP="005F1CFE">
            <w:pPr>
              <w:pStyle w:val="af3"/>
              <w:jc w:val="center"/>
              <w:rPr>
                <w:rFonts w:ascii="Times New Roman" w:hAnsi="Times New Roman"/>
                <w:bCs/>
              </w:rPr>
            </w:pPr>
            <w:r w:rsidRPr="0032526A">
              <w:rPr>
                <w:rFonts w:ascii="Times New Roman" w:hAnsi="Times New Roman"/>
                <w:bCs/>
              </w:rPr>
              <w:t>процент</w:t>
            </w:r>
          </w:p>
        </w:tc>
        <w:tc>
          <w:tcPr>
            <w:tcW w:w="993" w:type="dxa"/>
          </w:tcPr>
          <w:p w:rsidR="005F1CFE" w:rsidRPr="0032526A" w:rsidRDefault="005F1CFE" w:rsidP="005F1CFE">
            <w:pPr>
              <w:pStyle w:val="af3"/>
              <w:jc w:val="center"/>
              <w:rPr>
                <w:rFonts w:ascii="Times New Roman" w:hAnsi="Times New Roman"/>
                <w:bCs/>
              </w:rPr>
            </w:pPr>
            <w:r w:rsidRPr="0032526A">
              <w:rPr>
                <w:rFonts w:ascii="Times New Roman" w:hAnsi="Times New Roman"/>
              </w:rPr>
              <w:t>744</w:t>
            </w:r>
          </w:p>
        </w:tc>
        <w:tc>
          <w:tcPr>
            <w:tcW w:w="992" w:type="dxa"/>
          </w:tcPr>
          <w:p w:rsidR="005F1CFE" w:rsidRPr="0032526A" w:rsidRDefault="005F1CFE" w:rsidP="005F1CFE">
            <w:pPr>
              <w:pStyle w:val="af3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992" w:type="dxa"/>
          </w:tcPr>
          <w:p w:rsidR="005F1CFE" w:rsidRPr="0032526A" w:rsidRDefault="005F1CFE" w:rsidP="005F1CFE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</w:tcPr>
          <w:p w:rsidR="005F1CFE" w:rsidRPr="0032526A" w:rsidRDefault="005F1CFE" w:rsidP="005F1CFE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</w:tcPr>
          <w:p w:rsidR="005F1CFE" w:rsidRPr="0032526A" w:rsidRDefault="005F1CFE" w:rsidP="005F1CFE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10</w:t>
            </w:r>
          </w:p>
        </w:tc>
        <w:tc>
          <w:tcPr>
            <w:tcW w:w="1134" w:type="dxa"/>
          </w:tcPr>
          <w:p w:rsidR="005F1CFE" w:rsidRPr="0032526A" w:rsidRDefault="005F1CFE" w:rsidP="005F1CFE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</w:tbl>
    <w:p w:rsidR="00CC0129" w:rsidRDefault="00CC0129" w:rsidP="005F1CFE">
      <w:pPr>
        <w:autoSpaceDE w:val="0"/>
        <w:autoSpaceDN w:val="0"/>
        <w:adjustRightInd w:val="0"/>
        <w:jc w:val="both"/>
      </w:pPr>
    </w:p>
    <w:p w:rsidR="005F1CFE" w:rsidRPr="00365A3E" w:rsidRDefault="005F1CFE" w:rsidP="005F1CFE">
      <w:pPr>
        <w:autoSpaceDE w:val="0"/>
        <w:autoSpaceDN w:val="0"/>
        <w:adjustRightInd w:val="0"/>
        <w:jc w:val="both"/>
        <w:rPr>
          <w:lang w:eastAsia="ru-RU"/>
        </w:rPr>
      </w:pPr>
      <w:r w:rsidRPr="00365A3E">
        <w:t xml:space="preserve">3.2  </w:t>
      </w:r>
      <w:r w:rsidRPr="00365A3E">
        <w:rPr>
          <w:shd w:val="clear" w:color="auto" w:fill="FFFFFF"/>
        </w:rPr>
        <w:t xml:space="preserve">Показатели, характеризующие объем муниципальной услуги </w:t>
      </w:r>
    </w:p>
    <w:tbl>
      <w:tblPr>
        <w:tblW w:w="15593" w:type="dxa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76"/>
        <w:gridCol w:w="1275"/>
        <w:gridCol w:w="709"/>
        <w:gridCol w:w="851"/>
        <w:gridCol w:w="1135"/>
        <w:gridCol w:w="1276"/>
        <w:gridCol w:w="708"/>
        <w:gridCol w:w="850"/>
        <w:gridCol w:w="568"/>
        <w:gridCol w:w="709"/>
        <w:gridCol w:w="850"/>
        <w:gridCol w:w="850"/>
        <w:gridCol w:w="709"/>
        <w:gridCol w:w="708"/>
        <w:gridCol w:w="709"/>
        <w:gridCol w:w="1278"/>
        <w:gridCol w:w="1132"/>
      </w:tblGrid>
      <w:tr w:rsidR="005F1CFE" w:rsidRPr="0032526A" w:rsidTr="005F1CFE">
        <w:trPr>
          <w:trHeight w:val="1167"/>
        </w:trPr>
        <w:tc>
          <w:tcPr>
            <w:tcW w:w="1276" w:type="dxa"/>
            <w:vMerge w:val="restart"/>
          </w:tcPr>
          <w:p w:rsidR="005F1CFE" w:rsidRPr="0032526A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 w:rsidRPr="0032526A">
              <w:rPr>
                <w:sz w:val="22"/>
                <w:szCs w:val="22"/>
                <w:lang w:eastAsia="ru-RU"/>
              </w:rPr>
              <w:t>Уникальный</w:t>
            </w:r>
          </w:p>
          <w:p w:rsidR="005F1CFE" w:rsidRPr="0032526A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 w:rsidRPr="0032526A">
              <w:rPr>
                <w:sz w:val="22"/>
                <w:szCs w:val="22"/>
                <w:lang w:eastAsia="ru-RU"/>
              </w:rPr>
              <w:t>номер</w:t>
            </w:r>
          </w:p>
          <w:p w:rsidR="005F1CFE" w:rsidRPr="0032526A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 w:rsidRPr="0032526A">
              <w:rPr>
                <w:sz w:val="22"/>
                <w:szCs w:val="22"/>
                <w:lang w:eastAsia="ru-RU"/>
              </w:rPr>
              <w:t>реестровой</w:t>
            </w:r>
          </w:p>
          <w:p w:rsidR="005F1CFE" w:rsidRPr="0032526A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 w:rsidRPr="0032526A">
              <w:rPr>
                <w:sz w:val="22"/>
                <w:szCs w:val="22"/>
                <w:lang w:eastAsia="ru-RU"/>
              </w:rPr>
              <w:t>записи</w:t>
            </w:r>
          </w:p>
        </w:tc>
        <w:tc>
          <w:tcPr>
            <w:tcW w:w="2835" w:type="dxa"/>
            <w:gridSpan w:val="3"/>
            <w:vMerge w:val="restart"/>
          </w:tcPr>
          <w:p w:rsidR="005F1CFE" w:rsidRPr="0032526A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 w:rsidRPr="0032526A">
              <w:rPr>
                <w:sz w:val="22"/>
                <w:szCs w:val="22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411" w:type="dxa"/>
            <w:gridSpan w:val="2"/>
            <w:vMerge w:val="restart"/>
          </w:tcPr>
          <w:p w:rsidR="005F1CFE" w:rsidRPr="0032526A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 w:rsidRPr="0032526A">
              <w:rPr>
                <w:sz w:val="22"/>
                <w:szCs w:val="22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126" w:type="dxa"/>
            <w:gridSpan w:val="3"/>
          </w:tcPr>
          <w:p w:rsidR="005F1CFE" w:rsidRPr="0032526A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 w:rsidRPr="0032526A">
              <w:rPr>
                <w:sz w:val="22"/>
                <w:szCs w:val="22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409" w:type="dxa"/>
            <w:gridSpan w:val="3"/>
          </w:tcPr>
          <w:p w:rsidR="005F1CFE" w:rsidRPr="0032526A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 w:rsidRPr="0032526A">
              <w:rPr>
                <w:sz w:val="22"/>
                <w:szCs w:val="22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126" w:type="dxa"/>
            <w:gridSpan w:val="3"/>
          </w:tcPr>
          <w:p w:rsidR="005F1CFE" w:rsidRPr="0032526A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 w:rsidRPr="0032526A">
              <w:rPr>
                <w:sz w:val="22"/>
                <w:szCs w:val="22"/>
                <w:lang w:eastAsia="ru-RU"/>
              </w:rPr>
              <w:t>Среднегодовой размер платы</w:t>
            </w:r>
          </w:p>
          <w:p w:rsidR="005F1CFE" w:rsidRPr="0032526A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 w:rsidRPr="0032526A">
              <w:rPr>
                <w:sz w:val="22"/>
                <w:szCs w:val="22"/>
                <w:lang w:eastAsia="ru-RU"/>
              </w:rPr>
              <w:t>(цена, тариф)</w:t>
            </w:r>
          </w:p>
        </w:tc>
        <w:tc>
          <w:tcPr>
            <w:tcW w:w="2410" w:type="dxa"/>
            <w:gridSpan w:val="2"/>
          </w:tcPr>
          <w:p w:rsidR="005F1CFE" w:rsidRPr="0032526A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 w:rsidRPr="00B34808">
              <w:rPr>
                <w:bCs/>
                <w:color w:val="000000"/>
                <w:sz w:val="20"/>
              </w:rPr>
              <w:t>Допустимые (возможные) отклонения</w:t>
            </w:r>
            <w:r w:rsidRPr="00B34808">
              <w:rPr>
                <w:bCs/>
                <w:color w:val="000000"/>
                <w:sz w:val="20"/>
              </w:rPr>
              <w:br/>
              <w:t xml:space="preserve"> от установленных показателей качества муниципальной услуги</w:t>
            </w:r>
            <w:r w:rsidRPr="00B34808">
              <w:rPr>
                <w:rStyle w:val="CharStyle13"/>
                <w:bCs/>
                <w:sz w:val="20"/>
                <w:vertAlign w:val="superscript"/>
              </w:rPr>
              <w:t>5</w:t>
            </w:r>
          </w:p>
        </w:tc>
      </w:tr>
      <w:tr w:rsidR="005E36FF" w:rsidRPr="0032526A" w:rsidTr="00475861">
        <w:trPr>
          <w:trHeight w:val="356"/>
        </w:trPr>
        <w:tc>
          <w:tcPr>
            <w:tcW w:w="1276" w:type="dxa"/>
            <w:vMerge/>
          </w:tcPr>
          <w:p w:rsidR="005E36FF" w:rsidRPr="0032526A" w:rsidRDefault="005E36FF" w:rsidP="005F1CFE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  <w:gridSpan w:val="3"/>
            <w:vMerge/>
          </w:tcPr>
          <w:p w:rsidR="005E36FF" w:rsidRPr="0053550E" w:rsidRDefault="005E36FF" w:rsidP="005F1CFE">
            <w:pPr>
              <w:spacing w:after="200" w:line="276" w:lineRule="auto"/>
              <w:rPr>
                <w:sz w:val="18"/>
                <w:szCs w:val="18"/>
              </w:rPr>
            </w:pPr>
          </w:p>
        </w:tc>
        <w:tc>
          <w:tcPr>
            <w:tcW w:w="2411" w:type="dxa"/>
            <w:gridSpan w:val="2"/>
            <w:vMerge/>
          </w:tcPr>
          <w:p w:rsidR="005E36FF" w:rsidRPr="0053550E" w:rsidRDefault="005E36FF" w:rsidP="005F1CFE">
            <w:pPr>
              <w:spacing w:after="200"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vMerge w:val="restart"/>
          </w:tcPr>
          <w:p w:rsidR="005E36FF" w:rsidRPr="0053550E" w:rsidRDefault="005E36FF" w:rsidP="005F1CFE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  <w:lang w:eastAsia="ru-RU"/>
              </w:rPr>
            </w:pPr>
            <w:r w:rsidRPr="0053550E">
              <w:rPr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418" w:type="dxa"/>
            <w:gridSpan w:val="2"/>
          </w:tcPr>
          <w:p w:rsidR="005E36FF" w:rsidRPr="0053550E" w:rsidRDefault="005E36FF" w:rsidP="005F1CFE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  <w:lang w:eastAsia="ru-RU"/>
              </w:rPr>
            </w:pPr>
            <w:r w:rsidRPr="0053550E">
              <w:rPr>
                <w:sz w:val="18"/>
                <w:szCs w:val="18"/>
                <w:lang w:eastAsia="ru-RU"/>
              </w:rPr>
              <w:t xml:space="preserve">единица измерения по </w:t>
            </w:r>
            <w:hyperlink r:id="rId11" w:history="1">
              <w:r w:rsidRPr="0053550E">
                <w:rPr>
                  <w:color w:val="0000FF"/>
                  <w:sz w:val="18"/>
                  <w:szCs w:val="18"/>
                  <w:lang w:eastAsia="ru-RU"/>
                </w:rPr>
                <w:t>ОКЕИ</w:t>
              </w:r>
            </w:hyperlink>
          </w:p>
        </w:tc>
        <w:tc>
          <w:tcPr>
            <w:tcW w:w="709" w:type="dxa"/>
            <w:vMerge w:val="restart"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23</w:t>
            </w:r>
            <w:r w:rsidRPr="00B22271">
              <w:rPr>
                <w:color w:val="000000"/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4</w:t>
            </w:r>
            <w:r w:rsidRPr="00B22271">
              <w:rPr>
                <w:color w:val="000000"/>
                <w:sz w:val="18"/>
                <w:szCs w:val="18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5</w:t>
            </w:r>
            <w:r w:rsidRPr="00B22271">
              <w:rPr>
                <w:color w:val="000000"/>
                <w:sz w:val="18"/>
                <w:szCs w:val="18"/>
              </w:rPr>
              <w:t xml:space="preserve">год </w:t>
            </w:r>
          </w:p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709" w:type="dxa"/>
            <w:vMerge w:val="restart"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23</w:t>
            </w:r>
            <w:r w:rsidRPr="00B22271">
              <w:rPr>
                <w:color w:val="000000"/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708" w:type="dxa"/>
            <w:vMerge w:val="restart"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4</w:t>
            </w:r>
            <w:r w:rsidRPr="00B22271">
              <w:rPr>
                <w:color w:val="000000"/>
                <w:sz w:val="18"/>
                <w:szCs w:val="18"/>
              </w:rPr>
              <w:t xml:space="preserve"> год (1-й год планового периода)</w:t>
            </w:r>
          </w:p>
        </w:tc>
        <w:tc>
          <w:tcPr>
            <w:tcW w:w="709" w:type="dxa"/>
            <w:vMerge w:val="restart"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5</w:t>
            </w:r>
            <w:r w:rsidRPr="00B22271">
              <w:rPr>
                <w:color w:val="000000"/>
                <w:sz w:val="18"/>
                <w:szCs w:val="18"/>
              </w:rPr>
              <w:t xml:space="preserve">год </w:t>
            </w:r>
          </w:p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1278" w:type="dxa"/>
            <w:vMerge w:val="restart"/>
          </w:tcPr>
          <w:p w:rsidR="005E36FF" w:rsidRPr="0053550E" w:rsidRDefault="005E36FF" w:rsidP="005F1CFE">
            <w:pPr>
              <w:keepNext/>
              <w:spacing w:before="240" w:after="60"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53550E">
              <w:rPr>
                <w:color w:val="000000"/>
                <w:sz w:val="18"/>
                <w:szCs w:val="18"/>
              </w:rPr>
              <w:t>в процентах</w:t>
            </w:r>
          </w:p>
        </w:tc>
        <w:tc>
          <w:tcPr>
            <w:tcW w:w="1132" w:type="dxa"/>
            <w:vMerge w:val="restart"/>
          </w:tcPr>
          <w:p w:rsidR="005E36FF" w:rsidRPr="0053550E" w:rsidRDefault="005E36FF" w:rsidP="005F1CFE">
            <w:pPr>
              <w:keepNext/>
              <w:spacing w:before="240" w:after="60"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53550E">
              <w:rPr>
                <w:color w:val="000000"/>
                <w:sz w:val="18"/>
                <w:szCs w:val="18"/>
              </w:rPr>
              <w:t>в абсолютных показателях</w:t>
            </w:r>
          </w:p>
        </w:tc>
      </w:tr>
      <w:tr w:rsidR="005F1CFE" w:rsidRPr="0032526A" w:rsidTr="005F1CFE">
        <w:tc>
          <w:tcPr>
            <w:tcW w:w="1276" w:type="dxa"/>
            <w:vMerge/>
          </w:tcPr>
          <w:p w:rsidR="005F1CFE" w:rsidRPr="0032526A" w:rsidRDefault="005F1CFE" w:rsidP="005F1CFE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5F1CFE" w:rsidRPr="0053550E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  <w:lang w:eastAsia="ru-RU"/>
              </w:rPr>
            </w:pPr>
            <w:r w:rsidRPr="0053550E">
              <w:rPr>
                <w:sz w:val="18"/>
                <w:szCs w:val="18"/>
                <w:lang w:eastAsia="ru-RU"/>
              </w:rPr>
              <w:t xml:space="preserve">Значение содержания </w:t>
            </w:r>
            <w:r w:rsidRPr="0053550E">
              <w:rPr>
                <w:sz w:val="18"/>
                <w:szCs w:val="18"/>
                <w:u w:val="single"/>
                <w:lang w:eastAsia="ru-RU"/>
              </w:rPr>
              <w:t>услуги 1</w:t>
            </w:r>
          </w:p>
          <w:p w:rsidR="005F1CFE" w:rsidRPr="0053550E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  <w:lang w:eastAsia="ru-RU"/>
              </w:rPr>
            </w:pPr>
            <w:proofErr w:type="gramStart"/>
            <w:r w:rsidRPr="0053550E">
              <w:rPr>
                <w:sz w:val="18"/>
                <w:szCs w:val="18"/>
                <w:lang w:eastAsia="ru-RU"/>
              </w:rPr>
              <w:t>(наименование</w:t>
            </w:r>
            <w:proofErr w:type="gramEnd"/>
          </w:p>
          <w:p w:rsidR="005F1CFE" w:rsidRPr="0053550E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  <w:lang w:eastAsia="ru-RU"/>
              </w:rPr>
            </w:pPr>
            <w:r w:rsidRPr="0053550E">
              <w:rPr>
                <w:sz w:val="18"/>
                <w:szCs w:val="18"/>
                <w:lang w:eastAsia="ru-RU"/>
              </w:rPr>
              <w:t>показателя)</w:t>
            </w:r>
          </w:p>
        </w:tc>
        <w:tc>
          <w:tcPr>
            <w:tcW w:w="709" w:type="dxa"/>
          </w:tcPr>
          <w:p w:rsidR="005F1CFE" w:rsidRPr="0053550E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  <w:lang w:eastAsia="ru-RU"/>
              </w:rPr>
            </w:pPr>
            <w:r w:rsidRPr="0053550E">
              <w:rPr>
                <w:sz w:val="18"/>
                <w:szCs w:val="18"/>
                <w:lang w:eastAsia="ru-RU"/>
              </w:rPr>
              <w:t xml:space="preserve">Значение содержания </w:t>
            </w:r>
            <w:r w:rsidRPr="0053550E">
              <w:rPr>
                <w:sz w:val="18"/>
                <w:szCs w:val="18"/>
                <w:u w:val="single"/>
                <w:lang w:eastAsia="ru-RU"/>
              </w:rPr>
              <w:t>услуги 2</w:t>
            </w:r>
          </w:p>
          <w:p w:rsidR="005F1CFE" w:rsidRPr="0053550E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  <w:lang w:eastAsia="ru-RU"/>
              </w:rPr>
            </w:pPr>
            <w:proofErr w:type="gramStart"/>
            <w:r w:rsidRPr="0053550E">
              <w:rPr>
                <w:sz w:val="18"/>
                <w:szCs w:val="18"/>
                <w:lang w:eastAsia="ru-RU"/>
              </w:rPr>
              <w:t>(наименование</w:t>
            </w:r>
            <w:proofErr w:type="gramEnd"/>
          </w:p>
          <w:p w:rsidR="005F1CFE" w:rsidRPr="0053550E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  <w:lang w:eastAsia="ru-RU"/>
              </w:rPr>
            </w:pPr>
            <w:r w:rsidRPr="0053550E">
              <w:rPr>
                <w:sz w:val="18"/>
                <w:szCs w:val="18"/>
                <w:lang w:eastAsia="ru-RU"/>
              </w:rPr>
              <w:t>показателя)</w:t>
            </w:r>
          </w:p>
        </w:tc>
        <w:tc>
          <w:tcPr>
            <w:tcW w:w="851" w:type="dxa"/>
          </w:tcPr>
          <w:p w:rsidR="005F1CFE" w:rsidRPr="0053550E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  <w:lang w:eastAsia="ru-RU"/>
              </w:rPr>
            </w:pPr>
            <w:r w:rsidRPr="0053550E">
              <w:rPr>
                <w:sz w:val="18"/>
                <w:szCs w:val="18"/>
                <w:lang w:eastAsia="ru-RU"/>
              </w:rPr>
              <w:t xml:space="preserve">Значение содержания </w:t>
            </w:r>
            <w:r w:rsidRPr="0053550E">
              <w:rPr>
                <w:sz w:val="18"/>
                <w:szCs w:val="18"/>
                <w:u w:val="single"/>
                <w:lang w:eastAsia="ru-RU"/>
              </w:rPr>
              <w:t>услуги 3</w:t>
            </w:r>
          </w:p>
          <w:p w:rsidR="005F1CFE" w:rsidRPr="0053550E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  <w:lang w:eastAsia="ru-RU"/>
              </w:rPr>
            </w:pPr>
            <w:proofErr w:type="gramStart"/>
            <w:r w:rsidRPr="0053550E">
              <w:rPr>
                <w:sz w:val="18"/>
                <w:szCs w:val="18"/>
                <w:lang w:eastAsia="ru-RU"/>
              </w:rPr>
              <w:t>(наименование</w:t>
            </w:r>
            <w:proofErr w:type="gramEnd"/>
          </w:p>
          <w:p w:rsidR="005F1CFE" w:rsidRPr="0053550E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  <w:lang w:eastAsia="ru-RU"/>
              </w:rPr>
            </w:pPr>
            <w:r w:rsidRPr="0053550E">
              <w:rPr>
                <w:sz w:val="18"/>
                <w:szCs w:val="18"/>
                <w:lang w:eastAsia="ru-RU"/>
              </w:rPr>
              <w:t>показателя)</w:t>
            </w:r>
          </w:p>
        </w:tc>
        <w:tc>
          <w:tcPr>
            <w:tcW w:w="1135" w:type="dxa"/>
          </w:tcPr>
          <w:p w:rsidR="005F1CFE" w:rsidRPr="0053550E" w:rsidRDefault="005F1CFE" w:rsidP="005F1CFE">
            <w:pPr>
              <w:jc w:val="center"/>
              <w:rPr>
                <w:bCs/>
                <w:sz w:val="18"/>
                <w:szCs w:val="18"/>
              </w:rPr>
            </w:pPr>
            <w:r w:rsidRPr="0053550E">
              <w:rPr>
                <w:bCs/>
                <w:sz w:val="18"/>
                <w:szCs w:val="18"/>
              </w:rPr>
              <w:t xml:space="preserve">Значение условия (формы) оказания </w:t>
            </w:r>
            <w:r w:rsidRPr="0053550E">
              <w:rPr>
                <w:bCs/>
                <w:sz w:val="18"/>
                <w:szCs w:val="18"/>
                <w:u w:val="single"/>
              </w:rPr>
              <w:t>услуги 1</w:t>
            </w:r>
          </w:p>
          <w:p w:rsidR="005F1CFE" w:rsidRPr="0053550E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  <w:lang w:eastAsia="ru-RU"/>
              </w:rPr>
            </w:pPr>
            <w:proofErr w:type="gramStart"/>
            <w:r w:rsidRPr="0053550E">
              <w:rPr>
                <w:sz w:val="18"/>
                <w:szCs w:val="18"/>
                <w:lang w:eastAsia="ru-RU"/>
              </w:rPr>
              <w:t>(наименование</w:t>
            </w:r>
            <w:proofErr w:type="gramEnd"/>
          </w:p>
          <w:p w:rsidR="005F1CFE" w:rsidRPr="0053550E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  <w:lang w:eastAsia="ru-RU"/>
              </w:rPr>
            </w:pPr>
            <w:r w:rsidRPr="0053550E">
              <w:rPr>
                <w:sz w:val="18"/>
                <w:szCs w:val="18"/>
                <w:lang w:eastAsia="ru-RU"/>
              </w:rPr>
              <w:t>показателя)</w:t>
            </w:r>
          </w:p>
        </w:tc>
        <w:tc>
          <w:tcPr>
            <w:tcW w:w="1276" w:type="dxa"/>
          </w:tcPr>
          <w:p w:rsidR="005F1CFE" w:rsidRPr="0053550E" w:rsidRDefault="005F1CFE" w:rsidP="005F1CFE">
            <w:pPr>
              <w:jc w:val="center"/>
              <w:rPr>
                <w:bCs/>
                <w:sz w:val="18"/>
                <w:szCs w:val="18"/>
              </w:rPr>
            </w:pPr>
            <w:r w:rsidRPr="0053550E">
              <w:rPr>
                <w:bCs/>
                <w:sz w:val="18"/>
                <w:szCs w:val="18"/>
              </w:rPr>
              <w:t xml:space="preserve">Значение условия (формы) оказания </w:t>
            </w:r>
            <w:r w:rsidRPr="0053550E">
              <w:rPr>
                <w:bCs/>
                <w:sz w:val="18"/>
                <w:szCs w:val="18"/>
                <w:u w:val="single"/>
              </w:rPr>
              <w:t>услуги 2</w:t>
            </w:r>
          </w:p>
          <w:p w:rsidR="005F1CFE" w:rsidRPr="0053550E" w:rsidRDefault="005F1CFE" w:rsidP="005F1CFE">
            <w:pPr>
              <w:widowControl w:val="0"/>
              <w:autoSpaceDE w:val="0"/>
              <w:autoSpaceDN w:val="0"/>
              <w:rPr>
                <w:sz w:val="18"/>
                <w:szCs w:val="18"/>
                <w:lang w:eastAsia="ru-RU"/>
              </w:rPr>
            </w:pPr>
            <w:proofErr w:type="gramStart"/>
            <w:r w:rsidRPr="0053550E">
              <w:rPr>
                <w:sz w:val="18"/>
                <w:szCs w:val="18"/>
                <w:lang w:eastAsia="ru-RU"/>
              </w:rPr>
              <w:t>(наименование</w:t>
            </w:r>
            <w:proofErr w:type="gramEnd"/>
          </w:p>
          <w:p w:rsidR="005F1CFE" w:rsidRPr="0053550E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  <w:lang w:eastAsia="ru-RU"/>
              </w:rPr>
            </w:pPr>
            <w:r w:rsidRPr="0053550E">
              <w:rPr>
                <w:sz w:val="18"/>
                <w:szCs w:val="18"/>
                <w:lang w:eastAsia="ru-RU"/>
              </w:rPr>
              <w:t>показателя)</w:t>
            </w:r>
          </w:p>
        </w:tc>
        <w:tc>
          <w:tcPr>
            <w:tcW w:w="708" w:type="dxa"/>
            <w:vMerge/>
          </w:tcPr>
          <w:p w:rsidR="005F1CFE" w:rsidRPr="0053550E" w:rsidRDefault="005F1CFE" w:rsidP="005F1CFE">
            <w:pPr>
              <w:spacing w:after="200" w:line="276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5F1CFE" w:rsidRPr="0053550E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  <w:lang w:eastAsia="ru-RU"/>
              </w:rPr>
            </w:pPr>
            <w:r w:rsidRPr="0053550E">
              <w:rPr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568" w:type="dxa"/>
          </w:tcPr>
          <w:p w:rsidR="005F1CFE" w:rsidRPr="0053550E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  <w:lang w:eastAsia="ru-RU"/>
              </w:rPr>
            </w:pPr>
            <w:r w:rsidRPr="0053550E">
              <w:rPr>
                <w:sz w:val="18"/>
                <w:szCs w:val="18"/>
                <w:lang w:eastAsia="ru-RU"/>
              </w:rPr>
              <w:t>код</w:t>
            </w:r>
          </w:p>
        </w:tc>
        <w:tc>
          <w:tcPr>
            <w:tcW w:w="709" w:type="dxa"/>
            <w:vMerge/>
          </w:tcPr>
          <w:p w:rsidR="005F1CFE" w:rsidRPr="0053550E" w:rsidRDefault="005F1CFE" w:rsidP="005F1CFE">
            <w:pPr>
              <w:spacing w:after="200" w:line="276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5F1CFE" w:rsidRPr="0053550E" w:rsidRDefault="005F1CFE" w:rsidP="005F1CFE">
            <w:pPr>
              <w:spacing w:after="200" w:line="276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5F1CFE" w:rsidRPr="0053550E" w:rsidRDefault="005F1CFE" w:rsidP="005F1CFE">
            <w:pPr>
              <w:spacing w:after="200" w:line="276" w:lineRule="auto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5F1CFE" w:rsidRPr="0053550E" w:rsidRDefault="005F1CFE" w:rsidP="005F1CFE">
            <w:pPr>
              <w:spacing w:after="200"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5F1CFE" w:rsidRPr="0053550E" w:rsidRDefault="005F1CFE" w:rsidP="005F1CFE">
            <w:pPr>
              <w:spacing w:after="200" w:line="276" w:lineRule="auto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5F1CFE" w:rsidRPr="0053550E" w:rsidRDefault="005F1CFE" w:rsidP="005F1CFE">
            <w:pPr>
              <w:spacing w:after="200" w:line="276" w:lineRule="auto"/>
              <w:rPr>
                <w:sz w:val="18"/>
                <w:szCs w:val="18"/>
              </w:rPr>
            </w:pPr>
          </w:p>
        </w:tc>
        <w:tc>
          <w:tcPr>
            <w:tcW w:w="1278" w:type="dxa"/>
            <w:vMerge/>
          </w:tcPr>
          <w:p w:rsidR="005F1CFE" w:rsidRPr="0053550E" w:rsidRDefault="005F1CFE" w:rsidP="005F1CFE">
            <w:pPr>
              <w:spacing w:after="200" w:line="276" w:lineRule="auto"/>
              <w:rPr>
                <w:sz w:val="18"/>
                <w:szCs w:val="18"/>
              </w:rPr>
            </w:pPr>
          </w:p>
        </w:tc>
        <w:tc>
          <w:tcPr>
            <w:tcW w:w="1132" w:type="dxa"/>
            <w:vMerge/>
          </w:tcPr>
          <w:p w:rsidR="005F1CFE" w:rsidRPr="0053550E" w:rsidRDefault="005F1CFE" w:rsidP="005F1CFE">
            <w:pPr>
              <w:spacing w:after="200" w:line="276" w:lineRule="auto"/>
              <w:rPr>
                <w:sz w:val="18"/>
                <w:szCs w:val="18"/>
              </w:rPr>
            </w:pPr>
          </w:p>
        </w:tc>
      </w:tr>
      <w:tr w:rsidR="005F1CFE" w:rsidRPr="0032526A" w:rsidTr="005F1CFE">
        <w:tc>
          <w:tcPr>
            <w:tcW w:w="1276" w:type="dxa"/>
          </w:tcPr>
          <w:p w:rsidR="005F1CFE" w:rsidRPr="0032526A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 w:rsidRPr="0032526A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275" w:type="dxa"/>
          </w:tcPr>
          <w:p w:rsidR="005F1CFE" w:rsidRPr="0032526A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 w:rsidRPr="0032526A"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709" w:type="dxa"/>
          </w:tcPr>
          <w:p w:rsidR="005F1CFE" w:rsidRPr="0032526A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 w:rsidRPr="0032526A"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851" w:type="dxa"/>
          </w:tcPr>
          <w:p w:rsidR="005F1CFE" w:rsidRPr="0032526A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 w:rsidRPr="0032526A"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135" w:type="dxa"/>
          </w:tcPr>
          <w:p w:rsidR="005F1CFE" w:rsidRPr="0032526A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 w:rsidRPr="0032526A">
              <w:rPr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276" w:type="dxa"/>
          </w:tcPr>
          <w:p w:rsidR="005F1CFE" w:rsidRPr="0032526A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 w:rsidRPr="0032526A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708" w:type="dxa"/>
          </w:tcPr>
          <w:p w:rsidR="005F1CFE" w:rsidRPr="0032526A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 w:rsidRPr="0032526A">
              <w:rPr>
                <w:sz w:val="22"/>
                <w:szCs w:val="22"/>
                <w:lang w:eastAsia="ru-RU"/>
              </w:rPr>
              <w:t>7</w:t>
            </w:r>
          </w:p>
        </w:tc>
        <w:tc>
          <w:tcPr>
            <w:tcW w:w="850" w:type="dxa"/>
          </w:tcPr>
          <w:p w:rsidR="005F1CFE" w:rsidRPr="0032526A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 w:rsidRPr="0032526A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568" w:type="dxa"/>
          </w:tcPr>
          <w:p w:rsidR="005F1CFE" w:rsidRPr="0032526A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 w:rsidRPr="0032526A">
              <w:rPr>
                <w:sz w:val="22"/>
                <w:szCs w:val="22"/>
                <w:lang w:eastAsia="ru-RU"/>
              </w:rPr>
              <w:t>9</w:t>
            </w:r>
          </w:p>
        </w:tc>
        <w:tc>
          <w:tcPr>
            <w:tcW w:w="709" w:type="dxa"/>
          </w:tcPr>
          <w:p w:rsidR="005F1CFE" w:rsidRPr="0032526A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 w:rsidRPr="0032526A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850" w:type="dxa"/>
          </w:tcPr>
          <w:p w:rsidR="005F1CFE" w:rsidRPr="0032526A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 w:rsidRPr="0032526A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850" w:type="dxa"/>
          </w:tcPr>
          <w:p w:rsidR="005F1CFE" w:rsidRPr="0032526A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 w:rsidRPr="0032526A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709" w:type="dxa"/>
          </w:tcPr>
          <w:p w:rsidR="005F1CFE" w:rsidRPr="0032526A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 w:rsidRPr="0032526A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708" w:type="dxa"/>
          </w:tcPr>
          <w:p w:rsidR="005F1CFE" w:rsidRPr="0032526A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 w:rsidRPr="0032526A">
              <w:rPr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709" w:type="dxa"/>
          </w:tcPr>
          <w:p w:rsidR="005F1CFE" w:rsidRPr="0032526A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 w:rsidRPr="0032526A">
              <w:rPr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1278" w:type="dxa"/>
          </w:tcPr>
          <w:p w:rsidR="005F1CFE" w:rsidRPr="0032526A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1132" w:type="dxa"/>
          </w:tcPr>
          <w:p w:rsidR="005F1CFE" w:rsidRPr="0032526A" w:rsidRDefault="005F1CFE" w:rsidP="005F1CFE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17</w:t>
            </w:r>
          </w:p>
        </w:tc>
      </w:tr>
      <w:tr w:rsidR="00DC0963" w:rsidRPr="0032526A" w:rsidTr="00475861">
        <w:trPr>
          <w:cantSplit/>
          <w:trHeight w:val="951"/>
        </w:trPr>
        <w:tc>
          <w:tcPr>
            <w:tcW w:w="1276" w:type="dxa"/>
            <w:textDirection w:val="btLr"/>
          </w:tcPr>
          <w:p w:rsidR="00DC0963" w:rsidRPr="00475861" w:rsidRDefault="00DC0963" w:rsidP="005F1CFE">
            <w:pPr>
              <w:widowControl w:val="0"/>
              <w:autoSpaceDE w:val="0"/>
              <w:autoSpaceDN w:val="0"/>
              <w:ind w:left="113" w:right="113"/>
              <w:rPr>
                <w:sz w:val="20"/>
                <w:lang w:eastAsia="ru-RU"/>
              </w:rPr>
            </w:pPr>
            <w:r w:rsidRPr="00475861">
              <w:rPr>
                <w:sz w:val="20"/>
                <w:lang w:eastAsia="ru-RU"/>
              </w:rPr>
              <w:t>801011О.99.0.БВ24ДН82000</w:t>
            </w:r>
          </w:p>
        </w:tc>
        <w:tc>
          <w:tcPr>
            <w:tcW w:w="1275" w:type="dxa"/>
          </w:tcPr>
          <w:p w:rsidR="00DC0963" w:rsidRPr="00475861" w:rsidRDefault="00DC0963" w:rsidP="00475861">
            <w:pPr>
              <w:keepNext/>
              <w:suppressAutoHyphens w:val="0"/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DC0963">
              <w:rPr>
                <w:rFonts w:eastAsia="Calibri"/>
                <w:sz w:val="18"/>
                <w:szCs w:val="18"/>
              </w:rPr>
              <w:t>Реализация основных общеобразовательных  программ дошкольного  образования</w:t>
            </w:r>
          </w:p>
        </w:tc>
        <w:tc>
          <w:tcPr>
            <w:tcW w:w="709" w:type="dxa"/>
          </w:tcPr>
          <w:p w:rsidR="00DC0963" w:rsidRPr="00DC0963" w:rsidRDefault="00DC0963" w:rsidP="004E3B77">
            <w:pPr>
              <w:keepNext/>
              <w:suppressAutoHyphens w:val="0"/>
              <w:spacing w:line="235" w:lineRule="auto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DC0963">
              <w:rPr>
                <w:rFonts w:eastAsia="Calibri"/>
                <w:sz w:val="18"/>
                <w:szCs w:val="18"/>
              </w:rPr>
              <w:t>не указано</w:t>
            </w:r>
          </w:p>
        </w:tc>
        <w:tc>
          <w:tcPr>
            <w:tcW w:w="851" w:type="dxa"/>
          </w:tcPr>
          <w:p w:rsidR="00DC0963" w:rsidRPr="00DC0963" w:rsidRDefault="00DC0963" w:rsidP="004E3B77">
            <w:pPr>
              <w:keepNext/>
              <w:suppressAutoHyphens w:val="0"/>
              <w:spacing w:line="235" w:lineRule="auto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DC0963">
              <w:rPr>
                <w:rFonts w:eastAsia="Calibri"/>
                <w:sz w:val="18"/>
                <w:szCs w:val="18"/>
              </w:rPr>
              <w:t>не указано</w:t>
            </w:r>
          </w:p>
        </w:tc>
        <w:tc>
          <w:tcPr>
            <w:tcW w:w="1135" w:type="dxa"/>
          </w:tcPr>
          <w:p w:rsidR="00DC0963" w:rsidRPr="00DC0963" w:rsidRDefault="00DC0963" w:rsidP="004E3B77">
            <w:pPr>
              <w:keepNext/>
              <w:suppressAutoHyphens w:val="0"/>
              <w:spacing w:line="235" w:lineRule="auto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DC0963">
              <w:rPr>
                <w:rFonts w:eastAsia="Calibri"/>
                <w:sz w:val="18"/>
                <w:szCs w:val="18"/>
              </w:rPr>
              <w:t xml:space="preserve">В </w:t>
            </w:r>
            <w:proofErr w:type="gramStart"/>
            <w:r w:rsidRPr="00DC0963">
              <w:rPr>
                <w:rFonts w:eastAsia="Calibri"/>
                <w:sz w:val="18"/>
                <w:szCs w:val="18"/>
              </w:rPr>
              <w:t>группах полного дня</w:t>
            </w:r>
            <w:proofErr w:type="gramEnd"/>
            <w:r w:rsidRPr="00DC0963">
              <w:rPr>
                <w:rFonts w:eastAsia="Calibri"/>
                <w:sz w:val="18"/>
                <w:szCs w:val="18"/>
              </w:rPr>
              <w:t xml:space="preserve">  </w:t>
            </w:r>
            <w:proofErr w:type="spellStart"/>
            <w:r w:rsidRPr="00DC0963">
              <w:rPr>
                <w:rFonts w:eastAsia="Calibri"/>
                <w:sz w:val="18"/>
                <w:szCs w:val="18"/>
              </w:rPr>
              <w:t>общеразвивающей</w:t>
            </w:r>
            <w:proofErr w:type="spellEnd"/>
            <w:r w:rsidRPr="00DC0963">
              <w:rPr>
                <w:rFonts w:eastAsia="Calibri"/>
                <w:sz w:val="18"/>
                <w:szCs w:val="18"/>
              </w:rPr>
              <w:t xml:space="preserve"> направленности</w:t>
            </w:r>
          </w:p>
          <w:p w:rsidR="00DC0963" w:rsidRPr="00DC0963" w:rsidRDefault="00DC0963" w:rsidP="004E3B77">
            <w:pPr>
              <w:keepNext/>
              <w:suppressAutoHyphens w:val="0"/>
              <w:spacing w:line="235" w:lineRule="auto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DC0963">
              <w:rPr>
                <w:rFonts w:eastAsia="Calibri"/>
                <w:b/>
                <w:sz w:val="18"/>
                <w:szCs w:val="18"/>
              </w:rPr>
              <w:t xml:space="preserve">  </w:t>
            </w:r>
            <w:r w:rsidRPr="00DC0963">
              <w:rPr>
                <w:rFonts w:eastAsia="Calibri"/>
                <w:sz w:val="18"/>
                <w:szCs w:val="18"/>
              </w:rPr>
              <w:t>всего</w:t>
            </w:r>
          </w:p>
        </w:tc>
        <w:tc>
          <w:tcPr>
            <w:tcW w:w="1276" w:type="dxa"/>
          </w:tcPr>
          <w:p w:rsidR="00DC0963" w:rsidRPr="003143F7" w:rsidRDefault="00DC0963" w:rsidP="004E3B77">
            <w:pPr>
              <w:keepNext/>
              <w:suppressAutoHyphens w:val="0"/>
              <w:spacing w:line="235" w:lineRule="auto"/>
              <w:contextualSpacing/>
              <w:jc w:val="center"/>
              <w:rPr>
                <w:rFonts w:eastAsia="Calibri"/>
                <w:sz w:val="22"/>
                <w:szCs w:val="22"/>
                <w:lang w:eastAsia="ru-RU"/>
              </w:rPr>
            </w:pPr>
            <w:r w:rsidRPr="003143F7">
              <w:rPr>
                <w:rFonts w:eastAsia="Calibri"/>
                <w:sz w:val="22"/>
                <w:szCs w:val="22"/>
                <w:lang w:eastAsia="ru-RU"/>
              </w:rPr>
              <w:t>Воспитанники  от 3 лет до 8 лет</w:t>
            </w:r>
          </w:p>
        </w:tc>
        <w:tc>
          <w:tcPr>
            <w:tcW w:w="708" w:type="dxa"/>
          </w:tcPr>
          <w:p w:rsidR="00DC0963" w:rsidRPr="00AC7449" w:rsidRDefault="00DC0963" w:rsidP="005F1CFE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AC7449">
              <w:rPr>
                <w:sz w:val="18"/>
                <w:szCs w:val="18"/>
              </w:rPr>
              <w:t>Число воспитанников</w:t>
            </w:r>
          </w:p>
          <w:p w:rsidR="00DC0963" w:rsidRPr="00AC7449" w:rsidRDefault="00DC0963" w:rsidP="005F1CFE">
            <w:pPr>
              <w:widowControl w:val="0"/>
              <w:spacing w:line="21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DC0963" w:rsidRPr="00AC7449" w:rsidRDefault="00DC0963" w:rsidP="005F1CFE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AC7449">
              <w:rPr>
                <w:sz w:val="18"/>
                <w:szCs w:val="18"/>
              </w:rPr>
              <w:t>человек</w:t>
            </w:r>
          </w:p>
          <w:p w:rsidR="00DC0963" w:rsidRPr="00AC7449" w:rsidRDefault="00DC0963" w:rsidP="005F1CFE">
            <w:pPr>
              <w:widowControl w:val="0"/>
              <w:spacing w:line="21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</w:tcPr>
          <w:p w:rsidR="00DC0963" w:rsidRPr="00AC7449" w:rsidRDefault="00DC0963" w:rsidP="005F1CFE">
            <w:pPr>
              <w:widowControl w:val="0"/>
              <w:jc w:val="center"/>
              <w:rPr>
                <w:sz w:val="22"/>
                <w:szCs w:val="22"/>
              </w:rPr>
            </w:pPr>
            <w:r w:rsidRPr="00AC7449">
              <w:rPr>
                <w:sz w:val="22"/>
                <w:szCs w:val="22"/>
              </w:rPr>
              <w:t>792</w:t>
            </w:r>
          </w:p>
          <w:p w:rsidR="00DC0963" w:rsidRPr="00AC7449" w:rsidRDefault="00DC0963" w:rsidP="005F1CFE">
            <w:pPr>
              <w:widowControl w:val="0"/>
              <w:spacing w:line="21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DC0963" w:rsidRPr="00AC7449" w:rsidRDefault="00DC0963" w:rsidP="00EF1F01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 w:rsidRPr="00AC7449">
              <w:rPr>
                <w:sz w:val="22"/>
                <w:szCs w:val="22"/>
                <w:lang w:eastAsia="ru-RU"/>
              </w:rPr>
              <w:t>5</w:t>
            </w:r>
            <w:r w:rsidR="00EF1F01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50" w:type="dxa"/>
          </w:tcPr>
          <w:p w:rsidR="00DC0963" w:rsidRPr="0032526A" w:rsidRDefault="00DC0963" w:rsidP="006A3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ru-RU"/>
              </w:rPr>
              <w:t>5</w:t>
            </w:r>
            <w:r w:rsidR="00EF1F01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50" w:type="dxa"/>
          </w:tcPr>
          <w:p w:rsidR="00DC0963" w:rsidRPr="0032526A" w:rsidRDefault="00DC0963" w:rsidP="006A3F4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ru-RU"/>
              </w:rPr>
              <w:t>5</w:t>
            </w:r>
            <w:r w:rsidR="00EF1F01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709" w:type="dxa"/>
          </w:tcPr>
          <w:p w:rsidR="00DC0963" w:rsidRPr="0032526A" w:rsidRDefault="00DC0963" w:rsidP="005F1CFE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</w:tcPr>
          <w:p w:rsidR="00DC0963" w:rsidRPr="0032526A" w:rsidRDefault="00DC0963" w:rsidP="005F1CFE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</w:tcPr>
          <w:p w:rsidR="00DC0963" w:rsidRPr="0032526A" w:rsidRDefault="00DC0963" w:rsidP="005F1CFE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278" w:type="dxa"/>
          </w:tcPr>
          <w:p w:rsidR="00DC0963" w:rsidRPr="0032526A" w:rsidRDefault="00DC0963" w:rsidP="005F1CFE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 10</w:t>
            </w:r>
          </w:p>
        </w:tc>
        <w:tc>
          <w:tcPr>
            <w:tcW w:w="1132" w:type="dxa"/>
          </w:tcPr>
          <w:p w:rsidR="00DC0963" w:rsidRPr="0032526A" w:rsidRDefault="00DC0963" w:rsidP="005F1CFE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5</w:t>
            </w:r>
          </w:p>
        </w:tc>
      </w:tr>
    </w:tbl>
    <w:p w:rsidR="005F1CFE" w:rsidRPr="00365A3E" w:rsidRDefault="005F1CFE" w:rsidP="005F1CFE">
      <w:pPr>
        <w:keepNext/>
        <w:spacing w:line="235" w:lineRule="auto"/>
        <w:jc w:val="both"/>
        <w:outlineLvl w:val="3"/>
        <w:rPr>
          <w:b/>
          <w:bCs/>
          <w:shd w:val="clear" w:color="auto" w:fill="FFFFFF"/>
        </w:rPr>
      </w:pPr>
      <w:r w:rsidRPr="00365A3E">
        <w:rPr>
          <w:b/>
          <w:bCs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p w:rsidR="005F1CFE" w:rsidRPr="00365A3E" w:rsidRDefault="005F1CFE" w:rsidP="005F1CFE">
      <w:pPr>
        <w:keepNext/>
        <w:spacing w:line="235" w:lineRule="auto"/>
        <w:jc w:val="both"/>
        <w:outlineLvl w:val="3"/>
        <w:rPr>
          <w:bCs/>
          <w:shd w:val="clear" w:color="auto" w:fill="FFFFFF"/>
        </w:rPr>
      </w:pPr>
    </w:p>
    <w:tbl>
      <w:tblPr>
        <w:tblW w:w="15167" w:type="dxa"/>
        <w:tblInd w:w="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94"/>
        <w:gridCol w:w="3118"/>
        <w:gridCol w:w="1984"/>
        <w:gridCol w:w="1707"/>
        <w:gridCol w:w="5664"/>
      </w:tblGrid>
      <w:tr w:rsidR="005F1CFE" w:rsidRPr="00365A3E" w:rsidTr="005F1CFE">
        <w:tc>
          <w:tcPr>
            <w:tcW w:w="15167" w:type="dxa"/>
            <w:gridSpan w:val="5"/>
          </w:tcPr>
          <w:p w:rsidR="005F1CFE" w:rsidRPr="00365A3E" w:rsidRDefault="005F1CFE" w:rsidP="005F1CFE">
            <w:pPr>
              <w:pStyle w:val="ConsPlusNormal"/>
              <w:jc w:val="both"/>
              <w:rPr>
                <w:sz w:val="22"/>
                <w:szCs w:val="22"/>
              </w:rPr>
            </w:pPr>
            <w:r w:rsidRPr="00365A3E">
              <w:rPr>
                <w:sz w:val="22"/>
                <w:szCs w:val="22"/>
              </w:rPr>
              <w:t>Нормативный правовой акт</w:t>
            </w:r>
          </w:p>
        </w:tc>
      </w:tr>
      <w:tr w:rsidR="005F1CFE" w:rsidRPr="00365A3E" w:rsidTr="005F1CFE">
        <w:tc>
          <w:tcPr>
            <w:tcW w:w="2694" w:type="dxa"/>
          </w:tcPr>
          <w:p w:rsidR="005F1CFE" w:rsidRPr="00365A3E" w:rsidRDefault="005F1CFE" w:rsidP="005F1CFE">
            <w:pPr>
              <w:pStyle w:val="ConsPlusNormal"/>
              <w:jc w:val="both"/>
              <w:rPr>
                <w:sz w:val="22"/>
                <w:szCs w:val="22"/>
              </w:rPr>
            </w:pPr>
            <w:r w:rsidRPr="00365A3E">
              <w:rPr>
                <w:sz w:val="22"/>
                <w:szCs w:val="22"/>
              </w:rPr>
              <w:t>вид</w:t>
            </w:r>
          </w:p>
        </w:tc>
        <w:tc>
          <w:tcPr>
            <w:tcW w:w="3118" w:type="dxa"/>
          </w:tcPr>
          <w:p w:rsidR="005F1CFE" w:rsidRPr="00365A3E" w:rsidRDefault="005F1CFE" w:rsidP="005F1CFE">
            <w:pPr>
              <w:pStyle w:val="ConsPlusNormal"/>
              <w:jc w:val="both"/>
              <w:rPr>
                <w:sz w:val="22"/>
                <w:szCs w:val="22"/>
              </w:rPr>
            </w:pPr>
            <w:r w:rsidRPr="00365A3E">
              <w:rPr>
                <w:sz w:val="22"/>
                <w:szCs w:val="22"/>
              </w:rPr>
              <w:t>принявший орган</w:t>
            </w:r>
          </w:p>
        </w:tc>
        <w:tc>
          <w:tcPr>
            <w:tcW w:w="1984" w:type="dxa"/>
          </w:tcPr>
          <w:p w:rsidR="005F1CFE" w:rsidRPr="00365A3E" w:rsidRDefault="005F1CFE" w:rsidP="005F1CFE">
            <w:pPr>
              <w:pStyle w:val="ConsPlusNormal"/>
              <w:jc w:val="both"/>
              <w:rPr>
                <w:sz w:val="22"/>
                <w:szCs w:val="22"/>
              </w:rPr>
            </w:pPr>
            <w:r w:rsidRPr="00365A3E">
              <w:rPr>
                <w:sz w:val="22"/>
                <w:szCs w:val="22"/>
              </w:rPr>
              <w:t>дата</w:t>
            </w:r>
          </w:p>
        </w:tc>
        <w:tc>
          <w:tcPr>
            <w:tcW w:w="1707" w:type="dxa"/>
          </w:tcPr>
          <w:p w:rsidR="005F1CFE" w:rsidRPr="00365A3E" w:rsidRDefault="005F1CFE" w:rsidP="005F1CFE">
            <w:pPr>
              <w:pStyle w:val="ConsPlusNormal"/>
              <w:jc w:val="both"/>
              <w:rPr>
                <w:sz w:val="22"/>
                <w:szCs w:val="22"/>
              </w:rPr>
            </w:pPr>
            <w:r w:rsidRPr="00365A3E">
              <w:rPr>
                <w:sz w:val="22"/>
                <w:szCs w:val="22"/>
              </w:rPr>
              <w:t>номер</w:t>
            </w:r>
          </w:p>
        </w:tc>
        <w:tc>
          <w:tcPr>
            <w:tcW w:w="5664" w:type="dxa"/>
          </w:tcPr>
          <w:p w:rsidR="005F1CFE" w:rsidRPr="00365A3E" w:rsidRDefault="005F1CFE" w:rsidP="005F1CFE">
            <w:pPr>
              <w:pStyle w:val="ConsPlusNormal"/>
              <w:jc w:val="both"/>
              <w:rPr>
                <w:sz w:val="22"/>
                <w:szCs w:val="22"/>
              </w:rPr>
            </w:pPr>
            <w:r w:rsidRPr="00365A3E">
              <w:rPr>
                <w:sz w:val="22"/>
                <w:szCs w:val="22"/>
              </w:rPr>
              <w:t>наименование</w:t>
            </w:r>
          </w:p>
        </w:tc>
      </w:tr>
      <w:tr w:rsidR="005F1CFE" w:rsidRPr="00365A3E" w:rsidTr="005F1CFE">
        <w:tc>
          <w:tcPr>
            <w:tcW w:w="2694" w:type="dxa"/>
          </w:tcPr>
          <w:p w:rsidR="005F1CFE" w:rsidRPr="00365A3E" w:rsidRDefault="005F1CFE" w:rsidP="005F1CFE">
            <w:pPr>
              <w:pStyle w:val="ConsPlusNormal"/>
              <w:jc w:val="both"/>
              <w:rPr>
                <w:sz w:val="22"/>
                <w:szCs w:val="22"/>
              </w:rPr>
            </w:pPr>
            <w:r w:rsidRPr="00365A3E">
              <w:rPr>
                <w:sz w:val="22"/>
                <w:szCs w:val="22"/>
              </w:rPr>
              <w:t>1</w:t>
            </w:r>
          </w:p>
        </w:tc>
        <w:tc>
          <w:tcPr>
            <w:tcW w:w="3118" w:type="dxa"/>
          </w:tcPr>
          <w:p w:rsidR="005F1CFE" w:rsidRPr="00365A3E" w:rsidRDefault="005F1CFE" w:rsidP="005F1CFE">
            <w:pPr>
              <w:pStyle w:val="ConsPlusNormal"/>
              <w:jc w:val="both"/>
              <w:rPr>
                <w:sz w:val="22"/>
                <w:szCs w:val="22"/>
              </w:rPr>
            </w:pPr>
            <w:r w:rsidRPr="00365A3E">
              <w:rPr>
                <w:sz w:val="22"/>
                <w:szCs w:val="22"/>
              </w:rPr>
              <w:t>2</w:t>
            </w:r>
          </w:p>
        </w:tc>
        <w:tc>
          <w:tcPr>
            <w:tcW w:w="1984" w:type="dxa"/>
          </w:tcPr>
          <w:p w:rsidR="005F1CFE" w:rsidRPr="00365A3E" w:rsidRDefault="005F1CFE" w:rsidP="005F1CFE">
            <w:pPr>
              <w:pStyle w:val="ConsPlusNormal"/>
              <w:jc w:val="both"/>
              <w:rPr>
                <w:sz w:val="22"/>
                <w:szCs w:val="22"/>
              </w:rPr>
            </w:pPr>
            <w:r w:rsidRPr="00365A3E">
              <w:rPr>
                <w:sz w:val="22"/>
                <w:szCs w:val="22"/>
              </w:rPr>
              <w:t>3</w:t>
            </w:r>
          </w:p>
        </w:tc>
        <w:tc>
          <w:tcPr>
            <w:tcW w:w="1707" w:type="dxa"/>
          </w:tcPr>
          <w:p w:rsidR="005F1CFE" w:rsidRPr="00365A3E" w:rsidRDefault="005F1CFE" w:rsidP="005F1CFE">
            <w:pPr>
              <w:pStyle w:val="ConsPlusNormal"/>
              <w:jc w:val="both"/>
              <w:rPr>
                <w:sz w:val="22"/>
                <w:szCs w:val="22"/>
              </w:rPr>
            </w:pPr>
            <w:r w:rsidRPr="00365A3E">
              <w:rPr>
                <w:sz w:val="22"/>
                <w:szCs w:val="22"/>
              </w:rPr>
              <w:t>4</w:t>
            </w:r>
          </w:p>
        </w:tc>
        <w:tc>
          <w:tcPr>
            <w:tcW w:w="5664" w:type="dxa"/>
          </w:tcPr>
          <w:p w:rsidR="005F1CFE" w:rsidRPr="00365A3E" w:rsidRDefault="005F1CFE" w:rsidP="005F1CFE">
            <w:pPr>
              <w:pStyle w:val="ConsPlusNormal"/>
              <w:jc w:val="both"/>
              <w:rPr>
                <w:sz w:val="22"/>
                <w:szCs w:val="22"/>
              </w:rPr>
            </w:pPr>
            <w:r w:rsidRPr="00365A3E">
              <w:rPr>
                <w:sz w:val="22"/>
                <w:szCs w:val="22"/>
              </w:rPr>
              <w:t>5</w:t>
            </w:r>
          </w:p>
        </w:tc>
      </w:tr>
      <w:tr w:rsidR="005F1CFE" w:rsidRPr="00365A3E" w:rsidTr="005F1CFE">
        <w:tc>
          <w:tcPr>
            <w:tcW w:w="2694" w:type="dxa"/>
          </w:tcPr>
          <w:p w:rsidR="005F1CFE" w:rsidRPr="00365A3E" w:rsidRDefault="005F1CFE" w:rsidP="005F1CFE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5F1CFE" w:rsidRPr="00365A3E" w:rsidRDefault="005F1CFE" w:rsidP="005F1CFE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5F1CFE" w:rsidRPr="00365A3E" w:rsidRDefault="005F1CFE" w:rsidP="005F1CFE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1707" w:type="dxa"/>
          </w:tcPr>
          <w:p w:rsidR="005F1CFE" w:rsidRPr="00365A3E" w:rsidRDefault="005F1CFE" w:rsidP="005F1CFE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5664" w:type="dxa"/>
          </w:tcPr>
          <w:p w:rsidR="005F1CFE" w:rsidRPr="00365A3E" w:rsidRDefault="005F1CFE" w:rsidP="005F1CFE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</w:tr>
      <w:tr w:rsidR="005F1CFE" w:rsidRPr="00365A3E" w:rsidTr="005F1CFE">
        <w:tc>
          <w:tcPr>
            <w:tcW w:w="2694" w:type="dxa"/>
          </w:tcPr>
          <w:p w:rsidR="005F1CFE" w:rsidRPr="00365A3E" w:rsidRDefault="005F1CFE" w:rsidP="005F1CFE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5F1CFE" w:rsidRPr="00365A3E" w:rsidRDefault="005F1CFE" w:rsidP="005F1CFE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5F1CFE" w:rsidRPr="00365A3E" w:rsidRDefault="005F1CFE" w:rsidP="005F1CFE">
            <w:pPr>
              <w:pStyle w:val="ConsPlusNormal"/>
              <w:jc w:val="both"/>
              <w:rPr>
                <w:rStyle w:val="docaccesstitle1"/>
                <w:bCs w:val="0"/>
                <w:sz w:val="22"/>
                <w:szCs w:val="22"/>
              </w:rPr>
            </w:pPr>
          </w:p>
        </w:tc>
        <w:tc>
          <w:tcPr>
            <w:tcW w:w="1707" w:type="dxa"/>
          </w:tcPr>
          <w:p w:rsidR="005F1CFE" w:rsidRPr="00365A3E" w:rsidRDefault="005F1CFE" w:rsidP="005F1CFE">
            <w:pPr>
              <w:pStyle w:val="ConsPlusNormal"/>
              <w:jc w:val="both"/>
              <w:rPr>
                <w:rStyle w:val="docaccesstitle1"/>
                <w:bCs w:val="0"/>
                <w:sz w:val="22"/>
                <w:szCs w:val="22"/>
              </w:rPr>
            </w:pPr>
          </w:p>
        </w:tc>
        <w:tc>
          <w:tcPr>
            <w:tcW w:w="5664" w:type="dxa"/>
          </w:tcPr>
          <w:p w:rsidR="005F1CFE" w:rsidRPr="00365A3E" w:rsidRDefault="005F1CFE" w:rsidP="005F1CFE">
            <w:pPr>
              <w:pStyle w:val="3"/>
              <w:shd w:val="clear" w:color="auto" w:fill="FFFFFF"/>
              <w:spacing w:before="0" w:after="0"/>
              <w:jc w:val="both"/>
              <w:textAlignment w:val="baseline"/>
              <w:rPr>
                <w:rStyle w:val="docaccesstitle1"/>
                <w:bCs w:val="0"/>
                <w:sz w:val="22"/>
                <w:szCs w:val="22"/>
              </w:rPr>
            </w:pPr>
          </w:p>
        </w:tc>
      </w:tr>
    </w:tbl>
    <w:p w:rsidR="005F1CFE" w:rsidRPr="00365A3E" w:rsidRDefault="005F1CFE" w:rsidP="005F1CFE">
      <w:pPr>
        <w:widowControl w:val="0"/>
        <w:spacing w:line="235" w:lineRule="auto"/>
        <w:ind w:left="284" w:hanging="284"/>
        <w:jc w:val="both"/>
        <w:rPr>
          <w:b/>
          <w:shd w:val="clear" w:color="auto" w:fill="FFFFFF"/>
        </w:rPr>
      </w:pPr>
      <w:r w:rsidRPr="00365A3E">
        <w:rPr>
          <w:b/>
          <w:shd w:val="clear" w:color="auto" w:fill="FFFFFF"/>
        </w:rPr>
        <w:t>5. Порядок оказания муниципальной услуги</w:t>
      </w:r>
    </w:p>
    <w:p w:rsidR="005F1CFE" w:rsidRPr="00475861" w:rsidRDefault="005F1CFE" w:rsidP="005F1CFE">
      <w:pPr>
        <w:widowControl w:val="0"/>
        <w:spacing w:line="235" w:lineRule="auto"/>
        <w:jc w:val="both"/>
        <w:rPr>
          <w:sz w:val="22"/>
          <w:szCs w:val="22"/>
          <w:shd w:val="clear" w:color="auto" w:fill="FFFFFF"/>
        </w:rPr>
      </w:pPr>
      <w:r w:rsidRPr="00475861">
        <w:rPr>
          <w:sz w:val="22"/>
          <w:szCs w:val="22"/>
          <w:shd w:val="clear" w:color="auto" w:fill="FFFFFF"/>
        </w:rPr>
        <w:t xml:space="preserve"> 5.1. Нормативные правовые акты, регулирующие порядок оказания муниципальной услуги</w:t>
      </w:r>
      <w:r w:rsidRPr="00475861">
        <w:rPr>
          <w:b/>
          <w:sz w:val="22"/>
          <w:szCs w:val="22"/>
          <w:shd w:val="clear" w:color="auto" w:fill="FFFFFF"/>
        </w:rPr>
        <w:t>__________________________________________</w:t>
      </w:r>
    </w:p>
    <w:p w:rsidR="005F1CFE" w:rsidRPr="00475861" w:rsidRDefault="005F1CFE" w:rsidP="005F1CFE">
      <w:pPr>
        <w:jc w:val="both"/>
        <w:rPr>
          <w:sz w:val="22"/>
          <w:szCs w:val="22"/>
        </w:rPr>
      </w:pPr>
      <w:r w:rsidRPr="00475861">
        <w:rPr>
          <w:sz w:val="22"/>
          <w:szCs w:val="22"/>
        </w:rPr>
        <w:t>- Указ Президента Российской Федерации от 7 мая 2012 года № 599 «О мерах по реализации государственной политики в области образования и науки»;</w:t>
      </w:r>
    </w:p>
    <w:p w:rsidR="005F1CFE" w:rsidRPr="00475861" w:rsidRDefault="005F1CFE" w:rsidP="005F1CFE">
      <w:pPr>
        <w:jc w:val="both"/>
        <w:rPr>
          <w:sz w:val="22"/>
          <w:szCs w:val="22"/>
        </w:rPr>
      </w:pPr>
      <w:r w:rsidRPr="00475861">
        <w:rPr>
          <w:sz w:val="22"/>
          <w:szCs w:val="22"/>
        </w:rPr>
        <w:t xml:space="preserve"> - </w:t>
      </w:r>
      <w:r w:rsidRPr="00475861">
        <w:rPr>
          <w:sz w:val="22"/>
          <w:szCs w:val="22"/>
          <w:u w:val="single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</w:t>
      </w:r>
      <w:r w:rsidRPr="00475861">
        <w:rPr>
          <w:sz w:val="22"/>
          <w:szCs w:val="22"/>
        </w:rPr>
        <w:t xml:space="preserve"> </w:t>
      </w:r>
    </w:p>
    <w:p w:rsidR="005F1CFE" w:rsidRPr="00475861" w:rsidRDefault="005F1CFE" w:rsidP="005F1CFE">
      <w:pPr>
        <w:jc w:val="both"/>
        <w:rPr>
          <w:sz w:val="22"/>
          <w:szCs w:val="22"/>
        </w:rPr>
      </w:pPr>
      <w:r w:rsidRPr="00475861">
        <w:rPr>
          <w:bCs/>
          <w:sz w:val="22"/>
          <w:szCs w:val="22"/>
        </w:rPr>
        <w:t>-</w:t>
      </w:r>
      <w:r w:rsidRPr="00475861">
        <w:rPr>
          <w:sz w:val="22"/>
          <w:szCs w:val="22"/>
        </w:rPr>
        <w:t xml:space="preserve"> Распоряжение Правительства РФ от 30 апреля 2014 г. № 722-р.  О плане мероприятий ("дорожная карта") "Изменения в отраслях социальной сферы, направленные на повышение эффективности образования и науки";</w:t>
      </w:r>
    </w:p>
    <w:p w:rsidR="005F1CFE" w:rsidRPr="00475861" w:rsidRDefault="005F1CFE" w:rsidP="005F1CFE">
      <w:pPr>
        <w:jc w:val="both"/>
        <w:rPr>
          <w:sz w:val="22"/>
          <w:szCs w:val="22"/>
        </w:rPr>
      </w:pPr>
      <w:r w:rsidRPr="00475861">
        <w:rPr>
          <w:sz w:val="22"/>
          <w:szCs w:val="22"/>
        </w:rPr>
        <w:t xml:space="preserve">- Постановление Главного государственного санитарного врача РФ от 15.05.2013 «Об утверждении </w:t>
      </w:r>
      <w:proofErr w:type="spellStart"/>
      <w:r w:rsidRPr="00475861">
        <w:rPr>
          <w:sz w:val="22"/>
          <w:szCs w:val="22"/>
        </w:rPr>
        <w:t>СанПиН</w:t>
      </w:r>
      <w:proofErr w:type="spellEnd"/>
      <w:r w:rsidRPr="00475861">
        <w:rPr>
          <w:sz w:val="22"/>
          <w:szCs w:val="22"/>
        </w:rPr>
        <w:t xml:space="preserve"> 2.4.1.3049-13 «Санитарно-эпидемиологические  требования к устройству, содержанию и организации режима работы дошкольных образовательных организаций»</w:t>
      </w:r>
    </w:p>
    <w:p w:rsidR="005F1CFE" w:rsidRPr="00475861" w:rsidRDefault="005F1CFE" w:rsidP="005F1CFE">
      <w:pPr>
        <w:jc w:val="both"/>
        <w:rPr>
          <w:sz w:val="22"/>
          <w:szCs w:val="22"/>
        </w:rPr>
      </w:pPr>
      <w:r w:rsidRPr="00475861">
        <w:rPr>
          <w:sz w:val="22"/>
          <w:szCs w:val="22"/>
        </w:rPr>
        <w:t>- Областной Закон Ростовской области от 14.11.2013 № 26-ЗС «Об образовании в Ростовской области»;</w:t>
      </w:r>
    </w:p>
    <w:p w:rsidR="005F1CFE" w:rsidRPr="00475861" w:rsidRDefault="005F1CFE" w:rsidP="005F1CFE">
      <w:pPr>
        <w:jc w:val="both"/>
        <w:rPr>
          <w:sz w:val="22"/>
          <w:szCs w:val="22"/>
        </w:rPr>
      </w:pPr>
      <w:r w:rsidRPr="00475861">
        <w:rPr>
          <w:sz w:val="22"/>
          <w:szCs w:val="22"/>
        </w:rPr>
        <w:t xml:space="preserve">-  Приказ </w:t>
      </w:r>
      <w:proofErr w:type="spellStart"/>
      <w:r w:rsidRPr="00475861">
        <w:rPr>
          <w:sz w:val="22"/>
          <w:szCs w:val="22"/>
        </w:rPr>
        <w:t>Минобрнауки</w:t>
      </w:r>
      <w:proofErr w:type="spellEnd"/>
      <w:r w:rsidRPr="00475861">
        <w:rPr>
          <w:sz w:val="22"/>
          <w:szCs w:val="22"/>
        </w:rPr>
        <w:t xml:space="preserve"> России от 30.08.2013 № 1014 «об утверждении Порядка организации и осуществления образовательной деятельности по основным общеобразовательным программам </w:t>
      </w:r>
      <w:proofErr w:type="gramStart"/>
      <w:r w:rsidRPr="00475861">
        <w:rPr>
          <w:sz w:val="22"/>
          <w:szCs w:val="22"/>
        </w:rPr>
        <w:t>–о</w:t>
      </w:r>
      <w:proofErr w:type="gramEnd"/>
      <w:r w:rsidRPr="00475861">
        <w:rPr>
          <w:sz w:val="22"/>
          <w:szCs w:val="22"/>
        </w:rPr>
        <w:t xml:space="preserve">бразовательным программам дошкольного образования»;-  </w:t>
      </w:r>
    </w:p>
    <w:p w:rsidR="005F1CFE" w:rsidRDefault="005F1CFE" w:rsidP="005F1CFE">
      <w:pPr>
        <w:jc w:val="both"/>
        <w:rPr>
          <w:sz w:val="22"/>
          <w:szCs w:val="22"/>
        </w:rPr>
      </w:pPr>
      <w:r w:rsidRPr="00475861">
        <w:rPr>
          <w:color w:val="0070C0"/>
          <w:sz w:val="22"/>
          <w:szCs w:val="22"/>
        </w:rPr>
        <w:t xml:space="preserve">- </w:t>
      </w:r>
      <w:r w:rsidRPr="00475861">
        <w:rPr>
          <w:bCs/>
          <w:sz w:val="22"/>
          <w:szCs w:val="22"/>
        </w:rPr>
        <w:t xml:space="preserve">Постановление </w:t>
      </w:r>
      <w:r w:rsidRPr="00475861">
        <w:rPr>
          <w:sz w:val="22"/>
          <w:szCs w:val="22"/>
        </w:rPr>
        <w:t>Администрации города Ростова-на-Дону</w:t>
      </w:r>
      <w:r w:rsidRPr="00475861">
        <w:rPr>
          <w:bCs/>
          <w:sz w:val="22"/>
          <w:szCs w:val="22"/>
        </w:rPr>
        <w:t xml:space="preserve"> от </w:t>
      </w:r>
      <w:r w:rsidRPr="00475861">
        <w:rPr>
          <w:sz w:val="22"/>
          <w:szCs w:val="22"/>
        </w:rPr>
        <w:t xml:space="preserve">29.12.2015 </w:t>
      </w:r>
      <w:r w:rsidRPr="00475861">
        <w:rPr>
          <w:bCs/>
          <w:sz w:val="22"/>
          <w:szCs w:val="22"/>
        </w:rPr>
        <w:t xml:space="preserve">№ </w:t>
      </w:r>
      <w:r w:rsidRPr="00475861">
        <w:rPr>
          <w:sz w:val="22"/>
          <w:szCs w:val="22"/>
        </w:rPr>
        <w:t>1333</w:t>
      </w:r>
      <w:r w:rsidRPr="00475861">
        <w:rPr>
          <w:bCs/>
          <w:sz w:val="22"/>
          <w:szCs w:val="22"/>
        </w:rPr>
        <w:t xml:space="preserve"> «</w:t>
      </w:r>
      <w:r w:rsidRPr="00475861">
        <w:rPr>
          <w:sz w:val="22"/>
          <w:szCs w:val="22"/>
        </w:rPr>
        <w:t>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Ростова-на-Дону»;</w:t>
      </w:r>
    </w:p>
    <w:p w:rsidR="005F1CFE" w:rsidRPr="00475861" w:rsidRDefault="005F1CFE" w:rsidP="005F1CFE">
      <w:pPr>
        <w:jc w:val="both"/>
        <w:rPr>
          <w:sz w:val="22"/>
          <w:szCs w:val="22"/>
          <w:shd w:val="clear" w:color="auto" w:fill="FFFFFF"/>
        </w:rPr>
      </w:pPr>
      <w:r w:rsidRPr="00475861">
        <w:rPr>
          <w:sz w:val="22"/>
          <w:szCs w:val="22"/>
        </w:rPr>
        <w:t xml:space="preserve"> </w:t>
      </w:r>
      <w:r w:rsidRPr="00475861">
        <w:rPr>
          <w:sz w:val="22"/>
          <w:szCs w:val="22"/>
          <w:shd w:val="clear" w:color="auto" w:fill="FFFFFF"/>
        </w:rPr>
        <w:t>5.2. Порядок информирования потенциальных потребителей муниципальной услуги</w:t>
      </w: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/>
      </w:tblPr>
      <w:tblGrid>
        <w:gridCol w:w="3940"/>
        <w:gridCol w:w="7584"/>
        <w:gridCol w:w="3186"/>
      </w:tblGrid>
      <w:tr w:rsidR="005F1CFE" w:rsidRPr="00475861" w:rsidTr="005F1CFE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475861" w:rsidRDefault="005F1CFE" w:rsidP="005F1CFE">
            <w:pPr>
              <w:pStyle w:val="ConsPlusCell"/>
              <w:jc w:val="both"/>
              <w:rPr>
                <w:sz w:val="21"/>
                <w:szCs w:val="21"/>
              </w:rPr>
            </w:pPr>
            <w:r w:rsidRPr="00475861">
              <w:rPr>
                <w:sz w:val="21"/>
                <w:szCs w:val="21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475861" w:rsidRDefault="005F1CFE" w:rsidP="005F1CFE">
            <w:pPr>
              <w:pStyle w:val="ConsPlusCell"/>
              <w:jc w:val="both"/>
              <w:rPr>
                <w:sz w:val="21"/>
                <w:szCs w:val="21"/>
              </w:rPr>
            </w:pPr>
            <w:r w:rsidRPr="00475861">
              <w:rPr>
                <w:sz w:val="21"/>
                <w:szCs w:val="21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475861" w:rsidRDefault="005F1CFE" w:rsidP="005F1CFE">
            <w:pPr>
              <w:pStyle w:val="ConsPlusCell"/>
              <w:jc w:val="both"/>
              <w:rPr>
                <w:sz w:val="21"/>
                <w:szCs w:val="21"/>
              </w:rPr>
            </w:pPr>
            <w:r w:rsidRPr="00475861">
              <w:rPr>
                <w:sz w:val="21"/>
                <w:szCs w:val="21"/>
              </w:rPr>
              <w:t>Частота обновления информации</w:t>
            </w:r>
          </w:p>
        </w:tc>
      </w:tr>
      <w:tr w:rsidR="005F1CFE" w:rsidRPr="00475861" w:rsidTr="005F1CFE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475861" w:rsidRDefault="005F1CFE" w:rsidP="005F1CFE">
            <w:pPr>
              <w:pStyle w:val="ConsPlusCell"/>
              <w:jc w:val="both"/>
              <w:rPr>
                <w:bCs/>
                <w:sz w:val="21"/>
                <w:szCs w:val="21"/>
              </w:rPr>
            </w:pPr>
            <w:r w:rsidRPr="00475861">
              <w:rPr>
                <w:bCs/>
                <w:sz w:val="21"/>
                <w:szCs w:val="21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475861" w:rsidRDefault="005F1CFE" w:rsidP="005F1CFE">
            <w:pPr>
              <w:pStyle w:val="ConsPlusCell"/>
              <w:jc w:val="both"/>
              <w:rPr>
                <w:sz w:val="21"/>
                <w:szCs w:val="21"/>
              </w:rPr>
            </w:pPr>
            <w:r w:rsidRPr="00475861">
              <w:rPr>
                <w:bCs/>
                <w:sz w:val="21"/>
                <w:szCs w:val="21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475861" w:rsidRDefault="005F1CFE" w:rsidP="005F1CFE">
            <w:pPr>
              <w:pStyle w:val="ConsPlusCell"/>
              <w:jc w:val="both"/>
              <w:rPr>
                <w:bCs/>
                <w:sz w:val="21"/>
                <w:szCs w:val="21"/>
              </w:rPr>
            </w:pPr>
            <w:r w:rsidRPr="00475861">
              <w:rPr>
                <w:bCs/>
                <w:sz w:val="21"/>
                <w:szCs w:val="21"/>
              </w:rPr>
              <w:t>По мере обновления информации, не реже 1 раза в месяц</w:t>
            </w:r>
          </w:p>
        </w:tc>
      </w:tr>
      <w:tr w:rsidR="005F1CFE" w:rsidRPr="00475861" w:rsidTr="005F1CFE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475861" w:rsidRDefault="005F1CFE" w:rsidP="005F1CFE">
            <w:pPr>
              <w:pStyle w:val="ConsPlusCell"/>
              <w:jc w:val="both"/>
              <w:rPr>
                <w:bCs/>
                <w:sz w:val="21"/>
                <w:szCs w:val="21"/>
              </w:rPr>
            </w:pPr>
            <w:r w:rsidRPr="00475861">
              <w:rPr>
                <w:bCs/>
                <w:sz w:val="21"/>
                <w:szCs w:val="21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475861" w:rsidRDefault="005F1CFE" w:rsidP="005F1CFE">
            <w:pPr>
              <w:pStyle w:val="ConsPlusCell"/>
              <w:jc w:val="both"/>
              <w:rPr>
                <w:sz w:val="21"/>
                <w:szCs w:val="21"/>
              </w:rPr>
            </w:pPr>
            <w:r w:rsidRPr="00475861">
              <w:rPr>
                <w:bCs/>
                <w:sz w:val="21"/>
                <w:szCs w:val="21"/>
              </w:rPr>
              <w:t>Информация о программах, режиме работы, текущей и итоговой успеваемости обучающихся</w:t>
            </w:r>
            <w:r w:rsidRPr="00475861">
              <w:rPr>
                <w:sz w:val="21"/>
                <w:szCs w:val="21"/>
              </w:rPr>
              <w:t xml:space="preserve"> 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475861" w:rsidRDefault="005F1CFE" w:rsidP="005F1CFE">
            <w:pPr>
              <w:pStyle w:val="ConsPlusCell"/>
              <w:jc w:val="both"/>
              <w:rPr>
                <w:bCs/>
                <w:sz w:val="21"/>
                <w:szCs w:val="21"/>
              </w:rPr>
            </w:pPr>
            <w:r w:rsidRPr="00475861">
              <w:rPr>
                <w:bCs/>
                <w:sz w:val="21"/>
                <w:szCs w:val="21"/>
              </w:rPr>
              <w:t>не реже чем один раз в квартал</w:t>
            </w:r>
          </w:p>
        </w:tc>
      </w:tr>
      <w:tr w:rsidR="005F1CFE" w:rsidRPr="00475861" w:rsidTr="005F1CFE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475861" w:rsidRDefault="005F1CFE" w:rsidP="005F1CFE">
            <w:pPr>
              <w:pStyle w:val="ConsPlusNormal"/>
              <w:jc w:val="both"/>
              <w:rPr>
                <w:b w:val="0"/>
                <w:sz w:val="21"/>
                <w:szCs w:val="21"/>
              </w:rPr>
            </w:pPr>
            <w:r w:rsidRPr="00475861">
              <w:rPr>
                <w:b w:val="0"/>
                <w:sz w:val="21"/>
                <w:szCs w:val="21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475861" w:rsidRDefault="005F1CFE" w:rsidP="005F1CFE">
            <w:pPr>
              <w:pStyle w:val="ConsPlusNormal"/>
              <w:jc w:val="both"/>
              <w:rPr>
                <w:b w:val="0"/>
                <w:sz w:val="21"/>
                <w:szCs w:val="21"/>
              </w:rPr>
            </w:pPr>
            <w:r w:rsidRPr="00475861">
              <w:rPr>
                <w:b w:val="0"/>
                <w:sz w:val="21"/>
                <w:szCs w:val="21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475861" w:rsidRDefault="005F1CFE" w:rsidP="005F1CFE">
            <w:pPr>
              <w:pStyle w:val="ConsPlusNormal"/>
              <w:jc w:val="both"/>
              <w:rPr>
                <w:b w:val="0"/>
                <w:sz w:val="21"/>
                <w:szCs w:val="21"/>
              </w:rPr>
            </w:pPr>
            <w:r w:rsidRPr="00475861">
              <w:rPr>
                <w:b w:val="0"/>
                <w:sz w:val="21"/>
                <w:szCs w:val="21"/>
              </w:rPr>
              <w:t>1 раз в год</w:t>
            </w:r>
          </w:p>
        </w:tc>
      </w:tr>
      <w:tr w:rsidR="005F1CFE" w:rsidRPr="00475861" w:rsidTr="005F1CFE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475861" w:rsidRDefault="005F1CFE" w:rsidP="005F1CFE">
            <w:pPr>
              <w:pStyle w:val="ConsPlusNormal"/>
              <w:jc w:val="both"/>
              <w:rPr>
                <w:b w:val="0"/>
                <w:sz w:val="21"/>
                <w:szCs w:val="21"/>
              </w:rPr>
            </w:pPr>
            <w:r w:rsidRPr="00475861">
              <w:rPr>
                <w:b w:val="0"/>
                <w:sz w:val="21"/>
                <w:szCs w:val="21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475861" w:rsidRDefault="005F1CFE" w:rsidP="005F1CF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1"/>
                <w:szCs w:val="21"/>
              </w:rPr>
            </w:pPr>
            <w:r w:rsidRPr="00475861">
              <w:rPr>
                <w:b w:val="0"/>
                <w:sz w:val="21"/>
                <w:szCs w:val="21"/>
              </w:rPr>
              <w:t>Режим работы учреждения;</w:t>
            </w:r>
          </w:p>
          <w:p w:rsidR="005F1CFE" w:rsidRPr="00475861" w:rsidRDefault="005F1CFE" w:rsidP="005F1CF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1"/>
                <w:szCs w:val="21"/>
              </w:rPr>
            </w:pPr>
            <w:r w:rsidRPr="00475861">
              <w:rPr>
                <w:b w:val="0"/>
                <w:sz w:val="21"/>
                <w:szCs w:val="21"/>
              </w:rPr>
              <w:t>календарный учебный график;</w:t>
            </w:r>
          </w:p>
          <w:p w:rsidR="005F1CFE" w:rsidRPr="00475861" w:rsidRDefault="005F1CFE" w:rsidP="005F1CF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1"/>
                <w:szCs w:val="21"/>
              </w:rPr>
            </w:pPr>
            <w:r w:rsidRPr="00475861">
              <w:rPr>
                <w:b w:val="0"/>
                <w:sz w:val="21"/>
                <w:szCs w:val="21"/>
              </w:rPr>
              <w:t>расписание  занятий основного и дополнительного образования</w:t>
            </w:r>
          </w:p>
          <w:p w:rsidR="005F1CFE" w:rsidRPr="00475861" w:rsidRDefault="005F1CFE" w:rsidP="005F1CF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1"/>
                <w:szCs w:val="21"/>
              </w:rPr>
            </w:pPr>
            <w:r w:rsidRPr="00475861">
              <w:rPr>
                <w:b w:val="0"/>
                <w:sz w:val="21"/>
                <w:szCs w:val="21"/>
              </w:rPr>
              <w:t>копии учредительных документов (лицензия,</w:t>
            </w:r>
            <w:proofErr w:type="gramStart"/>
            <w:r w:rsidRPr="00475861">
              <w:rPr>
                <w:b w:val="0"/>
                <w:sz w:val="21"/>
                <w:szCs w:val="21"/>
              </w:rPr>
              <w:t xml:space="preserve">  ,</w:t>
            </w:r>
            <w:proofErr w:type="gramEnd"/>
            <w:r w:rsidRPr="00475861">
              <w:rPr>
                <w:b w:val="0"/>
                <w:sz w:val="21"/>
                <w:szCs w:val="21"/>
              </w:rPr>
              <w:t xml:space="preserve">  выписка из Устава);</w:t>
            </w:r>
          </w:p>
          <w:p w:rsidR="005F1CFE" w:rsidRPr="00475861" w:rsidRDefault="005F1CFE" w:rsidP="005F1CF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1"/>
                <w:szCs w:val="21"/>
              </w:rPr>
            </w:pPr>
            <w:r w:rsidRPr="00475861">
              <w:rPr>
                <w:b w:val="0"/>
                <w:sz w:val="21"/>
                <w:szCs w:val="21"/>
              </w:rPr>
              <w:t>контактная информация учреждения;</w:t>
            </w:r>
          </w:p>
          <w:p w:rsidR="005F1CFE" w:rsidRPr="00475861" w:rsidRDefault="005F1CFE" w:rsidP="005F1CF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1"/>
                <w:szCs w:val="21"/>
              </w:rPr>
            </w:pPr>
            <w:r w:rsidRPr="00475861">
              <w:rPr>
                <w:b w:val="0"/>
                <w:sz w:val="21"/>
                <w:szCs w:val="21"/>
              </w:rPr>
              <w:t>контактная информация вышестоящих организаций;</w:t>
            </w:r>
          </w:p>
          <w:p w:rsidR="005F1CFE" w:rsidRPr="00475861" w:rsidRDefault="005F1CFE" w:rsidP="005F1CF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1"/>
                <w:szCs w:val="21"/>
              </w:rPr>
            </w:pPr>
            <w:r w:rsidRPr="00475861">
              <w:rPr>
                <w:b w:val="0"/>
                <w:sz w:val="21"/>
                <w:szCs w:val="21"/>
              </w:rPr>
              <w:t>перечень дополнительных услуг, перечень платных услуг;</w:t>
            </w:r>
          </w:p>
          <w:p w:rsidR="005F1CFE" w:rsidRPr="00475861" w:rsidRDefault="005F1CFE" w:rsidP="005F1CF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1"/>
                <w:szCs w:val="21"/>
              </w:rPr>
            </w:pPr>
            <w:r w:rsidRPr="00475861">
              <w:rPr>
                <w:b w:val="0"/>
                <w:sz w:val="21"/>
                <w:szCs w:val="21"/>
              </w:rPr>
              <w:t xml:space="preserve"> порядок  приема в учреждение;</w:t>
            </w:r>
          </w:p>
          <w:p w:rsidR="005F1CFE" w:rsidRPr="00475861" w:rsidRDefault="005F1CFE" w:rsidP="005F1CF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1"/>
                <w:szCs w:val="21"/>
              </w:rPr>
            </w:pPr>
            <w:r w:rsidRPr="00475861">
              <w:rPr>
                <w:b w:val="0"/>
                <w:sz w:val="21"/>
                <w:szCs w:val="21"/>
              </w:rPr>
              <w:t xml:space="preserve">информация о режиме работы   медицинского кабинета,  </w:t>
            </w:r>
          </w:p>
          <w:p w:rsidR="005F1CFE" w:rsidRPr="00475861" w:rsidRDefault="005F1CFE" w:rsidP="005F1CF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1"/>
                <w:szCs w:val="21"/>
              </w:rPr>
            </w:pPr>
            <w:r w:rsidRPr="00475861">
              <w:rPr>
                <w:b w:val="0"/>
                <w:sz w:val="21"/>
                <w:szCs w:val="21"/>
              </w:rPr>
              <w:t>информация о педагогическом коллективе учреждения;</w:t>
            </w:r>
          </w:p>
          <w:p w:rsidR="005F1CFE" w:rsidRPr="00475861" w:rsidRDefault="005F1CFE" w:rsidP="005F1CF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1"/>
                <w:szCs w:val="21"/>
              </w:rPr>
            </w:pPr>
            <w:r w:rsidRPr="00475861">
              <w:rPr>
                <w:b w:val="0"/>
                <w:sz w:val="21"/>
                <w:szCs w:val="21"/>
              </w:rPr>
              <w:t xml:space="preserve">информация </w:t>
            </w:r>
            <w:proofErr w:type="spellStart"/>
            <w:r w:rsidRPr="00475861">
              <w:rPr>
                <w:b w:val="0"/>
                <w:sz w:val="21"/>
                <w:szCs w:val="21"/>
              </w:rPr>
              <w:t>антикоррупционной</w:t>
            </w:r>
            <w:proofErr w:type="spellEnd"/>
            <w:r w:rsidRPr="00475861">
              <w:rPr>
                <w:b w:val="0"/>
                <w:sz w:val="21"/>
                <w:szCs w:val="21"/>
              </w:rPr>
              <w:t xml:space="preserve"> направленности</w:t>
            </w:r>
          </w:p>
          <w:p w:rsidR="005F1CFE" w:rsidRPr="00475861" w:rsidRDefault="005F1CFE" w:rsidP="005F1CF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1"/>
                <w:szCs w:val="21"/>
              </w:rPr>
            </w:pPr>
            <w:r w:rsidRPr="00475861">
              <w:rPr>
                <w:b w:val="0"/>
                <w:sz w:val="21"/>
                <w:szCs w:val="21"/>
              </w:rPr>
              <w:t>телефоны «Горячих линий»</w:t>
            </w:r>
          </w:p>
          <w:p w:rsidR="005F1CFE" w:rsidRPr="00475861" w:rsidRDefault="005F1CFE" w:rsidP="005F1CF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1"/>
                <w:szCs w:val="21"/>
              </w:rPr>
            </w:pPr>
            <w:r w:rsidRPr="00475861">
              <w:rPr>
                <w:b w:val="0"/>
                <w:sz w:val="21"/>
                <w:szCs w:val="21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FE" w:rsidRPr="00475861" w:rsidRDefault="005F1CFE" w:rsidP="005F1CFE">
            <w:pPr>
              <w:pStyle w:val="ConsPlusNormal"/>
              <w:jc w:val="both"/>
              <w:rPr>
                <w:b w:val="0"/>
                <w:sz w:val="21"/>
                <w:szCs w:val="21"/>
              </w:rPr>
            </w:pPr>
            <w:r w:rsidRPr="00475861">
              <w:rPr>
                <w:b w:val="0"/>
                <w:sz w:val="21"/>
                <w:szCs w:val="21"/>
              </w:rPr>
              <w:t>По мере обновления информации, не реже 1 раза в полугодие</w:t>
            </w:r>
          </w:p>
        </w:tc>
      </w:tr>
    </w:tbl>
    <w:p w:rsidR="00897346" w:rsidRDefault="00897346">
      <w:pPr>
        <w:suppressAutoHyphens w:val="0"/>
        <w:rPr>
          <w:bCs/>
          <w:shd w:val="clear" w:color="auto" w:fill="FFFFFF"/>
        </w:rPr>
      </w:pPr>
      <w:r>
        <w:rPr>
          <w:bCs/>
          <w:shd w:val="clear" w:color="auto" w:fill="FFFFFF"/>
        </w:rPr>
        <w:br w:type="page"/>
      </w:r>
    </w:p>
    <w:p w:rsidR="00237352" w:rsidRDefault="00237352" w:rsidP="00237352">
      <w:pPr>
        <w:keepNext/>
        <w:spacing w:after="60"/>
        <w:jc w:val="center"/>
        <w:outlineLvl w:val="3"/>
        <w:rPr>
          <w:bCs/>
        </w:rPr>
      </w:pPr>
      <w:r>
        <w:rPr>
          <w:bCs/>
          <w:shd w:val="clear" w:color="auto" w:fill="FFFFFF"/>
        </w:rPr>
        <w:t xml:space="preserve">РАЗДЕЛ </w:t>
      </w:r>
      <w:r w:rsidR="00EF1F01">
        <w:rPr>
          <w:bCs/>
          <w:shd w:val="clear" w:color="auto" w:fill="FFFFFF"/>
        </w:rPr>
        <w:t>7</w:t>
      </w:r>
    </w:p>
    <w:tbl>
      <w:tblPr>
        <w:tblpPr w:leftFromText="180" w:rightFromText="180" w:vertAnchor="text" w:tblpX="11614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4"/>
        <w:gridCol w:w="1241"/>
      </w:tblGrid>
      <w:tr w:rsidR="00237352" w:rsidRPr="009D7718" w:rsidTr="00CC0129">
        <w:trPr>
          <w:trHeight w:val="118"/>
        </w:trPr>
        <w:tc>
          <w:tcPr>
            <w:tcW w:w="184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37352" w:rsidRPr="009D7718" w:rsidRDefault="00237352" w:rsidP="00CC0129">
            <w:pPr>
              <w:pStyle w:val="4"/>
              <w:spacing w:before="0" w:after="0"/>
              <w:ind w:left="426" w:right="34" w:hanging="426"/>
              <w:jc w:val="right"/>
              <w:rPr>
                <w:rStyle w:val="CharStyle9Exact"/>
                <w:color w:val="000000"/>
                <w:sz w:val="24"/>
                <w:szCs w:val="24"/>
              </w:rPr>
            </w:pPr>
            <w:r>
              <w:rPr>
                <w:rStyle w:val="CharStyle9Exact"/>
                <w:color w:val="000000"/>
                <w:sz w:val="24"/>
                <w:szCs w:val="24"/>
              </w:rPr>
              <w:t xml:space="preserve">Уникальный </w:t>
            </w:r>
            <w:r w:rsidRPr="009D7718">
              <w:rPr>
                <w:rStyle w:val="CharStyle9Exact"/>
                <w:color w:val="000000"/>
                <w:sz w:val="24"/>
                <w:szCs w:val="24"/>
              </w:rPr>
              <w:t xml:space="preserve">номер      </w:t>
            </w:r>
          </w:p>
          <w:p w:rsidR="00237352" w:rsidRPr="009D7718" w:rsidRDefault="00237352" w:rsidP="00CC0129">
            <w:pPr>
              <w:pStyle w:val="4"/>
              <w:spacing w:before="0" w:after="0"/>
              <w:jc w:val="right"/>
              <w:rPr>
                <w:rStyle w:val="CharStyle9Exact"/>
                <w:color w:val="000000"/>
                <w:sz w:val="24"/>
                <w:szCs w:val="24"/>
              </w:rPr>
            </w:pPr>
            <w:r w:rsidRPr="009D7718">
              <w:rPr>
                <w:rStyle w:val="CharStyle9Exact"/>
                <w:color w:val="000000"/>
                <w:sz w:val="24"/>
                <w:szCs w:val="24"/>
              </w:rPr>
              <w:t xml:space="preserve">по базовому </w:t>
            </w:r>
          </w:p>
          <w:p w:rsidR="00237352" w:rsidRPr="009D7718" w:rsidRDefault="00237352" w:rsidP="00CC0129">
            <w:pPr>
              <w:pStyle w:val="4"/>
              <w:spacing w:before="0" w:after="0"/>
              <w:jc w:val="right"/>
              <w:rPr>
                <w:rStyle w:val="CharStyle9Exact"/>
                <w:color w:val="000000"/>
                <w:sz w:val="24"/>
                <w:szCs w:val="24"/>
              </w:rPr>
            </w:pPr>
            <w:r w:rsidRPr="009D7718">
              <w:rPr>
                <w:rStyle w:val="CharStyle9Exact"/>
                <w:color w:val="000000"/>
                <w:sz w:val="24"/>
                <w:szCs w:val="24"/>
              </w:rPr>
              <w:t xml:space="preserve">(отраслевому) </w:t>
            </w:r>
          </w:p>
          <w:p w:rsidR="00237352" w:rsidRPr="009D7718" w:rsidRDefault="00237352" w:rsidP="00CC0129">
            <w:pPr>
              <w:pStyle w:val="4"/>
              <w:spacing w:before="0" w:after="0"/>
              <w:jc w:val="right"/>
              <w:rPr>
                <w:rStyle w:val="CharStyle9Exact"/>
                <w:color w:val="000000"/>
                <w:sz w:val="24"/>
                <w:szCs w:val="24"/>
              </w:rPr>
            </w:pPr>
            <w:r w:rsidRPr="009D7718">
              <w:rPr>
                <w:rStyle w:val="CharStyle9Exact"/>
                <w:color w:val="000000"/>
                <w:sz w:val="24"/>
                <w:szCs w:val="24"/>
              </w:rPr>
              <w:t xml:space="preserve">перечню   </w:t>
            </w:r>
          </w:p>
          <w:p w:rsidR="00237352" w:rsidRPr="009D7718" w:rsidRDefault="00237352" w:rsidP="00CC0129">
            <w:pPr>
              <w:pStyle w:val="Style7"/>
              <w:shd w:val="clear" w:color="auto" w:fill="auto"/>
              <w:spacing w:before="0" w:after="0" w:line="144" w:lineRule="exact"/>
              <w:ind w:left="-851"/>
              <w:jc w:val="right"/>
              <w:rPr>
                <w:b w:val="0"/>
                <w:sz w:val="24"/>
                <w:szCs w:val="24"/>
              </w:rPr>
            </w:pPr>
          </w:p>
        </w:tc>
        <w:tc>
          <w:tcPr>
            <w:tcW w:w="12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7352" w:rsidRPr="00192CE8" w:rsidRDefault="00237352" w:rsidP="00CC0129">
            <w:pPr>
              <w:pStyle w:val="Style7"/>
              <w:shd w:val="clear" w:color="auto" w:fill="auto"/>
              <w:spacing w:before="0" w:after="0" w:line="240" w:lineRule="atLeast"/>
              <w:ind w:firstLine="34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50.785.0</w:t>
            </w:r>
          </w:p>
        </w:tc>
      </w:tr>
    </w:tbl>
    <w:p w:rsidR="00237352" w:rsidRDefault="00237352" w:rsidP="00237352">
      <w:pPr>
        <w:keepNext/>
        <w:spacing w:after="60"/>
        <w:outlineLvl w:val="3"/>
        <w:rPr>
          <w:bCs/>
        </w:rPr>
      </w:pPr>
    </w:p>
    <w:p w:rsidR="00237352" w:rsidRDefault="00237352" w:rsidP="00237352">
      <w:pPr>
        <w:keepNext/>
        <w:numPr>
          <w:ilvl w:val="0"/>
          <w:numId w:val="7"/>
        </w:numPr>
        <w:outlineLvl w:val="3"/>
      </w:pPr>
      <w:r>
        <w:rPr>
          <w:bCs/>
          <w:shd w:val="clear" w:color="auto" w:fill="FFFFFF"/>
        </w:rPr>
        <w:t xml:space="preserve">Наименование муниципальной услуги </w:t>
      </w:r>
    </w:p>
    <w:p w:rsidR="00237352" w:rsidRDefault="00237352" w:rsidP="00237352">
      <w:pPr>
        <w:keepNext/>
        <w:ind w:left="720"/>
        <w:outlineLvl w:val="3"/>
        <w:rPr>
          <w:shd w:val="clear" w:color="auto" w:fill="FFFFFF"/>
        </w:rPr>
      </w:pPr>
      <w:r>
        <w:rPr>
          <w:i/>
          <w:u w:val="single"/>
        </w:rPr>
        <w:t>Присмотр и уход</w:t>
      </w:r>
      <w:r>
        <w:rPr>
          <w:shd w:val="clear" w:color="auto" w:fill="FFFFFF"/>
        </w:rPr>
        <w:t xml:space="preserve"> ___________________________________________________________________________</w:t>
      </w:r>
    </w:p>
    <w:p w:rsidR="00237352" w:rsidRPr="00A12DC2" w:rsidRDefault="00237352" w:rsidP="00237352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2"/>
          <w:szCs w:val="22"/>
          <w:shd w:val="clear" w:color="auto" w:fill="FFFFFF"/>
          <w:lang w:eastAsia="zh-CN"/>
        </w:rPr>
        <w:t xml:space="preserve">2. Категории потребителей муниципальной услуги: </w:t>
      </w:r>
      <w:r w:rsidRPr="00A12DC2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  <w:lang w:eastAsia="zh-CN"/>
        </w:rPr>
        <w:t>физические лица</w:t>
      </w:r>
    </w:p>
    <w:p w:rsidR="00237352" w:rsidRDefault="00237352" w:rsidP="00237352">
      <w:pPr>
        <w:pStyle w:val="ConsPlusNonformat"/>
        <w:rPr>
          <w:rFonts w:ascii="Times New Roman" w:hAnsi="Times New Roman" w:cs="Times New Roman"/>
          <w:bCs/>
          <w:sz w:val="22"/>
          <w:szCs w:val="22"/>
          <w:shd w:val="clear" w:color="auto" w:fill="FFFFFF"/>
        </w:rPr>
      </w:pPr>
      <w:r>
        <w:rPr>
          <w:rFonts w:ascii="Times New Roman" w:hAnsi="Times New Roman" w:cs="Times New Roman"/>
          <w:bCs/>
          <w:sz w:val="22"/>
          <w:szCs w:val="22"/>
          <w:shd w:val="clear" w:color="auto" w:fill="FFFFFF"/>
        </w:rPr>
        <w:t>3. Показатели, характеризующие объем и (или) качество муниципальной услуги</w:t>
      </w:r>
    </w:p>
    <w:p w:rsidR="00237352" w:rsidRDefault="00237352" w:rsidP="00237352">
      <w:pPr>
        <w:keepNext/>
        <w:outlineLvl w:val="3"/>
        <w:rPr>
          <w:bCs/>
          <w:shd w:val="clear" w:color="auto" w:fill="FFFFFF"/>
          <w:vertAlign w:val="superscript"/>
        </w:rPr>
      </w:pPr>
      <w:r>
        <w:rPr>
          <w:bCs/>
          <w:shd w:val="clear" w:color="auto" w:fill="FFFFFF"/>
        </w:rPr>
        <w:t xml:space="preserve">3.1. Показатели, характеризующие качество муниципальной услуги </w:t>
      </w:r>
      <w:r>
        <w:rPr>
          <w:bCs/>
          <w:shd w:val="clear" w:color="auto" w:fill="FFFFFF"/>
          <w:vertAlign w:val="superscript"/>
        </w:rPr>
        <w:t>2)</w:t>
      </w:r>
    </w:p>
    <w:tbl>
      <w:tblPr>
        <w:tblW w:w="1530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135"/>
        <w:gridCol w:w="1133"/>
        <w:gridCol w:w="993"/>
        <w:gridCol w:w="708"/>
        <w:gridCol w:w="1134"/>
        <w:gridCol w:w="1134"/>
        <w:gridCol w:w="1984"/>
        <w:gridCol w:w="1275"/>
        <w:gridCol w:w="851"/>
        <w:gridCol w:w="850"/>
        <w:gridCol w:w="993"/>
        <w:gridCol w:w="1134"/>
        <w:gridCol w:w="1134"/>
        <w:gridCol w:w="850"/>
      </w:tblGrid>
      <w:tr w:rsidR="00237352" w:rsidTr="00B0212A"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Уникальный номер реестровой записи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Показатель, характеризующий условия (формы) оказани</w:t>
            </w:r>
            <w:r>
              <w:rPr>
                <w:b/>
                <w:sz w:val="22"/>
                <w:szCs w:val="22"/>
                <w:lang w:eastAsia="ru-RU"/>
              </w:rPr>
              <w:t xml:space="preserve">я </w:t>
            </w:r>
            <w:r>
              <w:rPr>
                <w:sz w:val="22"/>
                <w:szCs w:val="22"/>
                <w:lang w:eastAsia="ru-RU"/>
              </w:rPr>
              <w:t>муниципальной услуги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Значение показателя качества муниципальной услуги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bCs/>
                <w:color w:val="000000"/>
                <w:sz w:val="20"/>
              </w:rPr>
              <w:t>Допустимые (возможные) отклонения</w:t>
            </w:r>
            <w:r>
              <w:rPr>
                <w:bCs/>
                <w:color w:val="000000"/>
                <w:sz w:val="20"/>
              </w:rPr>
              <w:br/>
              <w:t xml:space="preserve"> от установленных показателей качества муниципальной услуги</w:t>
            </w:r>
            <w:r>
              <w:rPr>
                <w:rStyle w:val="CharStyle13"/>
                <w:bCs/>
                <w:sz w:val="20"/>
                <w:vertAlign w:val="superscript"/>
              </w:rPr>
              <w:t>5</w:t>
            </w:r>
          </w:p>
        </w:tc>
      </w:tr>
      <w:tr w:rsidR="005E36FF" w:rsidTr="00B0212A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6FF" w:rsidRDefault="005E36FF" w:rsidP="00CC012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6FF" w:rsidRPr="0053550E" w:rsidRDefault="005E36FF" w:rsidP="00CC0129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  <w:lang w:eastAsia="ru-RU"/>
              </w:rPr>
            </w:pPr>
            <w:r w:rsidRPr="0053550E">
              <w:rPr>
                <w:sz w:val="18"/>
                <w:szCs w:val="18"/>
                <w:lang w:eastAsia="ru-RU"/>
              </w:rPr>
              <w:t xml:space="preserve">Значение содержания </w:t>
            </w:r>
            <w:r w:rsidRPr="0053550E">
              <w:rPr>
                <w:sz w:val="18"/>
                <w:szCs w:val="18"/>
                <w:u w:val="single"/>
                <w:lang w:eastAsia="ru-RU"/>
              </w:rPr>
              <w:t>услуги 1</w:t>
            </w:r>
          </w:p>
          <w:p w:rsidR="005E36FF" w:rsidRPr="0053550E" w:rsidRDefault="005E36FF" w:rsidP="00CC0129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  <w:lang w:eastAsia="ru-RU"/>
              </w:rPr>
            </w:pPr>
            <w:proofErr w:type="gramStart"/>
            <w:r w:rsidRPr="0053550E">
              <w:rPr>
                <w:sz w:val="18"/>
                <w:szCs w:val="18"/>
                <w:lang w:eastAsia="ru-RU"/>
              </w:rPr>
              <w:t>(наименование</w:t>
            </w:r>
            <w:proofErr w:type="gramEnd"/>
          </w:p>
          <w:p w:rsidR="005E36FF" w:rsidRPr="0053550E" w:rsidRDefault="005E36FF" w:rsidP="00CC0129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  <w:lang w:eastAsia="ru-RU"/>
              </w:rPr>
            </w:pPr>
            <w:r w:rsidRPr="0053550E">
              <w:rPr>
                <w:sz w:val="18"/>
                <w:szCs w:val="18"/>
                <w:lang w:eastAsia="ru-RU"/>
              </w:rPr>
              <w:t>показателя)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6FF" w:rsidRPr="0053550E" w:rsidRDefault="005E36FF" w:rsidP="00CC0129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  <w:lang w:eastAsia="ru-RU"/>
              </w:rPr>
            </w:pPr>
            <w:r w:rsidRPr="0053550E">
              <w:rPr>
                <w:sz w:val="18"/>
                <w:szCs w:val="18"/>
                <w:lang w:eastAsia="ru-RU"/>
              </w:rPr>
              <w:t xml:space="preserve">Значение содержания </w:t>
            </w:r>
            <w:r w:rsidRPr="0053550E">
              <w:rPr>
                <w:sz w:val="18"/>
                <w:szCs w:val="18"/>
                <w:u w:val="single"/>
                <w:lang w:eastAsia="ru-RU"/>
              </w:rPr>
              <w:t>услуги 2</w:t>
            </w:r>
          </w:p>
          <w:p w:rsidR="005E36FF" w:rsidRPr="0053550E" w:rsidRDefault="005E36FF" w:rsidP="00CC0129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  <w:lang w:eastAsia="ru-RU"/>
              </w:rPr>
            </w:pPr>
            <w:proofErr w:type="gramStart"/>
            <w:r w:rsidRPr="0053550E">
              <w:rPr>
                <w:sz w:val="18"/>
                <w:szCs w:val="18"/>
                <w:lang w:eastAsia="ru-RU"/>
              </w:rPr>
              <w:t>(наименование</w:t>
            </w:r>
            <w:proofErr w:type="gramEnd"/>
          </w:p>
          <w:p w:rsidR="005E36FF" w:rsidRPr="0053550E" w:rsidRDefault="005E36FF" w:rsidP="00CC0129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  <w:lang w:eastAsia="ru-RU"/>
              </w:rPr>
            </w:pPr>
            <w:r w:rsidRPr="0053550E">
              <w:rPr>
                <w:sz w:val="18"/>
                <w:szCs w:val="18"/>
                <w:lang w:eastAsia="ru-RU"/>
              </w:rPr>
              <w:t>показателя)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6FF" w:rsidRPr="0053550E" w:rsidRDefault="005E36FF" w:rsidP="00CC0129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  <w:lang w:eastAsia="ru-RU"/>
              </w:rPr>
            </w:pPr>
            <w:r w:rsidRPr="0053550E">
              <w:rPr>
                <w:sz w:val="18"/>
                <w:szCs w:val="18"/>
                <w:lang w:eastAsia="ru-RU"/>
              </w:rPr>
              <w:t xml:space="preserve">Значение содержания </w:t>
            </w:r>
            <w:r w:rsidRPr="0053550E">
              <w:rPr>
                <w:sz w:val="18"/>
                <w:szCs w:val="18"/>
                <w:u w:val="single"/>
                <w:lang w:eastAsia="ru-RU"/>
              </w:rPr>
              <w:t>услуги 3</w:t>
            </w:r>
          </w:p>
          <w:p w:rsidR="005E36FF" w:rsidRPr="0053550E" w:rsidRDefault="005E36FF" w:rsidP="00CC0129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  <w:lang w:eastAsia="ru-RU"/>
              </w:rPr>
            </w:pPr>
            <w:proofErr w:type="gramStart"/>
            <w:r w:rsidRPr="0053550E">
              <w:rPr>
                <w:sz w:val="18"/>
                <w:szCs w:val="18"/>
                <w:lang w:eastAsia="ru-RU"/>
              </w:rPr>
              <w:t>(наименование</w:t>
            </w:r>
            <w:proofErr w:type="gramEnd"/>
          </w:p>
          <w:p w:rsidR="005E36FF" w:rsidRPr="0053550E" w:rsidRDefault="005E36FF" w:rsidP="00CC0129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  <w:lang w:eastAsia="ru-RU"/>
              </w:rPr>
            </w:pPr>
            <w:r w:rsidRPr="0053550E">
              <w:rPr>
                <w:sz w:val="18"/>
                <w:szCs w:val="18"/>
                <w:lang w:eastAsia="ru-RU"/>
              </w:rPr>
              <w:t>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6FF" w:rsidRPr="0053550E" w:rsidRDefault="005E36FF" w:rsidP="00CC0129">
            <w:pPr>
              <w:jc w:val="center"/>
              <w:rPr>
                <w:bCs/>
                <w:sz w:val="18"/>
                <w:szCs w:val="18"/>
              </w:rPr>
            </w:pPr>
            <w:r w:rsidRPr="0053550E">
              <w:rPr>
                <w:bCs/>
                <w:sz w:val="18"/>
                <w:szCs w:val="18"/>
              </w:rPr>
              <w:t xml:space="preserve">Значение условия (формы) оказания </w:t>
            </w:r>
            <w:r w:rsidRPr="0053550E">
              <w:rPr>
                <w:bCs/>
                <w:sz w:val="18"/>
                <w:szCs w:val="18"/>
                <w:u w:val="single"/>
              </w:rPr>
              <w:t>услуги 1</w:t>
            </w:r>
          </w:p>
          <w:p w:rsidR="005E36FF" w:rsidRPr="0053550E" w:rsidRDefault="005E36FF" w:rsidP="00CC0129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  <w:lang w:eastAsia="ru-RU"/>
              </w:rPr>
            </w:pPr>
            <w:proofErr w:type="gramStart"/>
            <w:r w:rsidRPr="0053550E">
              <w:rPr>
                <w:sz w:val="18"/>
                <w:szCs w:val="18"/>
                <w:lang w:eastAsia="ru-RU"/>
              </w:rPr>
              <w:t>(наименование</w:t>
            </w:r>
            <w:proofErr w:type="gramEnd"/>
          </w:p>
          <w:p w:rsidR="005E36FF" w:rsidRPr="0053550E" w:rsidRDefault="005E36FF" w:rsidP="00CC0129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  <w:lang w:eastAsia="ru-RU"/>
              </w:rPr>
            </w:pPr>
            <w:r w:rsidRPr="0053550E">
              <w:rPr>
                <w:sz w:val="18"/>
                <w:szCs w:val="18"/>
                <w:lang w:eastAsia="ru-RU"/>
              </w:rPr>
              <w:t>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6FF" w:rsidRPr="0053550E" w:rsidRDefault="005E36FF" w:rsidP="00CC0129">
            <w:pPr>
              <w:jc w:val="center"/>
              <w:rPr>
                <w:bCs/>
                <w:sz w:val="18"/>
                <w:szCs w:val="18"/>
              </w:rPr>
            </w:pPr>
            <w:r w:rsidRPr="0053550E">
              <w:rPr>
                <w:bCs/>
                <w:sz w:val="18"/>
                <w:szCs w:val="18"/>
              </w:rPr>
              <w:t>Значение условия (формы) оказания услуги 2</w:t>
            </w:r>
          </w:p>
          <w:p w:rsidR="005E36FF" w:rsidRPr="0053550E" w:rsidRDefault="005E36FF" w:rsidP="00CC0129">
            <w:pPr>
              <w:widowControl w:val="0"/>
              <w:autoSpaceDE w:val="0"/>
              <w:autoSpaceDN w:val="0"/>
              <w:rPr>
                <w:sz w:val="18"/>
                <w:szCs w:val="18"/>
                <w:lang w:eastAsia="ru-RU"/>
              </w:rPr>
            </w:pPr>
            <w:proofErr w:type="gramStart"/>
            <w:r w:rsidRPr="0053550E">
              <w:rPr>
                <w:sz w:val="18"/>
                <w:szCs w:val="18"/>
                <w:lang w:eastAsia="ru-RU"/>
              </w:rPr>
              <w:t>(наименование</w:t>
            </w:r>
            <w:proofErr w:type="gramEnd"/>
          </w:p>
          <w:p w:rsidR="005E36FF" w:rsidRPr="0053550E" w:rsidRDefault="005E36FF" w:rsidP="00CC0129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  <w:lang w:eastAsia="ru-RU"/>
              </w:rPr>
            </w:pPr>
            <w:r w:rsidRPr="0053550E">
              <w:rPr>
                <w:sz w:val="18"/>
                <w:szCs w:val="18"/>
                <w:lang w:eastAsia="ru-RU"/>
              </w:rPr>
              <w:t>показателя)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6FF" w:rsidRPr="0053550E" w:rsidRDefault="005E36FF" w:rsidP="00CC0129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  <w:r w:rsidRPr="0053550E">
              <w:rPr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6FF" w:rsidRPr="0053550E" w:rsidRDefault="005E36FF" w:rsidP="00CC0129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  <w:lang w:eastAsia="ru-RU"/>
              </w:rPr>
            </w:pPr>
            <w:r w:rsidRPr="0053550E">
              <w:rPr>
                <w:sz w:val="18"/>
                <w:szCs w:val="18"/>
                <w:lang w:eastAsia="ru-RU"/>
              </w:rPr>
              <w:t xml:space="preserve">единица измерения по </w:t>
            </w:r>
            <w:hyperlink r:id="rId12" w:history="1">
              <w:r w:rsidRPr="0053550E">
                <w:rPr>
                  <w:rStyle w:val="af6"/>
                  <w:sz w:val="18"/>
                  <w:szCs w:val="18"/>
                  <w:lang w:eastAsia="ru-RU"/>
                </w:rPr>
                <w:t>ОКЕИ</w:t>
              </w:r>
            </w:hyperlink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23</w:t>
            </w:r>
            <w:r w:rsidRPr="00B22271">
              <w:rPr>
                <w:color w:val="000000"/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4</w:t>
            </w:r>
            <w:r w:rsidRPr="00B22271">
              <w:rPr>
                <w:color w:val="000000"/>
                <w:sz w:val="18"/>
                <w:szCs w:val="18"/>
              </w:rPr>
              <w:t xml:space="preserve"> год (1-й год планового периода)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5</w:t>
            </w:r>
            <w:r w:rsidRPr="00B22271">
              <w:rPr>
                <w:color w:val="000000"/>
                <w:sz w:val="18"/>
                <w:szCs w:val="18"/>
              </w:rPr>
              <w:t xml:space="preserve">год </w:t>
            </w:r>
          </w:p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6FF" w:rsidRPr="0053550E" w:rsidRDefault="005E36FF" w:rsidP="00CC0129">
            <w:pPr>
              <w:keepNext/>
              <w:spacing w:before="240" w:after="60"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53550E">
              <w:rPr>
                <w:color w:val="000000"/>
                <w:sz w:val="18"/>
                <w:szCs w:val="18"/>
              </w:rPr>
              <w:t>в процентах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6FF" w:rsidRPr="0053550E" w:rsidRDefault="005E36FF" w:rsidP="00CC0129">
            <w:pPr>
              <w:keepNext/>
              <w:spacing w:before="240" w:after="60"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53550E">
              <w:rPr>
                <w:color w:val="000000"/>
                <w:sz w:val="18"/>
                <w:szCs w:val="18"/>
              </w:rPr>
              <w:t>в абсолютных показателях</w:t>
            </w:r>
          </w:p>
        </w:tc>
      </w:tr>
      <w:tr w:rsidR="00237352" w:rsidTr="00B0212A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352" w:rsidRDefault="00237352" w:rsidP="00CC012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352" w:rsidRDefault="00237352" w:rsidP="00CC012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352" w:rsidRDefault="00237352" w:rsidP="00CC012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352" w:rsidRDefault="00237352" w:rsidP="00CC012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352" w:rsidRDefault="00237352" w:rsidP="00CC012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352" w:rsidRDefault="00237352" w:rsidP="00CC012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352" w:rsidRDefault="00237352" w:rsidP="00CC0129">
            <w:pPr>
              <w:suppressAutoHyphens w:val="0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код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352" w:rsidRDefault="00237352" w:rsidP="00CC0129">
            <w:pPr>
              <w:suppressAutoHyphens w:val="0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352" w:rsidRDefault="00237352" w:rsidP="00CC0129">
            <w:pPr>
              <w:suppressAutoHyphens w:val="0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352" w:rsidRDefault="00237352" w:rsidP="00CC0129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352" w:rsidRDefault="00237352" w:rsidP="00CC0129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352" w:rsidRDefault="00237352" w:rsidP="00CC0129">
            <w:pPr>
              <w:suppressAutoHyphens w:val="0"/>
              <w:rPr>
                <w:color w:val="000000"/>
                <w:sz w:val="20"/>
              </w:rPr>
            </w:pPr>
          </w:p>
        </w:tc>
      </w:tr>
      <w:tr w:rsidR="00237352" w:rsidTr="00B0212A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352" w:rsidRDefault="00237352" w:rsidP="00CC0129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352" w:rsidRDefault="00237352" w:rsidP="00CC0129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237352" w:rsidTr="00B0212A">
        <w:trPr>
          <w:trHeight w:val="1419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37352" w:rsidRDefault="00237352" w:rsidP="00CC0129">
            <w:pPr>
              <w:pStyle w:val="af3"/>
              <w:ind w:left="113" w:right="113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853211О.99.0.БВ19АА56000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Присмотр и уход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keepNext/>
              <w:spacing w:before="240" w:after="60"/>
              <w:jc w:val="center"/>
              <w:outlineLvl w:val="3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Не указано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Воспитанники от 3 лет и старше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Pr="00794502" w:rsidRDefault="00A43717" w:rsidP="00CC0129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</w:t>
            </w:r>
            <w:r w:rsidR="00237352" w:rsidRPr="00794502">
              <w:rPr>
                <w:sz w:val="18"/>
                <w:szCs w:val="18"/>
                <w:lang w:eastAsia="ru-RU"/>
              </w:rPr>
              <w:t xml:space="preserve"> обоснованных жалоб потребителей,</w:t>
            </w:r>
          </w:p>
          <w:p w:rsidR="00237352" w:rsidRPr="00794502" w:rsidRDefault="00237352" w:rsidP="00CC0129">
            <w:pPr>
              <w:pStyle w:val="af3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proofErr w:type="gramStart"/>
            <w:r w:rsidRPr="00794502">
              <w:rPr>
                <w:rFonts w:ascii="Times New Roman" w:hAnsi="Times New Roman"/>
                <w:sz w:val="18"/>
                <w:szCs w:val="18"/>
                <w:lang w:eastAsia="ru-RU"/>
              </w:rPr>
              <w:t>поступивших</w:t>
            </w:r>
            <w:proofErr w:type="gramEnd"/>
            <w:r w:rsidRPr="00794502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в образовательное учреждение или в управление образования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pStyle w:val="af3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Кол-во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pStyle w:val="af3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352" w:rsidRDefault="00237352" w:rsidP="00CC0129">
            <w:pPr>
              <w:pStyle w:val="af3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352" w:rsidRDefault="00237352" w:rsidP="00CC0129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352" w:rsidRDefault="00237352" w:rsidP="00CC0129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352" w:rsidRDefault="00237352" w:rsidP="00CC0129">
            <w:pPr>
              <w:pStyle w:val="af3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352" w:rsidRDefault="00237352" w:rsidP="00CC0129">
            <w:pPr>
              <w:pStyle w:val="af3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237352" w:rsidTr="00B0212A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352" w:rsidRDefault="00237352" w:rsidP="00CC0129">
            <w:pPr>
              <w:suppressAutoHyphens w:val="0"/>
              <w:rPr>
                <w:rFonts w:eastAsia="Calibri"/>
                <w:sz w:val="22"/>
                <w:szCs w:val="22"/>
                <w:lang w:eastAsia="ru-RU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352" w:rsidRDefault="00237352" w:rsidP="00CC0129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352" w:rsidRDefault="00237352" w:rsidP="00CC0129">
            <w:pPr>
              <w:suppressAutoHyphens w:val="0"/>
              <w:rPr>
                <w:bCs/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352" w:rsidRDefault="00237352" w:rsidP="00CC0129">
            <w:pPr>
              <w:suppressAutoHyphens w:val="0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352" w:rsidRDefault="00237352" w:rsidP="00CC0129">
            <w:pPr>
              <w:suppressAutoHyphens w:val="0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352" w:rsidRDefault="00237352" w:rsidP="00CC0129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Pr="005F367F" w:rsidRDefault="00237352" w:rsidP="00CC0129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Pr="00CC3F39" w:rsidRDefault="00237352" w:rsidP="00CC0129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Pr="00C720C9" w:rsidRDefault="00237352" w:rsidP="00CC012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352" w:rsidRPr="00402B3B" w:rsidRDefault="00237352" w:rsidP="00CC0129">
            <w:pPr>
              <w:keepNext/>
              <w:spacing w:before="240" w:after="60"/>
              <w:jc w:val="center"/>
              <w:outlineLvl w:val="3"/>
              <w:rPr>
                <w:bCs/>
                <w:sz w:val="22"/>
                <w:szCs w:val="22"/>
              </w:rPr>
            </w:pPr>
            <w:r w:rsidRPr="00402B3B">
              <w:rPr>
                <w:bCs/>
                <w:sz w:val="22"/>
                <w:szCs w:val="22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352" w:rsidRPr="00402B3B" w:rsidRDefault="00237352" w:rsidP="00CC0129">
            <w:pPr>
              <w:keepNext/>
              <w:spacing w:before="240" w:after="60"/>
              <w:jc w:val="center"/>
              <w:outlineLvl w:val="3"/>
              <w:rPr>
                <w:bCs/>
                <w:sz w:val="22"/>
                <w:szCs w:val="22"/>
              </w:rPr>
            </w:pPr>
            <w:r w:rsidRPr="00402B3B">
              <w:rPr>
                <w:bCs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352" w:rsidRPr="00402B3B" w:rsidRDefault="00237352" w:rsidP="00CC0129">
            <w:pPr>
              <w:keepNext/>
              <w:spacing w:before="240" w:after="60"/>
              <w:jc w:val="center"/>
              <w:outlineLvl w:val="3"/>
              <w:rPr>
                <w:bCs/>
                <w:sz w:val="22"/>
                <w:szCs w:val="22"/>
              </w:rPr>
            </w:pPr>
            <w:r w:rsidRPr="00402B3B">
              <w:rPr>
                <w:bCs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352" w:rsidRPr="00402B3B" w:rsidRDefault="00237352" w:rsidP="00CC0129">
            <w:pPr>
              <w:keepNext/>
              <w:spacing w:before="240" w:after="60"/>
              <w:jc w:val="center"/>
              <w:outlineLvl w:val="3"/>
              <w:rPr>
                <w:bCs/>
                <w:sz w:val="22"/>
                <w:szCs w:val="22"/>
              </w:rPr>
            </w:pPr>
            <w:r w:rsidRPr="00402B3B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352" w:rsidRPr="00402B3B" w:rsidRDefault="00237352" w:rsidP="00CC0129">
            <w:pPr>
              <w:keepNext/>
              <w:spacing w:before="240" w:after="60"/>
              <w:jc w:val="center"/>
              <w:outlineLvl w:val="3"/>
              <w:rPr>
                <w:bCs/>
                <w:sz w:val="22"/>
                <w:szCs w:val="22"/>
              </w:rPr>
            </w:pPr>
            <w:r w:rsidRPr="00402B3B">
              <w:rPr>
                <w:bCs/>
                <w:sz w:val="22"/>
                <w:szCs w:val="22"/>
              </w:rPr>
              <w:t>10</w:t>
            </w:r>
          </w:p>
        </w:tc>
      </w:tr>
    </w:tbl>
    <w:p w:rsidR="00237352" w:rsidRDefault="00237352" w:rsidP="00237352">
      <w:pPr>
        <w:pStyle w:val="Style7"/>
        <w:shd w:val="clear" w:color="auto" w:fill="auto"/>
        <w:spacing w:before="0" w:after="157" w:line="100" w:lineRule="exact"/>
        <w:ind w:left="220"/>
        <w:jc w:val="both"/>
        <w:rPr>
          <w:rStyle w:val="CharStyle8"/>
          <w:sz w:val="22"/>
        </w:rPr>
      </w:pPr>
    </w:p>
    <w:p w:rsidR="00237352" w:rsidRDefault="00237352" w:rsidP="00237352">
      <w:pPr>
        <w:autoSpaceDE w:val="0"/>
        <w:autoSpaceDN w:val="0"/>
        <w:adjustRightInd w:val="0"/>
        <w:jc w:val="both"/>
        <w:rPr>
          <w:lang w:eastAsia="ru-RU"/>
        </w:rPr>
      </w:pPr>
      <w:r>
        <w:rPr>
          <w:sz w:val="22"/>
          <w:szCs w:val="22"/>
        </w:rPr>
        <w:t xml:space="preserve">3.2  </w:t>
      </w:r>
      <w:r>
        <w:rPr>
          <w:sz w:val="22"/>
          <w:szCs w:val="22"/>
          <w:shd w:val="clear" w:color="auto" w:fill="FFFFFF"/>
        </w:rPr>
        <w:t xml:space="preserve">Показатели, характеризующие объем муниципальной услуги </w:t>
      </w:r>
    </w:p>
    <w:tbl>
      <w:tblPr>
        <w:tblW w:w="16301" w:type="dxa"/>
        <w:tblInd w:w="-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850"/>
        <w:gridCol w:w="1134"/>
        <w:gridCol w:w="1135"/>
        <w:gridCol w:w="993"/>
        <w:gridCol w:w="1275"/>
        <w:gridCol w:w="1276"/>
        <w:gridCol w:w="708"/>
        <w:gridCol w:w="851"/>
        <w:gridCol w:w="850"/>
        <w:gridCol w:w="1134"/>
        <w:gridCol w:w="851"/>
        <w:gridCol w:w="850"/>
        <w:gridCol w:w="709"/>
        <w:gridCol w:w="992"/>
        <w:gridCol w:w="993"/>
        <w:gridCol w:w="850"/>
        <w:gridCol w:w="850"/>
      </w:tblGrid>
      <w:tr w:rsidR="00237352" w:rsidTr="007E58B5">
        <w:trPr>
          <w:trHeight w:val="1167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Уникальный</w:t>
            </w:r>
          </w:p>
          <w:p w:rsidR="00237352" w:rsidRDefault="00237352" w:rsidP="00CC0129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номер</w:t>
            </w:r>
          </w:p>
          <w:p w:rsidR="00237352" w:rsidRDefault="00237352" w:rsidP="00CC0129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реестровой</w:t>
            </w:r>
          </w:p>
          <w:p w:rsidR="00237352" w:rsidRDefault="00237352" w:rsidP="00CC0129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записи</w:t>
            </w:r>
          </w:p>
        </w:tc>
        <w:tc>
          <w:tcPr>
            <w:tcW w:w="326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Среднегодовой размер платы</w:t>
            </w:r>
          </w:p>
          <w:p w:rsidR="00237352" w:rsidRDefault="00237352" w:rsidP="00CC0129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(цена, тариф)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bCs/>
                <w:color w:val="000000"/>
                <w:sz w:val="20"/>
              </w:rPr>
              <w:t>Допустимые (возможные) отклонения</w:t>
            </w:r>
            <w:r>
              <w:rPr>
                <w:bCs/>
                <w:color w:val="000000"/>
                <w:sz w:val="20"/>
              </w:rPr>
              <w:br/>
              <w:t xml:space="preserve"> от установленных показателей качества муниципальной услуги</w:t>
            </w:r>
            <w:r>
              <w:rPr>
                <w:rStyle w:val="CharStyle13"/>
                <w:bCs/>
                <w:sz w:val="20"/>
                <w:vertAlign w:val="superscript"/>
              </w:rPr>
              <w:t>5</w:t>
            </w:r>
          </w:p>
        </w:tc>
      </w:tr>
      <w:tr w:rsidR="005E36FF" w:rsidTr="007E58B5">
        <w:trPr>
          <w:trHeight w:val="772"/>
        </w:trPr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6FF" w:rsidRDefault="005E36FF" w:rsidP="00CC012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326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6FF" w:rsidRPr="0053550E" w:rsidRDefault="005E36FF" w:rsidP="00CC0129">
            <w:pPr>
              <w:suppressAutoHyphens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6FF" w:rsidRPr="0053550E" w:rsidRDefault="005E36FF" w:rsidP="00CC0129">
            <w:pPr>
              <w:suppressAutoHyphens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6FF" w:rsidRPr="0053550E" w:rsidRDefault="005E36FF" w:rsidP="00CC0129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  <w:lang w:eastAsia="ru-RU"/>
              </w:rPr>
            </w:pPr>
            <w:r w:rsidRPr="0053550E">
              <w:rPr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6FF" w:rsidRPr="0053550E" w:rsidRDefault="005E36FF" w:rsidP="00CC0129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  <w:lang w:eastAsia="ru-RU"/>
              </w:rPr>
            </w:pPr>
            <w:r w:rsidRPr="0053550E">
              <w:rPr>
                <w:sz w:val="18"/>
                <w:szCs w:val="18"/>
                <w:lang w:eastAsia="ru-RU"/>
              </w:rPr>
              <w:t xml:space="preserve">единица измерения по </w:t>
            </w:r>
            <w:hyperlink r:id="rId13" w:history="1">
              <w:r w:rsidRPr="0053550E">
                <w:rPr>
                  <w:rStyle w:val="af6"/>
                  <w:sz w:val="18"/>
                  <w:szCs w:val="18"/>
                  <w:lang w:eastAsia="ru-RU"/>
                </w:rPr>
                <w:t>ОКЕИ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23</w:t>
            </w:r>
            <w:r w:rsidRPr="00B22271">
              <w:rPr>
                <w:color w:val="000000"/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4</w:t>
            </w:r>
            <w:r w:rsidRPr="00B22271">
              <w:rPr>
                <w:color w:val="000000"/>
                <w:sz w:val="18"/>
                <w:szCs w:val="18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5</w:t>
            </w:r>
            <w:r w:rsidRPr="00B22271">
              <w:rPr>
                <w:color w:val="000000"/>
                <w:sz w:val="18"/>
                <w:szCs w:val="18"/>
              </w:rPr>
              <w:t xml:space="preserve">год </w:t>
            </w:r>
          </w:p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23</w:t>
            </w:r>
            <w:r w:rsidRPr="00B22271">
              <w:rPr>
                <w:color w:val="000000"/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4</w:t>
            </w:r>
            <w:r w:rsidRPr="00B22271">
              <w:rPr>
                <w:color w:val="000000"/>
                <w:sz w:val="18"/>
                <w:szCs w:val="18"/>
              </w:rPr>
              <w:t xml:space="preserve"> год (1-й год планового периода)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5</w:t>
            </w:r>
            <w:r w:rsidRPr="00B22271">
              <w:rPr>
                <w:color w:val="000000"/>
                <w:sz w:val="18"/>
                <w:szCs w:val="18"/>
              </w:rPr>
              <w:t xml:space="preserve">год </w:t>
            </w:r>
          </w:p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6FF" w:rsidRPr="0053550E" w:rsidRDefault="005E36FF" w:rsidP="00CC0129">
            <w:pPr>
              <w:keepNext/>
              <w:spacing w:before="240" w:after="60"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53550E">
              <w:rPr>
                <w:color w:val="000000"/>
                <w:sz w:val="18"/>
                <w:szCs w:val="18"/>
              </w:rPr>
              <w:t>в процентах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6FF" w:rsidRPr="0053550E" w:rsidRDefault="005E36FF" w:rsidP="00CC0129">
            <w:pPr>
              <w:keepNext/>
              <w:spacing w:before="240" w:after="60"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53550E">
              <w:rPr>
                <w:color w:val="000000"/>
                <w:sz w:val="18"/>
                <w:szCs w:val="18"/>
              </w:rPr>
              <w:t>в абсолютных показателях</w:t>
            </w:r>
          </w:p>
        </w:tc>
      </w:tr>
      <w:tr w:rsidR="00237352" w:rsidTr="007E58B5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352" w:rsidRDefault="00237352" w:rsidP="00CC012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Pr="0053550E" w:rsidRDefault="00237352" w:rsidP="00CC0129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  <w:lang w:eastAsia="ru-RU"/>
              </w:rPr>
            </w:pPr>
            <w:r w:rsidRPr="0053550E">
              <w:rPr>
                <w:sz w:val="18"/>
                <w:szCs w:val="18"/>
                <w:lang w:eastAsia="ru-RU"/>
              </w:rPr>
              <w:t xml:space="preserve">Значение содержания </w:t>
            </w:r>
            <w:r w:rsidRPr="0053550E">
              <w:rPr>
                <w:sz w:val="18"/>
                <w:szCs w:val="18"/>
                <w:u w:val="single"/>
                <w:lang w:eastAsia="ru-RU"/>
              </w:rPr>
              <w:t>услуги 1</w:t>
            </w:r>
          </w:p>
          <w:p w:rsidR="00237352" w:rsidRPr="0053550E" w:rsidRDefault="00237352" w:rsidP="00CC0129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  <w:lang w:eastAsia="ru-RU"/>
              </w:rPr>
            </w:pPr>
            <w:proofErr w:type="gramStart"/>
            <w:r w:rsidRPr="0053550E">
              <w:rPr>
                <w:sz w:val="18"/>
                <w:szCs w:val="18"/>
                <w:lang w:eastAsia="ru-RU"/>
              </w:rPr>
              <w:t>(наименование</w:t>
            </w:r>
            <w:proofErr w:type="gramEnd"/>
          </w:p>
          <w:p w:rsidR="00237352" w:rsidRPr="0053550E" w:rsidRDefault="00237352" w:rsidP="00CC0129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  <w:lang w:eastAsia="ru-RU"/>
              </w:rPr>
            </w:pPr>
            <w:r w:rsidRPr="0053550E">
              <w:rPr>
                <w:sz w:val="18"/>
                <w:szCs w:val="18"/>
                <w:lang w:eastAsia="ru-RU"/>
              </w:rPr>
              <w:t>показателя)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Pr="0053550E" w:rsidRDefault="00237352" w:rsidP="00CC0129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  <w:lang w:eastAsia="ru-RU"/>
              </w:rPr>
            </w:pPr>
            <w:r w:rsidRPr="0053550E">
              <w:rPr>
                <w:sz w:val="18"/>
                <w:szCs w:val="18"/>
                <w:lang w:eastAsia="ru-RU"/>
              </w:rPr>
              <w:t xml:space="preserve">Значение содержания </w:t>
            </w:r>
            <w:r w:rsidRPr="0053550E">
              <w:rPr>
                <w:sz w:val="18"/>
                <w:szCs w:val="18"/>
                <w:u w:val="single"/>
                <w:lang w:eastAsia="ru-RU"/>
              </w:rPr>
              <w:t>услуги 2</w:t>
            </w:r>
          </w:p>
          <w:p w:rsidR="00237352" w:rsidRPr="0053550E" w:rsidRDefault="00237352" w:rsidP="00CC0129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  <w:lang w:eastAsia="ru-RU"/>
              </w:rPr>
            </w:pPr>
            <w:proofErr w:type="gramStart"/>
            <w:r w:rsidRPr="0053550E">
              <w:rPr>
                <w:sz w:val="18"/>
                <w:szCs w:val="18"/>
                <w:lang w:eastAsia="ru-RU"/>
              </w:rPr>
              <w:t>(наименование</w:t>
            </w:r>
            <w:proofErr w:type="gramEnd"/>
          </w:p>
          <w:p w:rsidR="00237352" w:rsidRPr="0053550E" w:rsidRDefault="00237352" w:rsidP="00CC0129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  <w:lang w:eastAsia="ru-RU"/>
              </w:rPr>
            </w:pPr>
            <w:r w:rsidRPr="0053550E">
              <w:rPr>
                <w:sz w:val="18"/>
                <w:szCs w:val="18"/>
                <w:lang w:eastAsia="ru-RU"/>
              </w:rPr>
              <w:t>показателя)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Pr="0053550E" w:rsidRDefault="00237352" w:rsidP="00CC0129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  <w:lang w:eastAsia="ru-RU"/>
              </w:rPr>
            </w:pPr>
            <w:r w:rsidRPr="0053550E">
              <w:rPr>
                <w:sz w:val="18"/>
                <w:szCs w:val="18"/>
                <w:lang w:eastAsia="ru-RU"/>
              </w:rPr>
              <w:t xml:space="preserve">Значение содержания </w:t>
            </w:r>
            <w:r w:rsidRPr="0053550E">
              <w:rPr>
                <w:sz w:val="18"/>
                <w:szCs w:val="18"/>
                <w:u w:val="single"/>
                <w:lang w:eastAsia="ru-RU"/>
              </w:rPr>
              <w:t>услуги 3</w:t>
            </w:r>
          </w:p>
          <w:p w:rsidR="00237352" w:rsidRPr="0053550E" w:rsidRDefault="00237352" w:rsidP="00CC0129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  <w:lang w:eastAsia="ru-RU"/>
              </w:rPr>
            </w:pPr>
            <w:proofErr w:type="gramStart"/>
            <w:r w:rsidRPr="0053550E">
              <w:rPr>
                <w:sz w:val="18"/>
                <w:szCs w:val="18"/>
                <w:lang w:eastAsia="ru-RU"/>
              </w:rPr>
              <w:t>(наименование</w:t>
            </w:r>
            <w:proofErr w:type="gramEnd"/>
          </w:p>
          <w:p w:rsidR="00237352" w:rsidRPr="0053550E" w:rsidRDefault="00237352" w:rsidP="00CC0129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  <w:lang w:eastAsia="ru-RU"/>
              </w:rPr>
            </w:pPr>
            <w:r w:rsidRPr="0053550E">
              <w:rPr>
                <w:sz w:val="18"/>
                <w:szCs w:val="18"/>
                <w:lang w:eastAsia="ru-RU"/>
              </w:rPr>
              <w:t>показателя)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Pr="0053550E" w:rsidRDefault="00237352" w:rsidP="00CC0129">
            <w:pPr>
              <w:jc w:val="center"/>
              <w:rPr>
                <w:bCs/>
                <w:sz w:val="18"/>
                <w:szCs w:val="18"/>
              </w:rPr>
            </w:pPr>
            <w:r w:rsidRPr="0053550E">
              <w:rPr>
                <w:bCs/>
                <w:sz w:val="18"/>
                <w:szCs w:val="18"/>
              </w:rPr>
              <w:t xml:space="preserve">Значение условия (формы) оказания </w:t>
            </w:r>
            <w:r w:rsidRPr="0053550E">
              <w:rPr>
                <w:bCs/>
                <w:sz w:val="18"/>
                <w:szCs w:val="18"/>
                <w:u w:val="single"/>
              </w:rPr>
              <w:t>услуги 1</w:t>
            </w:r>
          </w:p>
          <w:p w:rsidR="00237352" w:rsidRPr="0053550E" w:rsidRDefault="00237352" w:rsidP="00CC0129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  <w:lang w:eastAsia="ru-RU"/>
              </w:rPr>
            </w:pPr>
            <w:proofErr w:type="gramStart"/>
            <w:r w:rsidRPr="0053550E">
              <w:rPr>
                <w:sz w:val="18"/>
                <w:szCs w:val="18"/>
                <w:lang w:eastAsia="ru-RU"/>
              </w:rPr>
              <w:t>(наименование</w:t>
            </w:r>
            <w:proofErr w:type="gramEnd"/>
          </w:p>
          <w:p w:rsidR="00237352" w:rsidRPr="0053550E" w:rsidRDefault="00237352" w:rsidP="00CC0129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  <w:lang w:eastAsia="ru-RU"/>
              </w:rPr>
            </w:pPr>
            <w:r w:rsidRPr="0053550E">
              <w:rPr>
                <w:sz w:val="18"/>
                <w:szCs w:val="18"/>
                <w:lang w:eastAsia="ru-RU"/>
              </w:rPr>
              <w:t>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Pr="0053550E" w:rsidRDefault="00237352" w:rsidP="00CC0129">
            <w:pPr>
              <w:jc w:val="center"/>
              <w:rPr>
                <w:bCs/>
                <w:sz w:val="18"/>
                <w:szCs w:val="18"/>
              </w:rPr>
            </w:pPr>
            <w:r w:rsidRPr="0053550E">
              <w:rPr>
                <w:bCs/>
                <w:sz w:val="18"/>
                <w:szCs w:val="18"/>
              </w:rPr>
              <w:t xml:space="preserve">Значение условия (формы) оказания </w:t>
            </w:r>
            <w:r w:rsidRPr="0053550E">
              <w:rPr>
                <w:bCs/>
                <w:sz w:val="18"/>
                <w:szCs w:val="18"/>
                <w:u w:val="single"/>
              </w:rPr>
              <w:t>услуги 2</w:t>
            </w:r>
          </w:p>
          <w:p w:rsidR="00237352" w:rsidRPr="0053550E" w:rsidRDefault="00237352" w:rsidP="00CC0129">
            <w:pPr>
              <w:widowControl w:val="0"/>
              <w:autoSpaceDE w:val="0"/>
              <w:autoSpaceDN w:val="0"/>
              <w:rPr>
                <w:sz w:val="18"/>
                <w:szCs w:val="18"/>
                <w:lang w:eastAsia="ru-RU"/>
              </w:rPr>
            </w:pPr>
            <w:proofErr w:type="gramStart"/>
            <w:r w:rsidRPr="0053550E">
              <w:rPr>
                <w:sz w:val="18"/>
                <w:szCs w:val="18"/>
                <w:lang w:eastAsia="ru-RU"/>
              </w:rPr>
              <w:t>(наименование</w:t>
            </w:r>
            <w:proofErr w:type="gramEnd"/>
          </w:p>
          <w:p w:rsidR="00237352" w:rsidRPr="0053550E" w:rsidRDefault="00237352" w:rsidP="00CC0129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  <w:lang w:eastAsia="ru-RU"/>
              </w:rPr>
            </w:pPr>
            <w:r w:rsidRPr="0053550E">
              <w:rPr>
                <w:sz w:val="18"/>
                <w:szCs w:val="18"/>
                <w:lang w:eastAsia="ru-RU"/>
              </w:rPr>
              <w:t>показателя)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352" w:rsidRPr="0053550E" w:rsidRDefault="00237352" w:rsidP="00CC0129">
            <w:pPr>
              <w:suppressAutoHyphens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Pr="0053550E" w:rsidRDefault="00237352" w:rsidP="00CC0129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  <w:lang w:eastAsia="ru-RU"/>
              </w:rPr>
            </w:pPr>
            <w:r w:rsidRPr="0053550E">
              <w:rPr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352" w:rsidRPr="0053550E" w:rsidRDefault="00237352" w:rsidP="00CC0129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  <w:lang w:eastAsia="ru-RU"/>
              </w:rPr>
            </w:pPr>
            <w:r w:rsidRPr="0053550E">
              <w:rPr>
                <w:sz w:val="18"/>
                <w:szCs w:val="18"/>
                <w:lang w:eastAsia="ru-RU"/>
              </w:rPr>
              <w:t>код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352" w:rsidRPr="0053550E" w:rsidRDefault="00237352" w:rsidP="00CC0129">
            <w:pPr>
              <w:suppressAutoHyphens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352" w:rsidRPr="0053550E" w:rsidRDefault="00237352" w:rsidP="00CC0129">
            <w:pPr>
              <w:suppressAutoHyphens w:val="0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352" w:rsidRPr="0053550E" w:rsidRDefault="00237352" w:rsidP="00CC0129">
            <w:pPr>
              <w:suppressAutoHyphens w:val="0"/>
              <w:rPr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352" w:rsidRPr="0053550E" w:rsidRDefault="00237352" w:rsidP="00CC0129">
            <w:pPr>
              <w:suppressAutoHyphens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352" w:rsidRPr="0053550E" w:rsidRDefault="00237352" w:rsidP="00CC0129">
            <w:pPr>
              <w:suppressAutoHyphens w:val="0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352" w:rsidRPr="0053550E" w:rsidRDefault="00237352" w:rsidP="00CC0129">
            <w:pPr>
              <w:suppressAutoHyphens w:val="0"/>
              <w:rPr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352" w:rsidRPr="0053550E" w:rsidRDefault="00237352" w:rsidP="00CC0129">
            <w:pPr>
              <w:suppressAutoHyphens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352" w:rsidRPr="0053550E" w:rsidRDefault="00237352" w:rsidP="00CC0129">
            <w:pPr>
              <w:suppressAutoHyphens w:val="0"/>
              <w:rPr>
                <w:color w:val="000000"/>
                <w:sz w:val="18"/>
                <w:szCs w:val="18"/>
              </w:rPr>
            </w:pPr>
          </w:p>
        </w:tc>
      </w:tr>
      <w:tr w:rsidR="00237352" w:rsidTr="007E58B5">
        <w:trPr>
          <w:cantSplit/>
          <w:trHeight w:val="158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37352" w:rsidRPr="007E58B5" w:rsidRDefault="00237352" w:rsidP="00CC0129">
            <w:pPr>
              <w:widowControl w:val="0"/>
              <w:autoSpaceDE w:val="0"/>
              <w:autoSpaceDN w:val="0"/>
              <w:ind w:left="113" w:right="113"/>
              <w:rPr>
                <w:sz w:val="22"/>
                <w:szCs w:val="22"/>
                <w:lang w:eastAsia="ru-RU"/>
              </w:rPr>
            </w:pPr>
            <w:r w:rsidRPr="007E58B5">
              <w:rPr>
                <w:sz w:val="22"/>
                <w:szCs w:val="22"/>
                <w:lang w:eastAsia="ru-RU"/>
              </w:rPr>
              <w:t>853211О.99.0.БВ19АА56000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:rsidR="00237352" w:rsidRDefault="00237352" w:rsidP="00CC0129">
            <w:pPr>
              <w:widowControl w:val="0"/>
              <w:spacing w:line="23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Присмотр и уход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widowControl w:val="0"/>
              <w:spacing w:line="23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указано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widowControl w:val="0"/>
              <w:spacing w:line="23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указано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widowControl w:val="0"/>
              <w:spacing w:line="232" w:lineRule="auto"/>
              <w:ind w:left="-62" w:right="-20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Группа </w:t>
            </w:r>
            <w:proofErr w:type="gramStart"/>
            <w:r>
              <w:rPr>
                <w:sz w:val="22"/>
                <w:szCs w:val="22"/>
              </w:rPr>
              <w:t>полного</w:t>
            </w:r>
            <w:proofErr w:type="gramEnd"/>
          </w:p>
          <w:p w:rsidR="00237352" w:rsidRDefault="00237352" w:rsidP="00CC0129">
            <w:pPr>
              <w:widowControl w:val="0"/>
              <w:spacing w:line="232" w:lineRule="auto"/>
              <w:ind w:left="-62" w:right="-204"/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дня</w:t>
            </w:r>
            <w:r>
              <w:rPr>
                <w:b/>
                <w:sz w:val="22"/>
                <w:szCs w:val="22"/>
              </w:rPr>
              <w:t xml:space="preserve">  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ru-RU"/>
              </w:rPr>
              <w:t>Воспитанники  от 3 до 8 лет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352" w:rsidRDefault="00237352" w:rsidP="00CC0129">
            <w:pPr>
              <w:widowControl w:val="0"/>
              <w:spacing w:line="232" w:lineRule="auto"/>
              <w:ind w:right="-6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 воспитанников</w:t>
            </w:r>
          </w:p>
          <w:p w:rsidR="00237352" w:rsidRDefault="00237352" w:rsidP="00CC0129">
            <w:pPr>
              <w:widowControl w:val="0"/>
              <w:spacing w:line="21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352" w:rsidRDefault="00237352" w:rsidP="00CC0129">
            <w:pPr>
              <w:widowControl w:val="0"/>
              <w:spacing w:line="23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человек</w:t>
            </w:r>
          </w:p>
          <w:p w:rsidR="00237352" w:rsidRDefault="00237352" w:rsidP="00CC0129">
            <w:pPr>
              <w:widowControl w:val="0"/>
              <w:spacing w:line="21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352" w:rsidRDefault="0042131A" w:rsidP="00CC0129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744</w:t>
            </w:r>
          </w:p>
          <w:p w:rsidR="00237352" w:rsidRDefault="00237352" w:rsidP="00CC0129">
            <w:pPr>
              <w:widowControl w:val="0"/>
              <w:spacing w:line="21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EF1F01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5</w:t>
            </w:r>
            <w:r w:rsidR="00EF1F01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EF1F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ru-RU"/>
              </w:rPr>
              <w:t>5</w:t>
            </w:r>
            <w:r w:rsidR="00EF1F01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EF1F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ru-RU"/>
              </w:rPr>
              <w:t>5</w:t>
            </w:r>
            <w:r w:rsidR="00EF1F01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352" w:rsidRDefault="00237352" w:rsidP="00CC0129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352" w:rsidRDefault="00237352" w:rsidP="00CC0129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352" w:rsidRDefault="00237352" w:rsidP="00CC0129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352" w:rsidRDefault="00237352" w:rsidP="00CC0129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 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352" w:rsidRDefault="00237352" w:rsidP="00CC0129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5</w:t>
            </w:r>
          </w:p>
        </w:tc>
      </w:tr>
    </w:tbl>
    <w:p w:rsidR="00237352" w:rsidRDefault="00237352" w:rsidP="00237352">
      <w:pPr>
        <w:pStyle w:val="Style7"/>
        <w:shd w:val="clear" w:color="auto" w:fill="auto"/>
        <w:spacing w:before="0" w:after="157" w:line="100" w:lineRule="exact"/>
        <w:ind w:left="220"/>
        <w:jc w:val="both"/>
        <w:rPr>
          <w:rStyle w:val="CharStyle8"/>
          <w:sz w:val="22"/>
          <w:szCs w:val="22"/>
        </w:rPr>
      </w:pPr>
    </w:p>
    <w:p w:rsidR="00237352" w:rsidRDefault="00237352" w:rsidP="00237352">
      <w:pPr>
        <w:keepNext/>
        <w:spacing w:line="232" w:lineRule="auto"/>
        <w:jc w:val="both"/>
        <w:outlineLvl w:val="3"/>
        <w:rPr>
          <w:b/>
          <w:bCs/>
        </w:rPr>
      </w:pPr>
      <w:r>
        <w:rPr>
          <w:b/>
          <w:bCs/>
          <w:sz w:val="22"/>
          <w:szCs w:val="22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p w:rsidR="00237352" w:rsidRDefault="00237352" w:rsidP="00237352">
      <w:pPr>
        <w:keepNext/>
        <w:spacing w:line="232" w:lineRule="auto"/>
        <w:jc w:val="both"/>
        <w:outlineLvl w:val="3"/>
        <w:rPr>
          <w:bCs/>
          <w:sz w:val="22"/>
          <w:szCs w:val="22"/>
          <w:shd w:val="clear" w:color="auto" w:fill="FFFFFF"/>
        </w:rPr>
      </w:pPr>
    </w:p>
    <w:tbl>
      <w:tblPr>
        <w:tblW w:w="15870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978"/>
        <w:gridCol w:w="3542"/>
        <w:gridCol w:w="1983"/>
        <w:gridCol w:w="1706"/>
        <w:gridCol w:w="5661"/>
      </w:tblGrid>
      <w:tr w:rsidR="00237352" w:rsidTr="007E58B5">
        <w:tc>
          <w:tcPr>
            <w:tcW w:w="158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pStyle w:val="ConsPlus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Нормативный правовой акт</w:t>
            </w:r>
          </w:p>
        </w:tc>
      </w:tr>
      <w:tr w:rsidR="00237352" w:rsidTr="007E58B5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pStyle w:val="ConsPlus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pStyle w:val="ConsPlus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принявший орган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pStyle w:val="ConsPlus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pStyle w:val="ConsPlus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</w:t>
            </w:r>
          </w:p>
        </w:tc>
        <w:tc>
          <w:tcPr>
            <w:tcW w:w="5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pStyle w:val="ConsPlus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</w:t>
            </w:r>
          </w:p>
        </w:tc>
      </w:tr>
      <w:tr w:rsidR="00237352" w:rsidTr="007E58B5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pStyle w:val="ConsPlus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pStyle w:val="ConsPlus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pStyle w:val="ConsPlus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pStyle w:val="ConsPlus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pStyle w:val="ConsPlus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237352" w:rsidTr="007E58B5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5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</w:tr>
      <w:tr w:rsidR="00237352" w:rsidTr="007E58B5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pStyle w:val="ConsPlusNormal"/>
              <w:jc w:val="both"/>
              <w:rPr>
                <w:rStyle w:val="docaccesstitle1"/>
                <w:bCs w:val="0"/>
                <w:sz w:val="22"/>
                <w:szCs w:val="22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pStyle w:val="ConsPlusNormal"/>
              <w:jc w:val="both"/>
              <w:rPr>
                <w:rStyle w:val="docaccesstitle1"/>
                <w:bCs w:val="0"/>
                <w:sz w:val="22"/>
                <w:szCs w:val="22"/>
              </w:rPr>
            </w:pPr>
          </w:p>
        </w:tc>
        <w:tc>
          <w:tcPr>
            <w:tcW w:w="5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pStyle w:val="3"/>
              <w:shd w:val="clear" w:color="auto" w:fill="FFFFFF"/>
              <w:spacing w:before="0" w:after="0"/>
              <w:jc w:val="both"/>
              <w:textAlignment w:val="baseline"/>
              <w:rPr>
                <w:rStyle w:val="docaccesstitle1"/>
                <w:bCs w:val="0"/>
                <w:sz w:val="22"/>
                <w:szCs w:val="22"/>
              </w:rPr>
            </w:pPr>
          </w:p>
        </w:tc>
      </w:tr>
      <w:tr w:rsidR="00237352" w:rsidTr="007E58B5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352" w:rsidRDefault="00237352" w:rsidP="00CC0129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352" w:rsidRDefault="00237352" w:rsidP="00CC0129">
            <w:pPr>
              <w:pStyle w:val="ConsPlusNormal"/>
              <w:jc w:val="both"/>
              <w:rPr>
                <w:rStyle w:val="docaccesstitle1"/>
                <w:sz w:val="22"/>
                <w:szCs w:val="22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352" w:rsidRDefault="00237352" w:rsidP="00CC0129">
            <w:pPr>
              <w:pStyle w:val="ConsPlusNormal"/>
              <w:jc w:val="both"/>
              <w:rPr>
                <w:rStyle w:val="docaccesstitle1"/>
                <w:sz w:val="22"/>
                <w:szCs w:val="22"/>
              </w:rPr>
            </w:pPr>
          </w:p>
        </w:tc>
        <w:tc>
          <w:tcPr>
            <w:tcW w:w="5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Default="00237352" w:rsidP="00CC0129">
            <w:pPr>
              <w:pStyle w:val="3"/>
              <w:shd w:val="clear" w:color="auto" w:fill="FFFFFF"/>
              <w:spacing w:before="0" w:after="0"/>
              <w:jc w:val="both"/>
              <w:textAlignment w:val="baseline"/>
              <w:rPr>
                <w:rFonts w:ascii="Times New Roman" w:hAnsi="Times New Roman"/>
                <w:b w:val="0"/>
                <w:i/>
                <w:sz w:val="22"/>
                <w:szCs w:val="22"/>
                <w:bdr w:val="none" w:sz="0" w:space="0" w:color="auto" w:frame="1"/>
              </w:rPr>
            </w:pPr>
          </w:p>
        </w:tc>
      </w:tr>
    </w:tbl>
    <w:p w:rsidR="00237352" w:rsidRDefault="00237352" w:rsidP="00237352">
      <w:pPr>
        <w:widowControl w:val="0"/>
        <w:spacing w:line="232" w:lineRule="auto"/>
        <w:jc w:val="both"/>
        <w:rPr>
          <w:i/>
          <w:sz w:val="22"/>
          <w:szCs w:val="22"/>
          <w:shd w:val="clear" w:color="auto" w:fill="FFFFFF"/>
        </w:rPr>
      </w:pPr>
    </w:p>
    <w:p w:rsidR="00237352" w:rsidRDefault="00237352" w:rsidP="00237352">
      <w:pPr>
        <w:widowControl w:val="0"/>
        <w:spacing w:line="232" w:lineRule="auto"/>
        <w:ind w:left="284" w:hanging="284"/>
        <w:jc w:val="both"/>
        <w:rPr>
          <w:b/>
          <w:sz w:val="22"/>
          <w:szCs w:val="22"/>
          <w:shd w:val="clear" w:color="auto" w:fill="FFFFFF"/>
        </w:rPr>
      </w:pPr>
      <w:r>
        <w:rPr>
          <w:b/>
          <w:sz w:val="22"/>
          <w:szCs w:val="22"/>
          <w:shd w:val="clear" w:color="auto" w:fill="FFFFFF"/>
        </w:rPr>
        <w:t>5. Порядок оказания муниципальной услуги</w:t>
      </w:r>
    </w:p>
    <w:p w:rsidR="00237352" w:rsidRDefault="00237352" w:rsidP="00237352">
      <w:pPr>
        <w:widowControl w:val="0"/>
        <w:spacing w:line="232" w:lineRule="auto"/>
        <w:jc w:val="both"/>
        <w:rPr>
          <w:sz w:val="22"/>
          <w:szCs w:val="22"/>
          <w:shd w:val="clear" w:color="auto" w:fill="FFFFFF"/>
        </w:rPr>
      </w:pPr>
    </w:p>
    <w:p w:rsidR="00237352" w:rsidRDefault="00237352" w:rsidP="00237352">
      <w:pPr>
        <w:widowControl w:val="0"/>
        <w:spacing w:line="232" w:lineRule="auto"/>
        <w:jc w:val="both"/>
        <w:rPr>
          <w:sz w:val="22"/>
          <w:szCs w:val="22"/>
          <w:shd w:val="clear" w:color="auto" w:fill="FFFFFF"/>
        </w:rPr>
      </w:pPr>
      <w:r>
        <w:rPr>
          <w:sz w:val="22"/>
          <w:szCs w:val="22"/>
          <w:shd w:val="clear" w:color="auto" w:fill="FFFFFF"/>
        </w:rPr>
        <w:t xml:space="preserve"> 5.1. Нормативные правовые акты, регулирующие порядок оказания муниципальной услуги</w:t>
      </w:r>
      <w:r>
        <w:rPr>
          <w:b/>
          <w:sz w:val="22"/>
          <w:szCs w:val="22"/>
          <w:shd w:val="clear" w:color="auto" w:fill="FFFFFF"/>
        </w:rPr>
        <w:t>__________________________________________</w:t>
      </w:r>
    </w:p>
    <w:p w:rsidR="00237352" w:rsidRDefault="00237352" w:rsidP="00237352">
      <w:pPr>
        <w:jc w:val="both"/>
        <w:rPr>
          <w:sz w:val="22"/>
          <w:szCs w:val="22"/>
        </w:rPr>
      </w:pPr>
      <w:r>
        <w:rPr>
          <w:sz w:val="22"/>
          <w:szCs w:val="22"/>
        </w:rPr>
        <w:t>- Указ Президента Российской Федерации от 7 мая 2012 года № 599 «О мерах по реализации государственной политики в области образования и науки»;</w:t>
      </w:r>
    </w:p>
    <w:p w:rsidR="00237352" w:rsidRPr="00D215E1" w:rsidRDefault="00237352" w:rsidP="00237352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- </w:t>
      </w:r>
      <w:r>
        <w:rPr>
          <w:sz w:val="22"/>
          <w:szCs w:val="22"/>
          <w:u w:val="single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</w:t>
      </w:r>
      <w:r>
        <w:rPr>
          <w:sz w:val="22"/>
          <w:szCs w:val="22"/>
        </w:rPr>
        <w:t xml:space="preserve"> </w:t>
      </w:r>
    </w:p>
    <w:p w:rsidR="00237352" w:rsidRDefault="00237352" w:rsidP="00237352">
      <w:pPr>
        <w:jc w:val="both"/>
        <w:rPr>
          <w:sz w:val="22"/>
          <w:szCs w:val="22"/>
        </w:rPr>
      </w:pPr>
      <w:r>
        <w:rPr>
          <w:bCs/>
          <w:sz w:val="22"/>
          <w:szCs w:val="22"/>
        </w:rPr>
        <w:t>-</w:t>
      </w:r>
      <w:r>
        <w:rPr>
          <w:sz w:val="22"/>
          <w:szCs w:val="22"/>
        </w:rPr>
        <w:t xml:space="preserve"> Распоряжение Правительства РФ от 30 апреля 2014 г. № 722-р.  О плане мероприятий ("дорожная карта") "Изменения в отраслях социальной сферы, направленные на повышение эффективности образования и науки";</w:t>
      </w:r>
    </w:p>
    <w:p w:rsidR="00237352" w:rsidRDefault="00237352" w:rsidP="00237352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Постановление Главного государственного санитарного врача РФ от 15.05.2013 «Об утверждении </w:t>
      </w:r>
      <w:proofErr w:type="spellStart"/>
      <w:r>
        <w:rPr>
          <w:sz w:val="22"/>
          <w:szCs w:val="22"/>
        </w:rPr>
        <w:t>СанПиН</w:t>
      </w:r>
      <w:proofErr w:type="spellEnd"/>
      <w:r>
        <w:rPr>
          <w:sz w:val="22"/>
          <w:szCs w:val="22"/>
        </w:rPr>
        <w:t xml:space="preserve"> 2.4.1.3049-13 «Санитарно-эпидемиологические  требования к устройству, содержанию и организации режима работы дошкольных образовательных организаций»</w:t>
      </w:r>
    </w:p>
    <w:p w:rsidR="00237352" w:rsidRDefault="00237352" w:rsidP="00237352">
      <w:pPr>
        <w:jc w:val="both"/>
        <w:rPr>
          <w:sz w:val="22"/>
          <w:szCs w:val="22"/>
        </w:rPr>
      </w:pPr>
      <w:r>
        <w:rPr>
          <w:sz w:val="22"/>
          <w:szCs w:val="22"/>
        </w:rPr>
        <w:t>- Областной Закон Ростовской области от 14.11.2013 № 26-ЗС «Об образовании в Ростовской области»;</w:t>
      </w:r>
    </w:p>
    <w:p w:rsidR="00237352" w:rsidRDefault="00237352" w:rsidP="00237352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 Приказ </w:t>
      </w:r>
      <w:proofErr w:type="spellStart"/>
      <w:r>
        <w:rPr>
          <w:sz w:val="22"/>
          <w:szCs w:val="22"/>
        </w:rPr>
        <w:t>Минобрнауки</w:t>
      </w:r>
      <w:proofErr w:type="spellEnd"/>
      <w:r>
        <w:rPr>
          <w:sz w:val="22"/>
          <w:szCs w:val="22"/>
        </w:rPr>
        <w:t xml:space="preserve"> России от 30.08.2013 № 1014 «об утверждении Порядка организации и осуществления образовательной деятельности по основным общеобразовательным программам </w:t>
      </w:r>
      <w:proofErr w:type="gramStart"/>
      <w:r>
        <w:rPr>
          <w:sz w:val="22"/>
          <w:szCs w:val="22"/>
        </w:rPr>
        <w:t>–о</w:t>
      </w:r>
      <w:proofErr w:type="gramEnd"/>
      <w:r>
        <w:rPr>
          <w:sz w:val="22"/>
          <w:szCs w:val="22"/>
        </w:rPr>
        <w:t xml:space="preserve">бразовательным программам дошкольного образования»;-  </w:t>
      </w:r>
    </w:p>
    <w:p w:rsidR="00237352" w:rsidRDefault="00237352" w:rsidP="00237352">
      <w:pPr>
        <w:jc w:val="both"/>
        <w:rPr>
          <w:sz w:val="22"/>
          <w:szCs w:val="22"/>
        </w:rPr>
      </w:pPr>
      <w:r>
        <w:rPr>
          <w:color w:val="0070C0"/>
          <w:sz w:val="22"/>
          <w:szCs w:val="22"/>
        </w:rPr>
        <w:t xml:space="preserve">- </w:t>
      </w:r>
      <w:r>
        <w:rPr>
          <w:bCs/>
          <w:sz w:val="22"/>
          <w:szCs w:val="22"/>
        </w:rPr>
        <w:t xml:space="preserve">Постановление </w:t>
      </w:r>
      <w:r>
        <w:rPr>
          <w:sz w:val="22"/>
          <w:szCs w:val="22"/>
        </w:rPr>
        <w:t>Администрации города Ростова-на-Дону</w:t>
      </w:r>
      <w:r>
        <w:rPr>
          <w:bCs/>
          <w:sz w:val="22"/>
          <w:szCs w:val="22"/>
        </w:rPr>
        <w:t xml:space="preserve"> от </w:t>
      </w:r>
      <w:r>
        <w:rPr>
          <w:sz w:val="22"/>
          <w:szCs w:val="22"/>
        </w:rPr>
        <w:t xml:space="preserve">29.12.2015 </w:t>
      </w:r>
      <w:r>
        <w:rPr>
          <w:bCs/>
          <w:sz w:val="22"/>
          <w:szCs w:val="22"/>
        </w:rPr>
        <w:t xml:space="preserve">№ </w:t>
      </w:r>
      <w:r>
        <w:rPr>
          <w:sz w:val="22"/>
          <w:szCs w:val="22"/>
        </w:rPr>
        <w:t>1333</w:t>
      </w:r>
      <w:r>
        <w:rPr>
          <w:bCs/>
          <w:sz w:val="22"/>
          <w:szCs w:val="22"/>
        </w:rPr>
        <w:t xml:space="preserve"> «</w:t>
      </w:r>
      <w:r>
        <w:rPr>
          <w:sz w:val="22"/>
          <w:szCs w:val="22"/>
        </w:rPr>
        <w:t>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Ростова-на-Дону».</w:t>
      </w:r>
    </w:p>
    <w:p w:rsidR="00237352" w:rsidRPr="007E58B5" w:rsidRDefault="00237352" w:rsidP="00237352">
      <w:pPr>
        <w:jc w:val="both"/>
        <w:rPr>
          <w:sz w:val="22"/>
          <w:szCs w:val="22"/>
          <w:shd w:val="clear" w:color="auto" w:fill="FFFFFF"/>
        </w:rPr>
      </w:pPr>
      <w:r w:rsidRPr="007E58B5">
        <w:rPr>
          <w:sz w:val="22"/>
          <w:szCs w:val="22"/>
          <w:shd w:val="clear" w:color="auto" w:fill="FFFFFF"/>
        </w:rPr>
        <w:t>5.2. Порядок информирования потенциальных потребителей муниципальной услуги</w:t>
      </w: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4A0"/>
      </w:tblPr>
      <w:tblGrid>
        <w:gridCol w:w="3940"/>
        <w:gridCol w:w="7584"/>
        <w:gridCol w:w="3186"/>
      </w:tblGrid>
      <w:tr w:rsidR="00237352" w:rsidRPr="007E58B5" w:rsidTr="00CC0129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Pr="007E58B5" w:rsidRDefault="00237352" w:rsidP="00CC0129">
            <w:pPr>
              <w:pStyle w:val="ConsPlusCell"/>
              <w:jc w:val="both"/>
              <w:rPr>
                <w:sz w:val="21"/>
                <w:szCs w:val="21"/>
              </w:rPr>
            </w:pPr>
            <w:r w:rsidRPr="007E58B5">
              <w:rPr>
                <w:sz w:val="21"/>
                <w:szCs w:val="21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Pr="007E58B5" w:rsidRDefault="00237352" w:rsidP="00CC0129">
            <w:pPr>
              <w:pStyle w:val="ConsPlusCell"/>
              <w:jc w:val="both"/>
              <w:rPr>
                <w:sz w:val="21"/>
                <w:szCs w:val="21"/>
              </w:rPr>
            </w:pPr>
            <w:r w:rsidRPr="007E58B5">
              <w:rPr>
                <w:sz w:val="21"/>
                <w:szCs w:val="21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Pr="007E58B5" w:rsidRDefault="00237352" w:rsidP="00CC0129">
            <w:pPr>
              <w:pStyle w:val="ConsPlusCell"/>
              <w:jc w:val="both"/>
              <w:rPr>
                <w:sz w:val="21"/>
                <w:szCs w:val="21"/>
              </w:rPr>
            </w:pPr>
            <w:r w:rsidRPr="007E58B5">
              <w:rPr>
                <w:sz w:val="21"/>
                <w:szCs w:val="21"/>
              </w:rPr>
              <w:t>Частота обновления информации</w:t>
            </w:r>
          </w:p>
        </w:tc>
      </w:tr>
      <w:tr w:rsidR="00237352" w:rsidRPr="007E58B5" w:rsidTr="00CC0129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Pr="007E58B5" w:rsidRDefault="00237352" w:rsidP="00CC0129">
            <w:pPr>
              <w:pStyle w:val="ConsPlusCell"/>
              <w:jc w:val="both"/>
              <w:rPr>
                <w:bCs/>
                <w:sz w:val="21"/>
                <w:szCs w:val="21"/>
              </w:rPr>
            </w:pPr>
            <w:r w:rsidRPr="007E58B5">
              <w:rPr>
                <w:bCs/>
                <w:sz w:val="21"/>
                <w:szCs w:val="21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Pr="007E58B5" w:rsidRDefault="00237352" w:rsidP="00CC0129">
            <w:pPr>
              <w:pStyle w:val="ConsPlusCell"/>
              <w:jc w:val="both"/>
              <w:rPr>
                <w:sz w:val="21"/>
                <w:szCs w:val="21"/>
              </w:rPr>
            </w:pPr>
            <w:r w:rsidRPr="007E58B5">
              <w:rPr>
                <w:bCs/>
                <w:sz w:val="21"/>
                <w:szCs w:val="21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Pr="007E58B5" w:rsidRDefault="00237352" w:rsidP="00CC0129">
            <w:pPr>
              <w:pStyle w:val="ConsPlusCell"/>
              <w:jc w:val="both"/>
              <w:rPr>
                <w:bCs/>
                <w:sz w:val="21"/>
                <w:szCs w:val="21"/>
              </w:rPr>
            </w:pPr>
            <w:r w:rsidRPr="007E58B5">
              <w:rPr>
                <w:bCs/>
                <w:sz w:val="21"/>
                <w:szCs w:val="21"/>
              </w:rPr>
              <w:t>По мере обновления информации, не реже 1 раза в месяц</w:t>
            </w:r>
          </w:p>
        </w:tc>
      </w:tr>
      <w:tr w:rsidR="00237352" w:rsidRPr="007E58B5" w:rsidTr="00CC0129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Pr="007E58B5" w:rsidRDefault="00237352" w:rsidP="00CC0129">
            <w:pPr>
              <w:pStyle w:val="ConsPlusCell"/>
              <w:jc w:val="both"/>
              <w:rPr>
                <w:bCs/>
                <w:sz w:val="21"/>
                <w:szCs w:val="21"/>
              </w:rPr>
            </w:pPr>
            <w:r w:rsidRPr="007E58B5">
              <w:rPr>
                <w:bCs/>
                <w:sz w:val="21"/>
                <w:szCs w:val="21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Pr="007E58B5" w:rsidRDefault="00237352" w:rsidP="00CC0129">
            <w:pPr>
              <w:pStyle w:val="ConsPlusCell"/>
              <w:jc w:val="both"/>
              <w:rPr>
                <w:sz w:val="21"/>
                <w:szCs w:val="21"/>
              </w:rPr>
            </w:pPr>
            <w:r w:rsidRPr="007E58B5">
              <w:rPr>
                <w:bCs/>
                <w:sz w:val="21"/>
                <w:szCs w:val="21"/>
              </w:rPr>
              <w:t>Информация о программах, режиме работы, текущей и итоговой успеваемости обучающихся</w:t>
            </w:r>
            <w:r w:rsidRPr="007E58B5">
              <w:rPr>
                <w:sz w:val="21"/>
                <w:szCs w:val="21"/>
              </w:rPr>
              <w:t xml:space="preserve"> 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Pr="007E58B5" w:rsidRDefault="00237352" w:rsidP="00CC0129">
            <w:pPr>
              <w:pStyle w:val="ConsPlusCell"/>
              <w:jc w:val="both"/>
              <w:rPr>
                <w:bCs/>
                <w:sz w:val="21"/>
                <w:szCs w:val="21"/>
              </w:rPr>
            </w:pPr>
            <w:r w:rsidRPr="007E58B5">
              <w:rPr>
                <w:bCs/>
                <w:sz w:val="21"/>
                <w:szCs w:val="21"/>
              </w:rPr>
              <w:t>не реже чем один раз в квартал</w:t>
            </w:r>
          </w:p>
        </w:tc>
      </w:tr>
      <w:tr w:rsidR="00237352" w:rsidRPr="007E58B5" w:rsidTr="00CC0129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Pr="007E58B5" w:rsidRDefault="00237352" w:rsidP="00CC0129">
            <w:pPr>
              <w:pStyle w:val="ConsPlusNormal"/>
              <w:jc w:val="both"/>
              <w:rPr>
                <w:b w:val="0"/>
                <w:sz w:val="21"/>
                <w:szCs w:val="21"/>
              </w:rPr>
            </w:pPr>
            <w:r w:rsidRPr="007E58B5">
              <w:rPr>
                <w:b w:val="0"/>
                <w:sz w:val="21"/>
                <w:szCs w:val="21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Pr="007E58B5" w:rsidRDefault="00237352" w:rsidP="00CC0129">
            <w:pPr>
              <w:pStyle w:val="ConsPlusNormal"/>
              <w:jc w:val="both"/>
              <w:rPr>
                <w:b w:val="0"/>
                <w:sz w:val="21"/>
                <w:szCs w:val="21"/>
              </w:rPr>
            </w:pPr>
            <w:r w:rsidRPr="007E58B5">
              <w:rPr>
                <w:b w:val="0"/>
                <w:sz w:val="21"/>
                <w:szCs w:val="21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Pr="007E58B5" w:rsidRDefault="00237352" w:rsidP="00CC0129">
            <w:pPr>
              <w:pStyle w:val="ConsPlusNormal"/>
              <w:jc w:val="both"/>
              <w:rPr>
                <w:b w:val="0"/>
                <w:sz w:val="21"/>
                <w:szCs w:val="21"/>
              </w:rPr>
            </w:pPr>
            <w:r w:rsidRPr="007E58B5">
              <w:rPr>
                <w:b w:val="0"/>
                <w:sz w:val="21"/>
                <w:szCs w:val="21"/>
              </w:rPr>
              <w:t>1 раз в год</w:t>
            </w:r>
          </w:p>
        </w:tc>
      </w:tr>
      <w:tr w:rsidR="00237352" w:rsidRPr="007E58B5" w:rsidTr="00CC0129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Pr="007E58B5" w:rsidRDefault="00237352" w:rsidP="00CC0129">
            <w:pPr>
              <w:pStyle w:val="ConsPlusNormal"/>
              <w:jc w:val="both"/>
              <w:rPr>
                <w:b w:val="0"/>
                <w:sz w:val="21"/>
                <w:szCs w:val="21"/>
              </w:rPr>
            </w:pPr>
            <w:r w:rsidRPr="007E58B5">
              <w:rPr>
                <w:b w:val="0"/>
                <w:sz w:val="21"/>
                <w:szCs w:val="21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Pr="007E58B5" w:rsidRDefault="00237352" w:rsidP="00CC0129">
            <w:pPr>
              <w:pStyle w:val="ConsPlusNormal"/>
              <w:numPr>
                <w:ilvl w:val="0"/>
                <w:numId w:val="8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1"/>
                <w:szCs w:val="21"/>
              </w:rPr>
            </w:pPr>
            <w:r w:rsidRPr="007E58B5">
              <w:rPr>
                <w:b w:val="0"/>
                <w:sz w:val="21"/>
                <w:szCs w:val="21"/>
              </w:rPr>
              <w:t>Режим работы учреждения;</w:t>
            </w:r>
          </w:p>
          <w:p w:rsidR="00237352" w:rsidRPr="007E58B5" w:rsidRDefault="00237352" w:rsidP="00CC0129">
            <w:pPr>
              <w:pStyle w:val="ConsPlusNormal"/>
              <w:numPr>
                <w:ilvl w:val="0"/>
                <w:numId w:val="8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1"/>
                <w:szCs w:val="21"/>
              </w:rPr>
            </w:pPr>
            <w:r w:rsidRPr="007E58B5">
              <w:rPr>
                <w:b w:val="0"/>
                <w:sz w:val="21"/>
                <w:szCs w:val="21"/>
              </w:rPr>
              <w:t>календарный учебный график;</w:t>
            </w:r>
          </w:p>
          <w:p w:rsidR="00237352" w:rsidRPr="007E58B5" w:rsidRDefault="00237352" w:rsidP="00CC0129">
            <w:pPr>
              <w:pStyle w:val="ConsPlusNormal"/>
              <w:numPr>
                <w:ilvl w:val="0"/>
                <w:numId w:val="8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1"/>
                <w:szCs w:val="21"/>
              </w:rPr>
            </w:pPr>
            <w:r w:rsidRPr="007E58B5">
              <w:rPr>
                <w:b w:val="0"/>
                <w:sz w:val="21"/>
                <w:szCs w:val="21"/>
              </w:rPr>
              <w:t>расписание  занятий основного и дополнительного образования</w:t>
            </w:r>
          </w:p>
          <w:p w:rsidR="00237352" w:rsidRPr="007E58B5" w:rsidRDefault="00237352" w:rsidP="00CC0129">
            <w:pPr>
              <w:pStyle w:val="ConsPlusNormal"/>
              <w:numPr>
                <w:ilvl w:val="0"/>
                <w:numId w:val="8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1"/>
                <w:szCs w:val="21"/>
              </w:rPr>
            </w:pPr>
            <w:r w:rsidRPr="007E58B5">
              <w:rPr>
                <w:b w:val="0"/>
                <w:sz w:val="21"/>
                <w:szCs w:val="21"/>
              </w:rPr>
              <w:t>копии учредительных документов (лицензия,</w:t>
            </w:r>
            <w:proofErr w:type="gramStart"/>
            <w:r w:rsidRPr="007E58B5">
              <w:rPr>
                <w:b w:val="0"/>
                <w:sz w:val="21"/>
                <w:szCs w:val="21"/>
              </w:rPr>
              <w:t xml:space="preserve">  ,</w:t>
            </w:r>
            <w:proofErr w:type="gramEnd"/>
            <w:r w:rsidRPr="007E58B5">
              <w:rPr>
                <w:b w:val="0"/>
                <w:sz w:val="21"/>
                <w:szCs w:val="21"/>
              </w:rPr>
              <w:t xml:space="preserve">  выписка из Устава);</w:t>
            </w:r>
          </w:p>
          <w:p w:rsidR="00237352" w:rsidRPr="007E58B5" w:rsidRDefault="00237352" w:rsidP="00CC0129">
            <w:pPr>
              <w:pStyle w:val="ConsPlusNormal"/>
              <w:numPr>
                <w:ilvl w:val="0"/>
                <w:numId w:val="8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1"/>
                <w:szCs w:val="21"/>
              </w:rPr>
            </w:pPr>
            <w:r w:rsidRPr="007E58B5">
              <w:rPr>
                <w:b w:val="0"/>
                <w:sz w:val="21"/>
                <w:szCs w:val="21"/>
              </w:rPr>
              <w:t>контактная информация учреждения;</w:t>
            </w:r>
          </w:p>
          <w:p w:rsidR="00237352" w:rsidRPr="007E58B5" w:rsidRDefault="00237352" w:rsidP="00CC0129">
            <w:pPr>
              <w:pStyle w:val="ConsPlusNormal"/>
              <w:numPr>
                <w:ilvl w:val="0"/>
                <w:numId w:val="8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1"/>
                <w:szCs w:val="21"/>
              </w:rPr>
            </w:pPr>
            <w:r w:rsidRPr="007E58B5">
              <w:rPr>
                <w:b w:val="0"/>
                <w:sz w:val="21"/>
                <w:szCs w:val="21"/>
              </w:rPr>
              <w:t>контактная информация вышестоящих организаций;</w:t>
            </w:r>
          </w:p>
          <w:p w:rsidR="00237352" w:rsidRPr="007E58B5" w:rsidRDefault="00237352" w:rsidP="00CC0129">
            <w:pPr>
              <w:pStyle w:val="ConsPlusNormal"/>
              <w:numPr>
                <w:ilvl w:val="0"/>
                <w:numId w:val="8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1"/>
                <w:szCs w:val="21"/>
              </w:rPr>
            </w:pPr>
            <w:r w:rsidRPr="007E58B5">
              <w:rPr>
                <w:b w:val="0"/>
                <w:sz w:val="21"/>
                <w:szCs w:val="21"/>
              </w:rPr>
              <w:t>перечень дополнительных услуг, перечень платных услуг;</w:t>
            </w:r>
          </w:p>
          <w:p w:rsidR="00237352" w:rsidRPr="007E58B5" w:rsidRDefault="00237352" w:rsidP="00CC0129">
            <w:pPr>
              <w:pStyle w:val="ConsPlusNormal"/>
              <w:numPr>
                <w:ilvl w:val="0"/>
                <w:numId w:val="8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1"/>
                <w:szCs w:val="21"/>
              </w:rPr>
            </w:pPr>
            <w:r w:rsidRPr="007E58B5">
              <w:rPr>
                <w:b w:val="0"/>
                <w:sz w:val="21"/>
                <w:szCs w:val="21"/>
              </w:rPr>
              <w:t xml:space="preserve"> порядок  приема в учреждение;</w:t>
            </w:r>
          </w:p>
          <w:p w:rsidR="00237352" w:rsidRPr="007E58B5" w:rsidRDefault="00237352" w:rsidP="00CC0129">
            <w:pPr>
              <w:pStyle w:val="ConsPlusNormal"/>
              <w:numPr>
                <w:ilvl w:val="0"/>
                <w:numId w:val="8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1"/>
                <w:szCs w:val="21"/>
              </w:rPr>
            </w:pPr>
            <w:r w:rsidRPr="007E58B5">
              <w:rPr>
                <w:b w:val="0"/>
                <w:sz w:val="21"/>
                <w:szCs w:val="21"/>
              </w:rPr>
              <w:t xml:space="preserve">информация о режиме работы   медицинского кабинета,  </w:t>
            </w:r>
          </w:p>
          <w:p w:rsidR="00237352" w:rsidRPr="007E58B5" w:rsidRDefault="00237352" w:rsidP="00CC0129">
            <w:pPr>
              <w:pStyle w:val="ConsPlusNormal"/>
              <w:numPr>
                <w:ilvl w:val="0"/>
                <w:numId w:val="8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1"/>
                <w:szCs w:val="21"/>
              </w:rPr>
            </w:pPr>
            <w:r w:rsidRPr="007E58B5">
              <w:rPr>
                <w:b w:val="0"/>
                <w:sz w:val="21"/>
                <w:szCs w:val="21"/>
              </w:rPr>
              <w:t>информация о педагогическом коллективе учреждения;</w:t>
            </w:r>
          </w:p>
          <w:p w:rsidR="00237352" w:rsidRPr="007E58B5" w:rsidRDefault="00237352" w:rsidP="00CC0129">
            <w:pPr>
              <w:pStyle w:val="ConsPlusNormal"/>
              <w:numPr>
                <w:ilvl w:val="0"/>
                <w:numId w:val="8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1"/>
                <w:szCs w:val="21"/>
              </w:rPr>
            </w:pPr>
            <w:r w:rsidRPr="007E58B5">
              <w:rPr>
                <w:b w:val="0"/>
                <w:sz w:val="21"/>
                <w:szCs w:val="21"/>
              </w:rPr>
              <w:t xml:space="preserve">информация </w:t>
            </w:r>
            <w:proofErr w:type="spellStart"/>
            <w:r w:rsidRPr="007E58B5">
              <w:rPr>
                <w:b w:val="0"/>
                <w:sz w:val="21"/>
                <w:szCs w:val="21"/>
              </w:rPr>
              <w:t>антикоррупционной</w:t>
            </w:r>
            <w:proofErr w:type="spellEnd"/>
            <w:r w:rsidRPr="007E58B5">
              <w:rPr>
                <w:b w:val="0"/>
                <w:sz w:val="21"/>
                <w:szCs w:val="21"/>
              </w:rPr>
              <w:t xml:space="preserve"> направленности</w:t>
            </w:r>
          </w:p>
          <w:p w:rsidR="00237352" w:rsidRPr="007E58B5" w:rsidRDefault="00237352" w:rsidP="00CC0129">
            <w:pPr>
              <w:pStyle w:val="ConsPlusNormal"/>
              <w:numPr>
                <w:ilvl w:val="0"/>
                <w:numId w:val="8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1"/>
                <w:szCs w:val="21"/>
              </w:rPr>
            </w:pPr>
            <w:r w:rsidRPr="007E58B5">
              <w:rPr>
                <w:b w:val="0"/>
                <w:sz w:val="21"/>
                <w:szCs w:val="21"/>
              </w:rPr>
              <w:t>телефоны «Горячих линий»</w:t>
            </w:r>
          </w:p>
          <w:p w:rsidR="00237352" w:rsidRPr="007E58B5" w:rsidRDefault="00237352" w:rsidP="00CC0129">
            <w:pPr>
              <w:pStyle w:val="ConsPlusNormal"/>
              <w:numPr>
                <w:ilvl w:val="0"/>
                <w:numId w:val="8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1"/>
                <w:szCs w:val="21"/>
              </w:rPr>
            </w:pPr>
            <w:r w:rsidRPr="007E58B5">
              <w:rPr>
                <w:b w:val="0"/>
                <w:sz w:val="21"/>
                <w:szCs w:val="21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352" w:rsidRPr="007E58B5" w:rsidRDefault="00237352" w:rsidP="00CC0129">
            <w:pPr>
              <w:pStyle w:val="ConsPlusNormal"/>
              <w:jc w:val="both"/>
              <w:rPr>
                <w:b w:val="0"/>
                <w:sz w:val="21"/>
                <w:szCs w:val="21"/>
              </w:rPr>
            </w:pPr>
            <w:r w:rsidRPr="007E58B5">
              <w:rPr>
                <w:b w:val="0"/>
                <w:sz w:val="21"/>
                <w:szCs w:val="21"/>
              </w:rPr>
              <w:t>По мере обновления информации, не реже 1 раза в полугодие</w:t>
            </w:r>
          </w:p>
        </w:tc>
      </w:tr>
    </w:tbl>
    <w:p w:rsidR="00237352" w:rsidRDefault="00237352" w:rsidP="00237352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br w:type="page"/>
      </w:r>
    </w:p>
    <w:p w:rsidR="00DB2F9D" w:rsidRPr="001E7744" w:rsidRDefault="00765DBC" w:rsidP="00DB2F9D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pict>
          <v:shape id="_x0000_s1030" type="#_x0000_t202" style="position:absolute;left:0;text-align:left;margin-left:562.3pt;margin-top:9.95pt;width:149.75pt;height:90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101C16" w:rsidRPr="009D7718" w:rsidTr="00C720C9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101C16" w:rsidRPr="009D7718" w:rsidRDefault="00101C16" w:rsidP="00C720C9">
                        <w:pPr>
                          <w:pStyle w:val="4"/>
                          <w:spacing w:before="0" w:after="0"/>
                          <w:ind w:left="426" w:right="34" w:hanging="426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</w:t>
                        </w: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номер      </w:t>
                        </w:r>
                      </w:p>
                      <w:p w:rsidR="00101C16" w:rsidRPr="009D7718" w:rsidRDefault="00101C16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101C16" w:rsidRPr="009D7718" w:rsidRDefault="00101C16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101C16" w:rsidRPr="009D7718" w:rsidRDefault="00101C16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101C16" w:rsidRPr="009D7718" w:rsidRDefault="00101C16" w:rsidP="00C720C9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101C16" w:rsidRPr="008D016E" w:rsidRDefault="00101C16" w:rsidP="00376ABD">
                        <w:pPr>
                          <w:pStyle w:val="Style7"/>
                          <w:shd w:val="clear" w:color="auto" w:fill="auto"/>
                          <w:spacing w:before="0" w:after="0" w:line="240" w:lineRule="atLeast"/>
                          <w:ind w:firstLine="34"/>
                          <w:jc w:val="right"/>
                          <w:rPr>
                            <w:sz w:val="24"/>
                            <w:szCs w:val="24"/>
                          </w:rPr>
                        </w:pPr>
                        <w:r w:rsidRPr="008D016E">
                          <w:rPr>
                            <w:sz w:val="24"/>
                            <w:szCs w:val="24"/>
                          </w:rPr>
                          <w:t>42.Г42</w:t>
                        </w:r>
                        <w:r>
                          <w:rPr>
                            <w:sz w:val="24"/>
                            <w:szCs w:val="24"/>
                          </w:rPr>
                          <w:t>.0</w:t>
                        </w:r>
                      </w:p>
                    </w:tc>
                  </w:tr>
                </w:tbl>
                <w:p w:rsidR="00101C16" w:rsidRPr="009D7718" w:rsidRDefault="00101C16" w:rsidP="00DB2F9D"/>
              </w:txbxContent>
            </v:textbox>
          </v:shape>
        </w:pict>
      </w:r>
      <w:r w:rsidR="00DB2F9D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EF1F01">
        <w:rPr>
          <w:bCs/>
          <w:color w:val="000000"/>
          <w:sz w:val="24"/>
          <w:szCs w:val="24"/>
          <w:shd w:val="clear" w:color="auto" w:fill="FFFFFF"/>
        </w:rPr>
        <w:t>8</w:t>
      </w:r>
    </w:p>
    <w:p w:rsidR="00DB2F9D" w:rsidRPr="00141DA8" w:rsidRDefault="00DB2F9D" w:rsidP="00DB2F9D">
      <w:pPr>
        <w:keepNext/>
        <w:outlineLvl w:val="3"/>
        <w:rPr>
          <w:sz w:val="24"/>
          <w:szCs w:val="24"/>
        </w:rPr>
      </w:pPr>
    </w:p>
    <w:p w:rsidR="00DB2F9D" w:rsidRPr="00716CBC" w:rsidRDefault="00DB2F9D" w:rsidP="00DB2F9D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DB2F9D" w:rsidRDefault="00DB2F9D" w:rsidP="00DB2F9D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 w:rsidR="008D016E">
        <w:rPr>
          <w:i/>
          <w:szCs w:val="28"/>
          <w:u w:val="single"/>
        </w:rPr>
        <w:t xml:space="preserve">дополнительных </w:t>
      </w:r>
      <w:proofErr w:type="spellStart"/>
      <w:r w:rsidR="008D016E">
        <w:rPr>
          <w:i/>
          <w:szCs w:val="28"/>
          <w:u w:val="single"/>
        </w:rPr>
        <w:t>общеразвивающих</w:t>
      </w:r>
      <w:proofErr w:type="spellEnd"/>
      <w:r w:rsidR="008D016E">
        <w:rPr>
          <w:i/>
          <w:szCs w:val="28"/>
          <w:u w:val="single"/>
        </w:rPr>
        <w:t xml:space="preserve"> </w:t>
      </w:r>
      <w:r w:rsidRPr="0015288B">
        <w:rPr>
          <w:i/>
          <w:szCs w:val="28"/>
          <w:u w:val="single"/>
        </w:rPr>
        <w:t xml:space="preserve">программ </w:t>
      </w:r>
    </w:p>
    <w:p w:rsidR="00DB2F9D" w:rsidRPr="00430789" w:rsidRDefault="001A45D6" w:rsidP="001A45D6">
      <w:pPr>
        <w:pStyle w:val="af2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="00DB2F9D"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="00DB2F9D"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DB2F9D" w:rsidRPr="001E7744" w:rsidRDefault="00DB2F9D" w:rsidP="00DB2F9D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DB2F9D" w:rsidRDefault="00DB2F9D" w:rsidP="00DB2F9D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DB2F9D" w:rsidRPr="00A93419" w:rsidRDefault="00DB2F9D" w:rsidP="00DB2F9D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16"/>
        <w:gridCol w:w="1696"/>
        <w:gridCol w:w="1271"/>
        <w:gridCol w:w="1000"/>
        <w:gridCol w:w="1270"/>
        <w:gridCol w:w="1270"/>
        <w:gridCol w:w="2278"/>
        <w:gridCol w:w="1132"/>
        <w:gridCol w:w="596"/>
        <w:gridCol w:w="913"/>
        <w:gridCol w:w="848"/>
        <w:gridCol w:w="850"/>
        <w:gridCol w:w="661"/>
        <w:gridCol w:w="828"/>
      </w:tblGrid>
      <w:tr w:rsidR="00DB2F9D" w:rsidRPr="00430789" w:rsidTr="008D016E">
        <w:trPr>
          <w:trHeight w:hRule="exact" w:val="1339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Показатель качества </w:t>
            </w:r>
            <w:proofErr w:type="gramStart"/>
            <w:r w:rsidRPr="00430789">
              <w:rPr>
                <w:color w:val="000000"/>
                <w:sz w:val="20"/>
              </w:rPr>
              <w:t>муниципальной</w:t>
            </w:r>
            <w:proofErr w:type="gramEnd"/>
          </w:p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5E36FF" w:rsidRPr="00430789" w:rsidTr="008D016E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:rsidR="005E36FF" w:rsidRPr="00430789" w:rsidRDefault="005E36FF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</w:tcPr>
          <w:p w:rsidR="005E36FF" w:rsidRPr="00430789" w:rsidRDefault="005E36FF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5E36FF" w:rsidRPr="00430789" w:rsidRDefault="005E36FF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:rsidR="005E36FF" w:rsidRDefault="005E36FF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proofErr w:type="gramStart"/>
            <w:r w:rsidRPr="00430789">
              <w:rPr>
                <w:color w:val="000000"/>
                <w:sz w:val="20"/>
              </w:rPr>
              <w:t>наименова-ние</w:t>
            </w:r>
            <w:proofErr w:type="spellEnd"/>
            <w:proofErr w:type="gramEnd"/>
          </w:p>
          <w:p w:rsidR="005E36FF" w:rsidRPr="00430789" w:rsidRDefault="005E36FF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5E36FF" w:rsidRPr="00430789" w:rsidRDefault="005E36FF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23</w:t>
            </w:r>
            <w:r w:rsidRPr="00B22271">
              <w:rPr>
                <w:color w:val="000000"/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4</w:t>
            </w:r>
            <w:r w:rsidRPr="00B22271">
              <w:rPr>
                <w:color w:val="000000"/>
                <w:sz w:val="18"/>
                <w:szCs w:val="18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5</w:t>
            </w:r>
            <w:r w:rsidRPr="00B22271">
              <w:rPr>
                <w:color w:val="000000"/>
                <w:sz w:val="18"/>
                <w:szCs w:val="18"/>
              </w:rPr>
              <w:t xml:space="preserve">год </w:t>
            </w:r>
          </w:p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661" w:type="dxa"/>
            <w:vMerge w:val="restart"/>
            <w:shd w:val="clear" w:color="auto" w:fill="FFFFFF"/>
          </w:tcPr>
          <w:p w:rsidR="005E36FF" w:rsidRPr="0052745E" w:rsidRDefault="005E36FF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8" w:type="dxa"/>
            <w:vMerge w:val="restart"/>
            <w:shd w:val="clear" w:color="auto" w:fill="FFFFFF"/>
          </w:tcPr>
          <w:p w:rsidR="005E36FF" w:rsidRPr="0052745E" w:rsidRDefault="005E36FF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DB2F9D" w:rsidRPr="00430789" w:rsidTr="008D016E">
        <w:trPr>
          <w:trHeight w:val="624"/>
        </w:trPr>
        <w:tc>
          <w:tcPr>
            <w:tcW w:w="716" w:type="dxa"/>
            <w:vMerge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6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DB2F9D" w:rsidRPr="00430789" w:rsidRDefault="00DB2F9D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DB2F9D" w:rsidRPr="00430789" w:rsidRDefault="00DB2F9D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DB2F9D" w:rsidRPr="00430789" w:rsidRDefault="00DB2F9D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DB2F9D" w:rsidRPr="00430789" w:rsidRDefault="00DB2F9D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</w:p>
          <w:p w:rsidR="00DB2F9D" w:rsidRPr="00430789" w:rsidRDefault="00DB2F9D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DB2F9D" w:rsidRPr="00430789" w:rsidRDefault="00DB2F9D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DB2F9D" w:rsidRPr="00430789" w:rsidRDefault="00DB2F9D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DB2F9D" w:rsidRPr="00430789" w:rsidRDefault="00DB2F9D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DB2F9D" w:rsidRPr="00430789" w:rsidRDefault="00DB2F9D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DB2F9D" w:rsidRPr="00430789" w:rsidRDefault="00DB2F9D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DB2F9D" w:rsidRPr="00430789" w:rsidRDefault="00DB2F9D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DB2F9D" w:rsidRPr="00430789" w:rsidRDefault="00DB2F9D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1" w:type="dxa"/>
            <w:vMerge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8" w:type="dxa"/>
            <w:vMerge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DB2F9D" w:rsidRPr="00430789" w:rsidTr="008D016E">
        <w:trPr>
          <w:trHeight w:hRule="exact" w:val="372"/>
        </w:trPr>
        <w:tc>
          <w:tcPr>
            <w:tcW w:w="716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6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000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2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1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8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8D016E" w:rsidRPr="00C720C9" w:rsidTr="008D016E">
        <w:trPr>
          <w:trHeight w:hRule="exact" w:val="794"/>
        </w:trPr>
        <w:tc>
          <w:tcPr>
            <w:tcW w:w="716" w:type="dxa"/>
            <w:vMerge w:val="restart"/>
            <w:shd w:val="clear" w:color="auto" w:fill="FFFFFF"/>
          </w:tcPr>
          <w:p w:rsidR="008D016E" w:rsidRPr="00837365" w:rsidRDefault="00BF34FE" w:rsidP="00472F87">
            <w:pPr>
              <w:keepNext/>
              <w:spacing w:before="240" w:after="60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  <w:r w:rsidRPr="00670AA4">
              <w:rPr>
                <w:sz w:val="24"/>
                <w:szCs w:val="24"/>
              </w:rPr>
              <w:t>804200О.99.0.ББ52АЖ72000</w:t>
            </w:r>
          </w:p>
        </w:tc>
        <w:tc>
          <w:tcPr>
            <w:tcW w:w="1696" w:type="dxa"/>
            <w:vMerge w:val="restart"/>
            <w:shd w:val="clear" w:color="auto" w:fill="FFFFFF"/>
          </w:tcPr>
          <w:p w:rsidR="008D016E" w:rsidRPr="008D016E" w:rsidRDefault="008D016E" w:rsidP="008D016E">
            <w:pPr>
              <w:keepNext/>
              <w:outlineLvl w:val="3"/>
              <w:rPr>
                <w:sz w:val="18"/>
                <w:szCs w:val="18"/>
              </w:rPr>
            </w:pPr>
            <w:r w:rsidRPr="008D016E">
              <w:rPr>
                <w:sz w:val="18"/>
                <w:szCs w:val="18"/>
              </w:rPr>
              <w:t xml:space="preserve">Реализация дополнительных </w:t>
            </w:r>
            <w:proofErr w:type="spellStart"/>
            <w:r w:rsidRPr="008D016E">
              <w:rPr>
                <w:sz w:val="18"/>
                <w:szCs w:val="18"/>
              </w:rPr>
              <w:t>общеразвивающих</w:t>
            </w:r>
            <w:proofErr w:type="spellEnd"/>
            <w:r w:rsidRPr="008D016E">
              <w:rPr>
                <w:sz w:val="18"/>
                <w:szCs w:val="18"/>
              </w:rPr>
              <w:t xml:space="preserve"> программ </w:t>
            </w:r>
          </w:p>
          <w:p w:rsidR="008D016E" w:rsidRPr="00F9217B" w:rsidRDefault="008D016E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 w:val="restart"/>
            <w:shd w:val="clear" w:color="auto" w:fill="FFFFFF"/>
          </w:tcPr>
          <w:p w:rsidR="008D016E" w:rsidRPr="00BF34FE" w:rsidRDefault="0076553A" w:rsidP="00BD12D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BF34FE">
              <w:rPr>
                <w:sz w:val="18"/>
                <w:szCs w:val="18"/>
              </w:rPr>
              <w:t>техническ</w:t>
            </w:r>
            <w:r w:rsidR="00BD12DC" w:rsidRPr="00BF34FE">
              <w:rPr>
                <w:sz w:val="18"/>
                <w:szCs w:val="18"/>
              </w:rPr>
              <w:t>ая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8D016E" w:rsidRPr="00F9217B" w:rsidRDefault="008D016E" w:rsidP="00472F87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:rsidR="008D016E" w:rsidRPr="008D016E" w:rsidRDefault="0076553A" w:rsidP="0076553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Очная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8D016E" w:rsidRPr="008D016E" w:rsidRDefault="008D016E" w:rsidP="00472F87">
            <w:pPr>
              <w:rPr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8D016E" w:rsidRDefault="008D016E" w:rsidP="00472F87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  <w:p w:rsidR="008D016E" w:rsidRDefault="008D016E" w:rsidP="00472F87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8D016E" w:rsidRDefault="008D016E" w:rsidP="00472F87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8D016E" w:rsidRPr="00C720C9" w:rsidRDefault="008D016E" w:rsidP="00472F87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  <w:r>
              <w:rPr>
                <w:sz w:val="24"/>
                <w:szCs w:val="24"/>
              </w:rPr>
              <w:t>, переведенных в следующий класс</w:t>
            </w:r>
          </w:p>
        </w:tc>
        <w:tc>
          <w:tcPr>
            <w:tcW w:w="1132" w:type="dxa"/>
            <w:shd w:val="clear" w:color="auto" w:fill="FFFFFF"/>
          </w:tcPr>
          <w:p w:rsidR="008D016E" w:rsidRPr="00CC3F39" w:rsidRDefault="008D016E" w:rsidP="00472F87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</w:t>
            </w:r>
            <w:r>
              <w:rPr>
                <w:bCs/>
                <w:sz w:val="18"/>
                <w:szCs w:val="18"/>
              </w:rPr>
              <w:t>р</w:t>
            </w:r>
            <w:r w:rsidRPr="00CC3F39">
              <w:rPr>
                <w:bCs/>
                <w:sz w:val="18"/>
                <w:szCs w:val="18"/>
              </w:rPr>
              <w:t>оцент</w:t>
            </w:r>
          </w:p>
        </w:tc>
        <w:tc>
          <w:tcPr>
            <w:tcW w:w="596" w:type="dxa"/>
            <w:shd w:val="clear" w:color="auto" w:fill="FFFFFF"/>
          </w:tcPr>
          <w:p w:rsidR="008D016E" w:rsidRPr="005B7487" w:rsidRDefault="008D016E" w:rsidP="00472F8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8D016E" w:rsidRPr="00C720C9" w:rsidRDefault="008D016E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8D016E" w:rsidRPr="00C720C9" w:rsidRDefault="008D016E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8D016E" w:rsidRPr="00C720C9" w:rsidRDefault="008D016E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8D016E" w:rsidRDefault="008D016E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8D016E" w:rsidRDefault="008D016E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DB2F9D" w:rsidRPr="00C720C9" w:rsidTr="008D016E">
        <w:trPr>
          <w:trHeight w:hRule="exact" w:val="1020"/>
        </w:trPr>
        <w:tc>
          <w:tcPr>
            <w:tcW w:w="716" w:type="dxa"/>
            <w:vMerge/>
            <w:shd w:val="clear" w:color="auto" w:fill="FFFFFF"/>
          </w:tcPr>
          <w:p w:rsidR="00DB2F9D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DB2F9D" w:rsidRPr="004E0763" w:rsidRDefault="00DB2F9D" w:rsidP="00472F87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DB2F9D" w:rsidRPr="00C720C9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DB2F9D" w:rsidRPr="00592E17" w:rsidRDefault="00DB2F9D" w:rsidP="00472F87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B2F9D" w:rsidRPr="00592E17" w:rsidRDefault="00DB2F9D" w:rsidP="00472F87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B2F9D" w:rsidRPr="00C720C9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DB2F9D" w:rsidRPr="003D1E85" w:rsidRDefault="0076553A" w:rsidP="00472F87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2" w:type="dxa"/>
            <w:shd w:val="clear" w:color="auto" w:fill="FFFFFF"/>
          </w:tcPr>
          <w:p w:rsidR="00DB2F9D" w:rsidRPr="00CC3F39" w:rsidRDefault="00DB2F9D" w:rsidP="00472F87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DB2F9D" w:rsidRPr="005B7487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DB2F9D" w:rsidRPr="00BF34FE" w:rsidRDefault="0076553A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F34FE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848" w:type="dxa"/>
            <w:shd w:val="clear" w:color="auto" w:fill="FFFFFF"/>
          </w:tcPr>
          <w:p w:rsidR="00DB2F9D" w:rsidRPr="00BF34FE" w:rsidRDefault="0076553A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F34FE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850" w:type="dxa"/>
            <w:shd w:val="clear" w:color="auto" w:fill="FFFFFF"/>
          </w:tcPr>
          <w:p w:rsidR="00DB2F9D" w:rsidRPr="00BF34FE" w:rsidRDefault="0076553A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F34FE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661" w:type="dxa"/>
            <w:shd w:val="clear" w:color="auto" w:fill="FFFFFF"/>
          </w:tcPr>
          <w:p w:rsidR="00DB2F9D" w:rsidRDefault="00DB2F9D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DB2F9D" w:rsidRDefault="00712142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</w:tr>
      <w:tr w:rsidR="00DB2F9D" w:rsidRPr="00C720C9" w:rsidTr="008D016E">
        <w:trPr>
          <w:trHeight w:hRule="exact" w:val="1282"/>
        </w:trPr>
        <w:tc>
          <w:tcPr>
            <w:tcW w:w="716" w:type="dxa"/>
            <w:vMerge/>
            <w:shd w:val="clear" w:color="auto" w:fill="FFFFFF"/>
          </w:tcPr>
          <w:p w:rsidR="00DB2F9D" w:rsidRPr="00C720C9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DB2F9D" w:rsidRPr="00C720C9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DB2F9D" w:rsidRPr="00C720C9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DB2F9D" w:rsidRPr="00C720C9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B2F9D" w:rsidRPr="00C720C9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B2F9D" w:rsidRPr="00C720C9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DB2F9D" w:rsidRDefault="00DB2F9D" w:rsidP="00472F87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DB2F9D" w:rsidRDefault="00DB2F9D" w:rsidP="00472F87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proofErr w:type="gramStart"/>
            <w:r>
              <w:rPr>
                <w:sz w:val="18"/>
                <w:szCs w:val="18"/>
                <w:lang w:eastAsia="ru-RU"/>
              </w:rPr>
              <w:t>поступивших</w:t>
            </w:r>
            <w:proofErr w:type="gramEnd"/>
            <w:r>
              <w:rPr>
                <w:sz w:val="18"/>
                <w:szCs w:val="18"/>
                <w:lang w:eastAsia="ru-RU"/>
              </w:rPr>
              <w:t xml:space="preserve"> в образовательное учреждение или в управление образования</w:t>
            </w:r>
          </w:p>
          <w:p w:rsidR="00DB2F9D" w:rsidRPr="00C720C9" w:rsidRDefault="00DB2F9D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DB2F9D" w:rsidRPr="00CC3F39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DB2F9D" w:rsidRPr="00C720C9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DB2F9D" w:rsidRPr="00C720C9" w:rsidRDefault="00DB2F9D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DB2F9D" w:rsidRPr="00C720C9" w:rsidRDefault="00DB2F9D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DB2F9D" w:rsidRPr="00C720C9" w:rsidRDefault="00DB2F9D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DB2F9D" w:rsidRDefault="00DB2F9D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DB2F9D" w:rsidRDefault="00DB2F9D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:rsidR="00DB2F9D" w:rsidRPr="00A93419" w:rsidRDefault="00DB2F9D" w:rsidP="00DB2F9D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51"/>
        <w:gridCol w:w="976"/>
        <w:gridCol w:w="52"/>
        <w:gridCol w:w="1025"/>
        <w:gridCol w:w="57"/>
        <w:gridCol w:w="846"/>
        <w:gridCol w:w="1080"/>
        <w:gridCol w:w="1632"/>
        <w:gridCol w:w="852"/>
        <w:gridCol w:w="841"/>
        <w:gridCol w:w="466"/>
        <w:gridCol w:w="892"/>
        <w:gridCol w:w="884"/>
        <w:gridCol w:w="937"/>
        <w:gridCol w:w="806"/>
        <w:gridCol w:w="832"/>
        <w:gridCol w:w="845"/>
        <w:gridCol w:w="496"/>
        <w:gridCol w:w="648"/>
      </w:tblGrid>
      <w:tr w:rsidR="00DB2F9D" w:rsidRPr="005C7C58" w:rsidTr="00472F87">
        <w:tc>
          <w:tcPr>
            <w:tcW w:w="1151" w:type="dxa"/>
            <w:vMerge w:val="restart"/>
            <w:shd w:val="clear" w:color="auto" w:fill="FFFFFF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6" w:type="dxa"/>
            <w:gridSpan w:val="5"/>
            <w:vMerge w:val="restart"/>
            <w:shd w:val="clear" w:color="auto" w:fill="FFFFFF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2" w:type="dxa"/>
            <w:gridSpan w:val="2"/>
            <w:vMerge w:val="restart"/>
            <w:shd w:val="clear" w:color="auto" w:fill="FFFFFF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9" w:type="dxa"/>
            <w:gridSpan w:val="3"/>
            <w:shd w:val="clear" w:color="auto" w:fill="FFFFFF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3" w:type="dxa"/>
            <w:gridSpan w:val="3"/>
            <w:shd w:val="clear" w:color="auto" w:fill="FFFFFF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4" w:type="dxa"/>
            <w:gridSpan w:val="2"/>
            <w:shd w:val="clear" w:color="auto" w:fill="FFFFFF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5E36FF" w:rsidRPr="005C7C58" w:rsidTr="00472F87">
        <w:tc>
          <w:tcPr>
            <w:tcW w:w="1151" w:type="dxa"/>
            <w:vMerge/>
            <w:shd w:val="clear" w:color="auto" w:fill="FFFFFF"/>
            <w:vAlign w:val="center"/>
          </w:tcPr>
          <w:p w:rsidR="005E36FF" w:rsidRPr="005C7C58" w:rsidRDefault="005E36FF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56" w:type="dxa"/>
            <w:gridSpan w:val="5"/>
            <w:vMerge/>
            <w:shd w:val="clear" w:color="auto" w:fill="FFFFFF"/>
            <w:vAlign w:val="center"/>
          </w:tcPr>
          <w:p w:rsidR="005E36FF" w:rsidRPr="005C7C58" w:rsidRDefault="005E36FF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12" w:type="dxa"/>
            <w:gridSpan w:val="2"/>
            <w:vMerge/>
            <w:shd w:val="clear" w:color="auto" w:fill="FFFFFF"/>
            <w:vAlign w:val="center"/>
          </w:tcPr>
          <w:p w:rsidR="005E36FF" w:rsidRPr="005C7C58" w:rsidRDefault="005E36FF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2" w:type="dxa"/>
            <w:vMerge w:val="restart"/>
            <w:shd w:val="clear" w:color="auto" w:fill="FFFFFF"/>
          </w:tcPr>
          <w:p w:rsidR="005E36FF" w:rsidRPr="005C7C58" w:rsidRDefault="005E36FF" w:rsidP="00472F8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5E36FF" w:rsidRPr="005C7C58" w:rsidRDefault="005E36FF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5E36FF" w:rsidRPr="005C7C58" w:rsidRDefault="005E36FF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23</w:t>
            </w:r>
            <w:r w:rsidRPr="00B22271">
              <w:rPr>
                <w:color w:val="000000"/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4</w:t>
            </w:r>
            <w:r w:rsidRPr="00B22271">
              <w:rPr>
                <w:color w:val="000000"/>
                <w:sz w:val="18"/>
                <w:szCs w:val="18"/>
              </w:rPr>
              <w:t xml:space="preserve"> год (1-й год планового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5</w:t>
            </w:r>
            <w:r w:rsidRPr="00B22271">
              <w:rPr>
                <w:color w:val="000000"/>
                <w:sz w:val="18"/>
                <w:szCs w:val="18"/>
              </w:rPr>
              <w:t xml:space="preserve">год </w:t>
            </w:r>
          </w:p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806" w:type="dxa"/>
            <w:vMerge w:val="restart"/>
            <w:shd w:val="clear" w:color="auto" w:fill="FFFFFF"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23</w:t>
            </w:r>
            <w:r w:rsidRPr="00B22271">
              <w:rPr>
                <w:color w:val="000000"/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4</w:t>
            </w:r>
            <w:r w:rsidRPr="00B22271">
              <w:rPr>
                <w:color w:val="000000"/>
                <w:sz w:val="18"/>
                <w:szCs w:val="18"/>
              </w:rPr>
              <w:t xml:space="preserve"> год (1-й год планового 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5E36FF" w:rsidRPr="00B22271" w:rsidRDefault="005E36FF" w:rsidP="0014689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5</w:t>
            </w:r>
            <w:r w:rsidRPr="00B22271">
              <w:rPr>
                <w:color w:val="000000"/>
                <w:sz w:val="18"/>
                <w:szCs w:val="18"/>
              </w:rPr>
              <w:t xml:space="preserve">год </w:t>
            </w:r>
          </w:p>
          <w:p w:rsidR="005E36FF" w:rsidRPr="00B22271" w:rsidRDefault="005E36FF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496" w:type="dxa"/>
            <w:vMerge w:val="restart"/>
            <w:shd w:val="clear" w:color="auto" w:fill="FFFFFF"/>
          </w:tcPr>
          <w:p w:rsidR="005E36FF" w:rsidRPr="0052745E" w:rsidRDefault="005E36FF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8" w:type="dxa"/>
            <w:vMerge w:val="restart"/>
            <w:shd w:val="clear" w:color="auto" w:fill="FFFFFF"/>
          </w:tcPr>
          <w:p w:rsidR="005E36FF" w:rsidRPr="0052745E" w:rsidRDefault="005E36FF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363FC1" w:rsidRPr="005C7C58" w:rsidTr="004440B0">
        <w:tc>
          <w:tcPr>
            <w:tcW w:w="1151" w:type="dxa"/>
            <w:vMerge/>
            <w:shd w:val="clear" w:color="auto" w:fill="FFFFFF"/>
            <w:vAlign w:val="center"/>
          </w:tcPr>
          <w:p w:rsidR="00363FC1" w:rsidRPr="005C7C58" w:rsidRDefault="00363FC1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gridSpan w:val="2"/>
            <w:shd w:val="clear" w:color="auto" w:fill="FFFFFF"/>
          </w:tcPr>
          <w:p w:rsidR="00363FC1" w:rsidRPr="005C7C58" w:rsidRDefault="00363FC1" w:rsidP="00472F8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363FC1" w:rsidRPr="005C7C58" w:rsidRDefault="00363FC1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363FC1" w:rsidRPr="005C7C58" w:rsidRDefault="00363FC1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:rsidR="00363FC1" w:rsidRPr="005C7C58" w:rsidRDefault="00363FC1" w:rsidP="00472F8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363FC1" w:rsidRPr="005C7C58" w:rsidRDefault="00363FC1" w:rsidP="00472F8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363FC1" w:rsidRPr="005C7C58" w:rsidRDefault="00363FC1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363FC1" w:rsidRPr="005C7C58" w:rsidRDefault="00363FC1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03" w:type="dxa"/>
            <w:gridSpan w:val="2"/>
            <w:shd w:val="clear" w:color="auto" w:fill="FFFFFF"/>
          </w:tcPr>
          <w:p w:rsidR="00363FC1" w:rsidRPr="005C7C58" w:rsidRDefault="00363FC1" w:rsidP="00472F8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363FC1" w:rsidRPr="005C7C58" w:rsidRDefault="00363FC1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363FC1" w:rsidRPr="005C7C58" w:rsidRDefault="00363FC1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:rsidR="00363FC1" w:rsidRPr="005C7C58" w:rsidRDefault="00363FC1" w:rsidP="00472F8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363FC1" w:rsidRPr="005C7C58" w:rsidRDefault="00363FC1" w:rsidP="00472F8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363FC1" w:rsidRPr="005C7C58" w:rsidRDefault="00363FC1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363FC1" w:rsidRPr="005C7C58" w:rsidRDefault="00363FC1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2" w:type="dxa"/>
            <w:shd w:val="clear" w:color="auto" w:fill="FFFFFF"/>
          </w:tcPr>
          <w:p w:rsidR="00363FC1" w:rsidRPr="005C7C58" w:rsidRDefault="00363FC1" w:rsidP="00472F8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363FC1" w:rsidRPr="005C7C58" w:rsidRDefault="00363FC1" w:rsidP="00472F8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363FC1" w:rsidRPr="005C7C58" w:rsidRDefault="00363FC1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363FC1" w:rsidRPr="005C7C58" w:rsidRDefault="00363FC1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2" w:type="dxa"/>
            <w:vMerge/>
            <w:shd w:val="clear" w:color="auto" w:fill="FFFFFF"/>
            <w:vAlign w:val="center"/>
          </w:tcPr>
          <w:p w:rsidR="00363FC1" w:rsidRPr="005C7C58" w:rsidRDefault="00363FC1" w:rsidP="00472F87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363FC1" w:rsidRPr="005C7C58" w:rsidRDefault="00363FC1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6" w:type="dxa"/>
            <w:shd w:val="clear" w:color="auto" w:fill="FFFFFF"/>
            <w:vAlign w:val="center"/>
          </w:tcPr>
          <w:p w:rsidR="00363FC1" w:rsidRPr="005C7C58" w:rsidRDefault="00363FC1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363FC1" w:rsidRPr="005C7C58" w:rsidRDefault="00363FC1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</w:tcPr>
          <w:p w:rsidR="00363FC1" w:rsidRPr="005C7C58" w:rsidRDefault="00363FC1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363FC1" w:rsidRPr="005C7C58" w:rsidRDefault="00363FC1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6" w:type="dxa"/>
            <w:vMerge/>
            <w:shd w:val="clear" w:color="auto" w:fill="FFFFFF"/>
          </w:tcPr>
          <w:p w:rsidR="00363FC1" w:rsidRPr="005C7C58" w:rsidRDefault="00363FC1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363FC1" w:rsidRPr="005C7C58" w:rsidRDefault="00363FC1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363FC1" w:rsidRPr="005C7C58" w:rsidRDefault="00363FC1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6" w:type="dxa"/>
            <w:vMerge/>
            <w:shd w:val="clear" w:color="auto" w:fill="FFFFFF"/>
          </w:tcPr>
          <w:p w:rsidR="00363FC1" w:rsidRPr="005C7C58" w:rsidRDefault="00363FC1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8" w:type="dxa"/>
            <w:vMerge/>
            <w:shd w:val="clear" w:color="auto" w:fill="FFFFFF"/>
          </w:tcPr>
          <w:p w:rsidR="00363FC1" w:rsidRPr="005C7C58" w:rsidRDefault="00363FC1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363FC1" w:rsidRPr="005C7C58" w:rsidTr="00472F87">
        <w:tc>
          <w:tcPr>
            <w:tcW w:w="1151" w:type="dxa"/>
            <w:shd w:val="clear" w:color="auto" w:fill="FFFFFF"/>
            <w:vAlign w:val="bottom"/>
          </w:tcPr>
          <w:p w:rsidR="00363FC1" w:rsidRPr="005C7C58" w:rsidRDefault="00363FC1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gridSpan w:val="2"/>
            <w:shd w:val="clear" w:color="auto" w:fill="FFFFFF"/>
            <w:vAlign w:val="bottom"/>
          </w:tcPr>
          <w:p w:rsidR="00363FC1" w:rsidRPr="005C7C58" w:rsidRDefault="00363FC1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363FC1" w:rsidRPr="005C7C58" w:rsidRDefault="00363FC1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03" w:type="dxa"/>
            <w:gridSpan w:val="2"/>
            <w:shd w:val="clear" w:color="auto" w:fill="FFFFFF"/>
            <w:vAlign w:val="center"/>
          </w:tcPr>
          <w:p w:rsidR="00363FC1" w:rsidRPr="005C7C58" w:rsidRDefault="00363FC1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363FC1" w:rsidRPr="005C7C58" w:rsidRDefault="00363FC1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2" w:type="dxa"/>
            <w:shd w:val="clear" w:color="auto" w:fill="FFFFFF"/>
            <w:vAlign w:val="bottom"/>
          </w:tcPr>
          <w:p w:rsidR="00363FC1" w:rsidRPr="005C7C58" w:rsidRDefault="00363FC1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2" w:type="dxa"/>
            <w:shd w:val="clear" w:color="auto" w:fill="FFFFFF"/>
            <w:vAlign w:val="center"/>
          </w:tcPr>
          <w:p w:rsidR="00363FC1" w:rsidRPr="005C7C58" w:rsidRDefault="00363FC1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363FC1" w:rsidRPr="005C7C58" w:rsidRDefault="00363FC1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363FC1" w:rsidRPr="005C7C58" w:rsidRDefault="00363FC1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363FC1" w:rsidRPr="005C7C58" w:rsidRDefault="00363FC1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363FC1" w:rsidRPr="005C7C58" w:rsidRDefault="00363FC1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363FC1" w:rsidRPr="005C7C58" w:rsidRDefault="00363FC1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363FC1" w:rsidRPr="005C7C58" w:rsidRDefault="00363FC1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363FC1" w:rsidRPr="005C7C58" w:rsidRDefault="00363FC1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363FC1" w:rsidRPr="005C7C58" w:rsidRDefault="00363FC1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6" w:type="dxa"/>
            <w:shd w:val="clear" w:color="auto" w:fill="FFFFFF"/>
          </w:tcPr>
          <w:p w:rsidR="00363FC1" w:rsidRPr="005C7C58" w:rsidRDefault="00363FC1" w:rsidP="00472F8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8" w:type="dxa"/>
            <w:shd w:val="clear" w:color="auto" w:fill="FFFFFF"/>
          </w:tcPr>
          <w:p w:rsidR="00363FC1" w:rsidRPr="005C7C58" w:rsidRDefault="00363FC1" w:rsidP="00472F8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DC6761" w:rsidRPr="004D1152" w:rsidTr="00DD603C">
        <w:trPr>
          <w:trHeight w:val="1361"/>
        </w:trPr>
        <w:tc>
          <w:tcPr>
            <w:tcW w:w="1151" w:type="dxa"/>
            <w:shd w:val="clear" w:color="auto" w:fill="FFFFFF"/>
          </w:tcPr>
          <w:p w:rsidR="00DC6761" w:rsidRPr="00670AA4" w:rsidRDefault="00DC6761" w:rsidP="00472F87">
            <w:pPr>
              <w:keepNext/>
              <w:spacing w:before="240" w:after="60"/>
              <w:jc w:val="center"/>
              <w:outlineLvl w:val="3"/>
              <w:rPr>
                <w:sz w:val="24"/>
                <w:szCs w:val="24"/>
              </w:rPr>
            </w:pPr>
            <w:r w:rsidRPr="00670AA4">
              <w:rPr>
                <w:sz w:val="24"/>
                <w:szCs w:val="24"/>
              </w:rPr>
              <w:t>804200О.99.0.ББ52АЖ72000</w:t>
            </w:r>
          </w:p>
        </w:tc>
        <w:tc>
          <w:tcPr>
            <w:tcW w:w="976" w:type="dxa"/>
            <w:shd w:val="clear" w:color="auto" w:fill="FFFFFF"/>
          </w:tcPr>
          <w:p w:rsidR="00DC6761" w:rsidRPr="004D1152" w:rsidRDefault="00DC6761" w:rsidP="00562BF4">
            <w:pPr>
              <w:keepNext/>
              <w:outlineLvl w:val="3"/>
              <w:rPr>
                <w:sz w:val="18"/>
                <w:szCs w:val="18"/>
              </w:rPr>
            </w:pPr>
            <w:r w:rsidRPr="004D1152">
              <w:rPr>
                <w:sz w:val="18"/>
                <w:szCs w:val="18"/>
              </w:rPr>
              <w:t xml:space="preserve">Реализация дополнительных </w:t>
            </w:r>
            <w:proofErr w:type="spellStart"/>
            <w:r w:rsidRPr="004D1152">
              <w:rPr>
                <w:sz w:val="18"/>
                <w:szCs w:val="18"/>
              </w:rPr>
              <w:t>общеразвивающих</w:t>
            </w:r>
            <w:proofErr w:type="spellEnd"/>
            <w:r w:rsidRPr="004D1152">
              <w:rPr>
                <w:sz w:val="18"/>
                <w:szCs w:val="18"/>
              </w:rPr>
              <w:t xml:space="preserve"> программ </w:t>
            </w:r>
          </w:p>
        </w:tc>
        <w:tc>
          <w:tcPr>
            <w:tcW w:w="1134" w:type="dxa"/>
            <w:gridSpan w:val="3"/>
            <w:shd w:val="clear" w:color="auto" w:fill="FFFFFF"/>
          </w:tcPr>
          <w:p w:rsidR="00DC6761" w:rsidRPr="004D1152" w:rsidRDefault="00DC6761" w:rsidP="00BD12DC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4D1152">
              <w:rPr>
                <w:sz w:val="18"/>
                <w:szCs w:val="18"/>
              </w:rPr>
              <w:t>техническая</w:t>
            </w:r>
          </w:p>
        </w:tc>
        <w:tc>
          <w:tcPr>
            <w:tcW w:w="846" w:type="dxa"/>
            <w:shd w:val="clear" w:color="auto" w:fill="FFFFFF"/>
          </w:tcPr>
          <w:p w:rsidR="00DC6761" w:rsidRPr="004D1152" w:rsidRDefault="00DC6761" w:rsidP="00DD603C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FFFFFF"/>
          </w:tcPr>
          <w:p w:rsidR="00DC6761" w:rsidRPr="004D1152" w:rsidRDefault="00DC6761" w:rsidP="00472F87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4D1152">
              <w:rPr>
                <w:sz w:val="18"/>
                <w:szCs w:val="18"/>
              </w:rPr>
              <w:t>В общеобразовательном учреждении</w:t>
            </w:r>
          </w:p>
          <w:p w:rsidR="00DC6761" w:rsidRPr="004D1152" w:rsidRDefault="00DC6761" w:rsidP="00472F87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  <w:p w:rsidR="00DC6761" w:rsidRPr="004D1152" w:rsidRDefault="00DC6761" w:rsidP="00BD12DC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4D1152">
              <w:rPr>
                <w:sz w:val="18"/>
                <w:szCs w:val="18"/>
              </w:rPr>
              <w:t>Очная</w:t>
            </w:r>
          </w:p>
        </w:tc>
        <w:tc>
          <w:tcPr>
            <w:tcW w:w="1632" w:type="dxa"/>
            <w:shd w:val="clear" w:color="auto" w:fill="FFFFFF"/>
            <w:vAlign w:val="center"/>
          </w:tcPr>
          <w:p w:rsidR="00DC6761" w:rsidRPr="004D1152" w:rsidRDefault="00DC6761" w:rsidP="00472F87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4D1152">
              <w:rPr>
                <w:sz w:val="18"/>
                <w:szCs w:val="18"/>
              </w:rPr>
              <w:t>не указано</w:t>
            </w:r>
          </w:p>
        </w:tc>
        <w:tc>
          <w:tcPr>
            <w:tcW w:w="852" w:type="dxa"/>
            <w:shd w:val="clear" w:color="auto" w:fill="FFFFFF"/>
          </w:tcPr>
          <w:p w:rsidR="00DC6761" w:rsidRPr="0040080C" w:rsidRDefault="00DC6761" w:rsidP="00DD603C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0080C">
              <w:rPr>
                <w:sz w:val="22"/>
                <w:szCs w:val="22"/>
              </w:rPr>
              <w:t>человеко-часы</w:t>
            </w:r>
          </w:p>
        </w:tc>
        <w:tc>
          <w:tcPr>
            <w:tcW w:w="841" w:type="dxa"/>
            <w:shd w:val="clear" w:color="auto" w:fill="FFFFFF"/>
          </w:tcPr>
          <w:p w:rsidR="00DC6761" w:rsidRPr="0040080C" w:rsidRDefault="00DC6761" w:rsidP="00DD603C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0080C">
              <w:rPr>
                <w:sz w:val="22"/>
                <w:szCs w:val="22"/>
              </w:rPr>
              <w:t>часы</w:t>
            </w:r>
          </w:p>
        </w:tc>
        <w:tc>
          <w:tcPr>
            <w:tcW w:w="466" w:type="dxa"/>
            <w:shd w:val="clear" w:color="auto" w:fill="FFFFFF"/>
          </w:tcPr>
          <w:p w:rsidR="00DC6761" w:rsidRPr="004D1152" w:rsidRDefault="00DC6761" w:rsidP="00DD603C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DC6761" w:rsidRPr="0049048A" w:rsidRDefault="005E36FF" w:rsidP="004961F9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2800</w:t>
            </w:r>
          </w:p>
        </w:tc>
        <w:tc>
          <w:tcPr>
            <w:tcW w:w="884" w:type="dxa"/>
            <w:shd w:val="clear" w:color="auto" w:fill="FFFFFF"/>
          </w:tcPr>
          <w:p w:rsidR="00DC6761" w:rsidRPr="0049048A" w:rsidRDefault="005E36FF" w:rsidP="00DC6761">
            <w:pPr>
              <w:jc w:val="center"/>
              <w:rPr>
                <w:sz w:val="20"/>
              </w:rPr>
            </w:pPr>
            <w:r>
              <w:rPr>
                <w:bCs/>
                <w:sz w:val="20"/>
              </w:rPr>
              <w:t>2800</w:t>
            </w:r>
          </w:p>
        </w:tc>
        <w:tc>
          <w:tcPr>
            <w:tcW w:w="937" w:type="dxa"/>
            <w:shd w:val="clear" w:color="auto" w:fill="FFFFFF"/>
          </w:tcPr>
          <w:p w:rsidR="00DC6761" w:rsidRPr="0049048A" w:rsidRDefault="005E36FF" w:rsidP="00DC6761">
            <w:pPr>
              <w:jc w:val="center"/>
              <w:rPr>
                <w:sz w:val="20"/>
              </w:rPr>
            </w:pPr>
            <w:r>
              <w:rPr>
                <w:bCs/>
                <w:sz w:val="20"/>
              </w:rPr>
              <w:t>2800</w:t>
            </w:r>
          </w:p>
        </w:tc>
        <w:tc>
          <w:tcPr>
            <w:tcW w:w="806" w:type="dxa"/>
            <w:shd w:val="clear" w:color="auto" w:fill="FFFFFF"/>
          </w:tcPr>
          <w:p w:rsidR="00DC6761" w:rsidRPr="004D1152" w:rsidRDefault="00DC6761" w:rsidP="00DD603C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DC6761" w:rsidRPr="004D1152" w:rsidRDefault="00DC6761" w:rsidP="00DD603C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DC6761" w:rsidRPr="004D1152" w:rsidRDefault="00DC6761" w:rsidP="00DD603C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496" w:type="dxa"/>
            <w:shd w:val="clear" w:color="auto" w:fill="FFFFFF"/>
          </w:tcPr>
          <w:p w:rsidR="00DC6761" w:rsidRPr="004D1152" w:rsidRDefault="00DC6761" w:rsidP="00DD603C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10</w:t>
            </w:r>
          </w:p>
        </w:tc>
        <w:tc>
          <w:tcPr>
            <w:tcW w:w="648" w:type="dxa"/>
            <w:shd w:val="clear" w:color="auto" w:fill="FFFFFF"/>
          </w:tcPr>
          <w:p w:rsidR="00DC6761" w:rsidRPr="004D1152" w:rsidRDefault="005E36FF" w:rsidP="00BA593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280</w:t>
            </w:r>
          </w:p>
        </w:tc>
      </w:tr>
    </w:tbl>
    <w:p w:rsidR="00DB2F9D" w:rsidRPr="00A93419" w:rsidRDefault="00DB2F9D" w:rsidP="00DB2F9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DB2F9D" w:rsidRPr="00A93419" w:rsidRDefault="00DB2F9D" w:rsidP="00DB2F9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DB2F9D" w:rsidRDefault="00DB2F9D" w:rsidP="00DB2F9D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DB2F9D" w:rsidRPr="00A93419" w:rsidRDefault="00DB2F9D" w:rsidP="00DB2F9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94"/>
        <w:gridCol w:w="3118"/>
        <w:gridCol w:w="1276"/>
        <w:gridCol w:w="1276"/>
        <w:gridCol w:w="6809"/>
      </w:tblGrid>
      <w:tr w:rsidR="00DB2F9D" w:rsidRPr="00587874" w:rsidTr="00472F87">
        <w:tc>
          <w:tcPr>
            <w:tcW w:w="15173" w:type="dxa"/>
            <w:gridSpan w:val="5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DB2F9D" w:rsidRPr="00587874" w:rsidTr="00472F87">
        <w:tc>
          <w:tcPr>
            <w:tcW w:w="2694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DB2F9D" w:rsidRPr="00587874" w:rsidTr="00472F87">
        <w:tc>
          <w:tcPr>
            <w:tcW w:w="2694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DB2F9D" w:rsidRPr="00587874" w:rsidTr="00472F87">
        <w:tc>
          <w:tcPr>
            <w:tcW w:w="2694" w:type="dxa"/>
          </w:tcPr>
          <w:p w:rsidR="00DB2F9D" w:rsidRPr="00587874" w:rsidRDefault="00DB2F9D" w:rsidP="00472F87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DB2F9D" w:rsidRPr="00587874" w:rsidRDefault="00DB2F9D" w:rsidP="00472F87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B2F9D" w:rsidRPr="00587874" w:rsidRDefault="00DB2F9D" w:rsidP="00472F87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DB2F9D" w:rsidRPr="00587874" w:rsidRDefault="00DB2F9D" w:rsidP="00472F87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DB2F9D" w:rsidRPr="00587874" w:rsidTr="00472F87">
        <w:tc>
          <w:tcPr>
            <w:tcW w:w="2694" w:type="dxa"/>
          </w:tcPr>
          <w:p w:rsidR="00DB2F9D" w:rsidRPr="00587874" w:rsidRDefault="00DB2F9D" w:rsidP="00472F87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DB2F9D" w:rsidRPr="00587874" w:rsidRDefault="00DB2F9D" w:rsidP="00472F87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B2F9D" w:rsidRPr="00587874" w:rsidRDefault="00DB2F9D" w:rsidP="00472F87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DB2F9D" w:rsidRPr="00587874" w:rsidRDefault="00DB2F9D" w:rsidP="00472F87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DB2F9D" w:rsidRPr="00587874" w:rsidTr="00472F87">
        <w:tc>
          <w:tcPr>
            <w:tcW w:w="2694" w:type="dxa"/>
          </w:tcPr>
          <w:p w:rsidR="00DB2F9D" w:rsidRPr="00587874" w:rsidRDefault="00DB2F9D" w:rsidP="00472F87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DB2F9D" w:rsidRPr="00587874" w:rsidRDefault="00DB2F9D" w:rsidP="00472F87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B2F9D" w:rsidRPr="00587874" w:rsidRDefault="00DB2F9D" w:rsidP="00472F87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DB2F9D" w:rsidRPr="00587874" w:rsidRDefault="00DB2F9D" w:rsidP="00472F87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DB2F9D" w:rsidRPr="00B14F7E" w:rsidRDefault="00DB2F9D" w:rsidP="00DB2F9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DB2F9D" w:rsidRPr="00B14F7E" w:rsidRDefault="00DB2F9D" w:rsidP="00DB2F9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DB2F9D" w:rsidRPr="00B14F7E" w:rsidRDefault="00DB2F9D" w:rsidP="00DB2F9D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DB2F9D" w:rsidRPr="00587874" w:rsidRDefault="00DB2F9D" w:rsidP="00DB2F9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587874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DB2F9D" w:rsidRPr="00587874" w:rsidRDefault="00DB2F9D" w:rsidP="00DB2F9D">
      <w:pPr>
        <w:jc w:val="both"/>
        <w:rPr>
          <w:rStyle w:val="docaccesstitle1"/>
          <w:color w:val="FF0000"/>
          <w:sz w:val="20"/>
          <w:szCs w:val="20"/>
          <w:u w:val="single"/>
        </w:rPr>
      </w:pPr>
      <w:r w:rsidRPr="00587874">
        <w:rPr>
          <w:sz w:val="20"/>
          <w:u w:val="single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</w:t>
      </w:r>
      <w:r w:rsidR="00FF3169">
        <w:rPr>
          <w:sz w:val="20"/>
          <w:u w:val="single"/>
        </w:rPr>
        <w:t xml:space="preserve"> </w:t>
      </w:r>
      <w:r w:rsidRPr="00587874">
        <w:rPr>
          <w:sz w:val="20"/>
          <w:u w:val="single"/>
        </w:rPr>
        <w:t xml:space="preserve">Областной закон  № 26-ЗС от 14.11.2013 «Об образовании </w:t>
      </w:r>
      <w:r w:rsidRPr="00587874">
        <w:rPr>
          <w:color w:val="000000"/>
          <w:sz w:val="20"/>
          <w:u w:val="single"/>
        </w:rPr>
        <w:t>в Ростовской области</w:t>
      </w:r>
      <w:r w:rsidRPr="00587874">
        <w:rPr>
          <w:sz w:val="20"/>
          <w:u w:val="single"/>
        </w:rPr>
        <w:t>»;</w:t>
      </w:r>
      <w:r w:rsidR="00FF3169">
        <w:rPr>
          <w:sz w:val="20"/>
          <w:u w:val="single"/>
        </w:rPr>
        <w:t xml:space="preserve"> </w:t>
      </w:r>
      <w:r w:rsidRPr="00587874">
        <w:rPr>
          <w:bCs/>
          <w:sz w:val="20"/>
          <w:u w:val="single"/>
        </w:rPr>
        <w:t xml:space="preserve">Постановление </w:t>
      </w:r>
      <w:r w:rsidRPr="00587874">
        <w:rPr>
          <w:sz w:val="20"/>
          <w:u w:val="single"/>
        </w:rPr>
        <w:t>Администрации города Ростова-на-Дону</w:t>
      </w:r>
      <w:r w:rsidRPr="00587874">
        <w:rPr>
          <w:bCs/>
          <w:sz w:val="20"/>
          <w:u w:val="single"/>
        </w:rPr>
        <w:t xml:space="preserve"> от </w:t>
      </w:r>
      <w:r w:rsidRPr="00587874">
        <w:rPr>
          <w:sz w:val="20"/>
          <w:u w:val="single"/>
        </w:rPr>
        <w:t xml:space="preserve">29.12.2015 </w:t>
      </w:r>
      <w:r w:rsidRPr="00587874">
        <w:rPr>
          <w:bCs/>
          <w:sz w:val="20"/>
          <w:u w:val="single"/>
        </w:rPr>
        <w:t xml:space="preserve">№ </w:t>
      </w:r>
      <w:r w:rsidRPr="00587874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DB2F9D" w:rsidRPr="00587874" w:rsidRDefault="00DB2F9D" w:rsidP="00DB2F9D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>(наименование, номер и дата нормативного правового акта)</w:t>
      </w:r>
    </w:p>
    <w:p w:rsidR="00DB2F9D" w:rsidRDefault="00DB2F9D" w:rsidP="00DB2F9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DB2F9D" w:rsidRDefault="00DB2F9D" w:rsidP="00DB2F9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DB2F9D" w:rsidRPr="00A93419" w:rsidRDefault="00DB2F9D" w:rsidP="00DB2F9D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/>
      </w:tblPr>
      <w:tblGrid>
        <w:gridCol w:w="3940"/>
        <w:gridCol w:w="7584"/>
        <w:gridCol w:w="3186"/>
      </w:tblGrid>
      <w:tr w:rsidR="00DB2F9D" w:rsidRPr="00587874" w:rsidTr="00472F87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DB2F9D" w:rsidRPr="00587874" w:rsidTr="00472F87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DB2F9D" w:rsidRPr="00587874" w:rsidTr="00472F87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DB2F9D" w:rsidRPr="00587874" w:rsidTr="00472F87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DB2F9D" w:rsidRPr="00587874" w:rsidTr="00472F87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 xml:space="preserve">информация </w:t>
            </w:r>
            <w:proofErr w:type="spellStart"/>
            <w:r w:rsidRPr="00587874">
              <w:rPr>
                <w:b w:val="0"/>
                <w:sz w:val="20"/>
                <w:szCs w:val="20"/>
              </w:rPr>
              <w:t>антикоррупционной</w:t>
            </w:r>
            <w:proofErr w:type="spellEnd"/>
            <w:r w:rsidRPr="00587874">
              <w:rPr>
                <w:b w:val="0"/>
                <w:sz w:val="20"/>
                <w:szCs w:val="20"/>
              </w:rPr>
              <w:t xml:space="preserve"> направленности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133F87" w:rsidRPr="0032526A" w:rsidRDefault="00133F87" w:rsidP="00133F87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2"/>
          <w:szCs w:val="22"/>
          <w:shd w:val="clear" w:color="auto" w:fill="FFFFFF"/>
        </w:rPr>
      </w:pPr>
    </w:p>
    <w:p w:rsidR="00E21C55" w:rsidRDefault="00E21C55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br w:type="page"/>
      </w:r>
    </w:p>
    <w:p w:rsidR="007E3EF4" w:rsidRPr="001E7744" w:rsidRDefault="00765DBC" w:rsidP="007E3EF4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pict>
          <v:shape id="_x0000_s1032" type="#_x0000_t202" style="position:absolute;left:0;text-align:left;margin-left:562.3pt;margin-top:9.95pt;width:149.75pt;height:90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101C16" w:rsidRPr="009D7718" w:rsidTr="00C720C9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101C16" w:rsidRPr="009D7718" w:rsidRDefault="00101C16" w:rsidP="00C720C9">
                        <w:pPr>
                          <w:pStyle w:val="4"/>
                          <w:spacing w:before="0" w:after="0"/>
                          <w:ind w:left="426" w:right="34" w:hanging="426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</w:t>
                        </w: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номер      </w:t>
                        </w:r>
                      </w:p>
                      <w:p w:rsidR="00101C16" w:rsidRPr="009D7718" w:rsidRDefault="00101C16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101C16" w:rsidRPr="009D7718" w:rsidRDefault="00101C16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101C16" w:rsidRPr="009D7718" w:rsidRDefault="00101C16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101C16" w:rsidRPr="009D7718" w:rsidRDefault="00101C16" w:rsidP="00C720C9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101C16" w:rsidRPr="008D016E" w:rsidRDefault="00101C16" w:rsidP="00376ABD">
                        <w:pPr>
                          <w:pStyle w:val="Style7"/>
                          <w:shd w:val="clear" w:color="auto" w:fill="auto"/>
                          <w:spacing w:before="0" w:after="0" w:line="240" w:lineRule="atLeast"/>
                          <w:ind w:firstLine="34"/>
                          <w:jc w:val="right"/>
                          <w:rPr>
                            <w:sz w:val="24"/>
                            <w:szCs w:val="24"/>
                          </w:rPr>
                        </w:pPr>
                        <w:r w:rsidRPr="008D016E">
                          <w:rPr>
                            <w:sz w:val="24"/>
                            <w:szCs w:val="24"/>
                          </w:rPr>
                          <w:t>42.Г42</w:t>
                        </w:r>
                        <w:r>
                          <w:rPr>
                            <w:sz w:val="24"/>
                            <w:szCs w:val="24"/>
                          </w:rPr>
                          <w:t>.0</w:t>
                        </w:r>
                      </w:p>
                    </w:tc>
                  </w:tr>
                </w:tbl>
                <w:p w:rsidR="00101C16" w:rsidRPr="009D7718" w:rsidRDefault="00101C16" w:rsidP="007E3EF4"/>
              </w:txbxContent>
            </v:textbox>
          </v:shape>
        </w:pict>
      </w:r>
      <w:r w:rsidR="007E3EF4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1254A5">
        <w:rPr>
          <w:bCs/>
          <w:color w:val="000000"/>
          <w:sz w:val="24"/>
          <w:szCs w:val="24"/>
          <w:shd w:val="clear" w:color="auto" w:fill="FFFFFF"/>
        </w:rPr>
        <w:t>9</w:t>
      </w:r>
    </w:p>
    <w:p w:rsidR="007E3EF4" w:rsidRPr="00141DA8" w:rsidRDefault="007E3EF4" w:rsidP="007E3EF4">
      <w:pPr>
        <w:keepNext/>
        <w:outlineLvl w:val="3"/>
        <w:rPr>
          <w:sz w:val="24"/>
          <w:szCs w:val="24"/>
        </w:rPr>
      </w:pPr>
    </w:p>
    <w:p w:rsidR="007E3EF4" w:rsidRPr="00716CBC" w:rsidRDefault="007E3EF4" w:rsidP="007E3EF4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7E3EF4" w:rsidRDefault="007E3EF4" w:rsidP="007E3EF4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</w:t>
      </w:r>
      <w:proofErr w:type="spellStart"/>
      <w:r>
        <w:rPr>
          <w:i/>
          <w:szCs w:val="28"/>
          <w:u w:val="single"/>
        </w:rPr>
        <w:t>общеразвивающих</w:t>
      </w:r>
      <w:proofErr w:type="spellEnd"/>
      <w:r>
        <w:rPr>
          <w:i/>
          <w:szCs w:val="28"/>
          <w:u w:val="single"/>
        </w:rPr>
        <w:t xml:space="preserve"> </w:t>
      </w:r>
      <w:r w:rsidRPr="0015288B">
        <w:rPr>
          <w:i/>
          <w:szCs w:val="28"/>
          <w:u w:val="single"/>
        </w:rPr>
        <w:t xml:space="preserve">программ </w:t>
      </w:r>
    </w:p>
    <w:p w:rsidR="007E3EF4" w:rsidRPr="00430789" w:rsidRDefault="00F64DA7" w:rsidP="00F64DA7">
      <w:pPr>
        <w:pStyle w:val="af2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="007E3EF4"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="007E3EF4"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7E3EF4" w:rsidRPr="001E7744" w:rsidRDefault="007E3EF4" w:rsidP="007E3EF4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7E3EF4" w:rsidRDefault="007E3EF4" w:rsidP="007E3EF4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7E3EF4" w:rsidRPr="00A93419" w:rsidRDefault="007E3EF4" w:rsidP="007E3EF4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16"/>
        <w:gridCol w:w="1696"/>
        <w:gridCol w:w="1271"/>
        <w:gridCol w:w="1000"/>
        <w:gridCol w:w="1270"/>
        <w:gridCol w:w="1270"/>
        <w:gridCol w:w="2278"/>
        <w:gridCol w:w="1132"/>
        <w:gridCol w:w="596"/>
        <w:gridCol w:w="913"/>
        <w:gridCol w:w="848"/>
        <w:gridCol w:w="850"/>
        <w:gridCol w:w="661"/>
        <w:gridCol w:w="828"/>
      </w:tblGrid>
      <w:tr w:rsidR="007E3EF4" w:rsidRPr="00430789" w:rsidTr="004C7223">
        <w:trPr>
          <w:trHeight w:hRule="exact" w:val="1339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:rsidR="007E3EF4" w:rsidRPr="00430789" w:rsidRDefault="007E3EF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</w:tcPr>
          <w:p w:rsidR="007E3EF4" w:rsidRPr="00430789" w:rsidRDefault="007E3EF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7E3EF4" w:rsidRPr="00430789" w:rsidRDefault="007E3EF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:rsidR="007E3EF4" w:rsidRPr="00430789" w:rsidRDefault="007E3EF4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Показатель качества </w:t>
            </w:r>
            <w:proofErr w:type="gramStart"/>
            <w:r w:rsidRPr="00430789">
              <w:rPr>
                <w:color w:val="000000"/>
                <w:sz w:val="20"/>
              </w:rPr>
              <w:t>муниципальной</w:t>
            </w:r>
            <w:proofErr w:type="gramEnd"/>
          </w:p>
          <w:p w:rsidR="007E3EF4" w:rsidRPr="00430789" w:rsidRDefault="007E3EF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7E3EF4" w:rsidRPr="00430789" w:rsidRDefault="007E3EF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</w:tcPr>
          <w:p w:rsidR="007E3EF4" w:rsidRPr="00430789" w:rsidRDefault="007E3EF4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367DCA" w:rsidRPr="00430789" w:rsidTr="004C7223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:rsidR="00367DCA" w:rsidRPr="00430789" w:rsidRDefault="00367DCA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</w:tcPr>
          <w:p w:rsidR="00367DCA" w:rsidRPr="00430789" w:rsidRDefault="00367DCA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367DCA" w:rsidRPr="00430789" w:rsidRDefault="00367DCA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:rsidR="00367DCA" w:rsidRDefault="00367DCA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proofErr w:type="gramStart"/>
            <w:r w:rsidRPr="00430789">
              <w:rPr>
                <w:color w:val="000000"/>
                <w:sz w:val="20"/>
              </w:rPr>
              <w:t>наименова-ние</w:t>
            </w:r>
            <w:proofErr w:type="spellEnd"/>
            <w:proofErr w:type="gramEnd"/>
          </w:p>
          <w:p w:rsidR="00367DCA" w:rsidRPr="00430789" w:rsidRDefault="00367DCA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367DCA" w:rsidRPr="00430789" w:rsidRDefault="00367DCA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367DCA" w:rsidRPr="00B22271" w:rsidRDefault="00367DCA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23</w:t>
            </w:r>
            <w:r w:rsidRPr="00B22271">
              <w:rPr>
                <w:color w:val="000000"/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367DCA" w:rsidRPr="00B22271" w:rsidRDefault="00367DCA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4</w:t>
            </w:r>
            <w:r w:rsidRPr="00B22271">
              <w:rPr>
                <w:color w:val="000000"/>
                <w:sz w:val="18"/>
                <w:szCs w:val="18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367DCA" w:rsidRPr="00B22271" w:rsidRDefault="00367DCA" w:rsidP="0014689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5</w:t>
            </w:r>
            <w:r w:rsidRPr="00B22271">
              <w:rPr>
                <w:color w:val="000000"/>
                <w:sz w:val="18"/>
                <w:szCs w:val="18"/>
              </w:rPr>
              <w:t xml:space="preserve">год </w:t>
            </w:r>
          </w:p>
          <w:p w:rsidR="00367DCA" w:rsidRPr="00B22271" w:rsidRDefault="00367DCA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661" w:type="dxa"/>
            <w:vMerge w:val="restart"/>
            <w:shd w:val="clear" w:color="auto" w:fill="FFFFFF"/>
          </w:tcPr>
          <w:p w:rsidR="00367DCA" w:rsidRPr="0052745E" w:rsidRDefault="00367DCA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8" w:type="dxa"/>
            <w:vMerge w:val="restart"/>
            <w:shd w:val="clear" w:color="auto" w:fill="FFFFFF"/>
          </w:tcPr>
          <w:p w:rsidR="00367DCA" w:rsidRPr="0052745E" w:rsidRDefault="00367DCA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7E3EF4" w:rsidRPr="00430789" w:rsidTr="004C7223">
        <w:trPr>
          <w:trHeight w:val="624"/>
        </w:trPr>
        <w:tc>
          <w:tcPr>
            <w:tcW w:w="716" w:type="dxa"/>
            <w:vMerge/>
            <w:shd w:val="clear" w:color="auto" w:fill="FFFFFF"/>
          </w:tcPr>
          <w:p w:rsidR="007E3EF4" w:rsidRPr="00430789" w:rsidRDefault="007E3EF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6" w:type="dxa"/>
            <w:shd w:val="clear" w:color="auto" w:fill="FFFFFF"/>
          </w:tcPr>
          <w:p w:rsidR="007E3EF4" w:rsidRPr="00430789" w:rsidRDefault="007E3EF4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7E3EF4" w:rsidRPr="00430789" w:rsidRDefault="007E3EF4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7E3EF4" w:rsidRPr="00430789" w:rsidRDefault="007E3EF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7E3EF4" w:rsidRPr="00430789" w:rsidRDefault="007E3EF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7E3EF4" w:rsidRPr="00430789" w:rsidRDefault="007E3EF4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7E3EF4" w:rsidRPr="00430789" w:rsidRDefault="007E3EF4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7E3EF4" w:rsidRPr="00430789" w:rsidRDefault="007E3EF4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7E3EF4" w:rsidRPr="00430789" w:rsidRDefault="007E3EF4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</w:tcPr>
          <w:p w:rsidR="007E3EF4" w:rsidRPr="00430789" w:rsidRDefault="007E3EF4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</w:p>
          <w:p w:rsidR="007E3EF4" w:rsidRPr="00430789" w:rsidRDefault="007E3EF4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7E3EF4" w:rsidRPr="00430789" w:rsidRDefault="007E3EF4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7E3EF4" w:rsidRPr="00430789" w:rsidRDefault="007E3EF4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7E3EF4" w:rsidRPr="00430789" w:rsidRDefault="007E3EF4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7E3EF4" w:rsidRPr="00430789" w:rsidRDefault="007E3EF4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7E3EF4" w:rsidRPr="00430789" w:rsidRDefault="007E3EF4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7E3EF4" w:rsidRPr="00430789" w:rsidRDefault="007E3EF4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7E3EF4" w:rsidRPr="00430789" w:rsidRDefault="007E3EF4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7E3EF4" w:rsidRPr="00430789" w:rsidRDefault="007E3EF4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7E3EF4" w:rsidRPr="00430789" w:rsidRDefault="007E3EF4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:rsidR="007E3EF4" w:rsidRPr="00430789" w:rsidRDefault="007E3EF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7E3EF4" w:rsidRPr="00430789" w:rsidRDefault="007E3EF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7E3EF4" w:rsidRPr="00430789" w:rsidRDefault="007E3EF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7E3EF4" w:rsidRPr="00430789" w:rsidRDefault="007E3EF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7E3EF4" w:rsidRPr="00430789" w:rsidRDefault="007E3EF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7E3EF4" w:rsidRPr="00430789" w:rsidRDefault="007E3EF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1" w:type="dxa"/>
            <w:vMerge/>
            <w:shd w:val="clear" w:color="auto" w:fill="FFFFFF"/>
          </w:tcPr>
          <w:p w:rsidR="007E3EF4" w:rsidRPr="00430789" w:rsidRDefault="007E3EF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8" w:type="dxa"/>
            <w:vMerge/>
            <w:shd w:val="clear" w:color="auto" w:fill="FFFFFF"/>
          </w:tcPr>
          <w:p w:rsidR="007E3EF4" w:rsidRPr="00430789" w:rsidRDefault="007E3EF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7E3EF4" w:rsidRPr="00430789" w:rsidTr="004C7223">
        <w:trPr>
          <w:trHeight w:hRule="exact" w:val="372"/>
        </w:trPr>
        <w:tc>
          <w:tcPr>
            <w:tcW w:w="716" w:type="dxa"/>
            <w:shd w:val="clear" w:color="auto" w:fill="FFFFFF"/>
          </w:tcPr>
          <w:p w:rsidR="007E3EF4" w:rsidRPr="00430789" w:rsidRDefault="007E3EF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6" w:type="dxa"/>
            <w:shd w:val="clear" w:color="auto" w:fill="FFFFFF"/>
          </w:tcPr>
          <w:p w:rsidR="007E3EF4" w:rsidRPr="00430789" w:rsidRDefault="007E3EF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:rsidR="007E3EF4" w:rsidRPr="00430789" w:rsidRDefault="007E3EF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000" w:type="dxa"/>
            <w:shd w:val="clear" w:color="auto" w:fill="FFFFFF"/>
          </w:tcPr>
          <w:p w:rsidR="007E3EF4" w:rsidRPr="00430789" w:rsidRDefault="007E3EF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:rsidR="007E3EF4" w:rsidRPr="00430789" w:rsidRDefault="007E3EF4" w:rsidP="004C7223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:rsidR="007E3EF4" w:rsidRPr="00430789" w:rsidRDefault="007E3EF4" w:rsidP="004C7223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:rsidR="007E3EF4" w:rsidRPr="00430789" w:rsidRDefault="007E3EF4" w:rsidP="004C7223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2" w:type="dxa"/>
            <w:shd w:val="clear" w:color="auto" w:fill="FFFFFF"/>
          </w:tcPr>
          <w:p w:rsidR="007E3EF4" w:rsidRPr="00430789" w:rsidRDefault="007E3EF4" w:rsidP="004C7223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7E3EF4" w:rsidRPr="00430789" w:rsidRDefault="007E3EF4" w:rsidP="004C7223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7E3EF4" w:rsidRPr="00430789" w:rsidRDefault="007E3EF4" w:rsidP="004C7223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7E3EF4" w:rsidRPr="00430789" w:rsidRDefault="007E3EF4" w:rsidP="004C7223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7E3EF4" w:rsidRPr="00430789" w:rsidRDefault="007E3EF4" w:rsidP="004C7223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1" w:type="dxa"/>
            <w:shd w:val="clear" w:color="auto" w:fill="FFFFFF"/>
          </w:tcPr>
          <w:p w:rsidR="007E3EF4" w:rsidRPr="00430789" w:rsidRDefault="007E3EF4" w:rsidP="004C7223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8" w:type="dxa"/>
            <w:shd w:val="clear" w:color="auto" w:fill="FFFFFF"/>
          </w:tcPr>
          <w:p w:rsidR="007E3EF4" w:rsidRPr="00430789" w:rsidRDefault="007E3EF4" w:rsidP="004C7223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BD662D" w:rsidRPr="00C720C9" w:rsidTr="004C7223">
        <w:trPr>
          <w:trHeight w:hRule="exact" w:val="794"/>
        </w:trPr>
        <w:tc>
          <w:tcPr>
            <w:tcW w:w="716" w:type="dxa"/>
            <w:vMerge w:val="restart"/>
            <w:shd w:val="clear" w:color="auto" w:fill="FFFFFF"/>
          </w:tcPr>
          <w:p w:rsidR="00BD662D" w:rsidRPr="00837365" w:rsidRDefault="00BD662D" w:rsidP="004C7223">
            <w:pPr>
              <w:keepNext/>
              <w:spacing w:before="240" w:after="60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  <w:r w:rsidRPr="00670AA4">
              <w:rPr>
                <w:sz w:val="24"/>
                <w:szCs w:val="24"/>
              </w:rPr>
              <w:t>804200О.99.0.ББ52АЖ96000</w:t>
            </w:r>
          </w:p>
        </w:tc>
        <w:tc>
          <w:tcPr>
            <w:tcW w:w="1696" w:type="dxa"/>
            <w:vMerge w:val="restart"/>
            <w:shd w:val="clear" w:color="auto" w:fill="FFFFFF"/>
          </w:tcPr>
          <w:p w:rsidR="00BD662D" w:rsidRPr="008D016E" w:rsidRDefault="00BD662D" w:rsidP="004E3B77">
            <w:pPr>
              <w:keepNext/>
              <w:outlineLvl w:val="3"/>
              <w:rPr>
                <w:sz w:val="18"/>
                <w:szCs w:val="18"/>
              </w:rPr>
            </w:pPr>
            <w:r w:rsidRPr="008D016E">
              <w:rPr>
                <w:sz w:val="18"/>
                <w:szCs w:val="18"/>
              </w:rPr>
              <w:t xml:space="preserve">Реализация дополнительных </w:t>
            </w:r>
            <w:proofErr w:type="spellStart"/>
            <w:r w:rsidRPr="008D016E">
              <w:rPr>
                <w:sz w:val="18"/>
                <w:szCs w:val="18"/>
              </w:rPr>
              <w:t>общеразвивающих</w:t>
            </w:r>
            <w:proofErr w:type="spellEnd"/>
            <w:r w:rsidRPr="008D016E">
              <w:rPr>
                <w:sz w:val="18"/>
                <w:szCs w:val="18"/>
              </w:rPr>
              <w:t xml:space="preserve"> программ </w:t>
            </w:r>
          </w:p>
          <w:p w:rsidR="00BD662D" w:rsidRPr="00F9217B" w:rsidRDefault="00BD662D" w:rsidP="004E3B77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 w:val="restart"/>
            <w:shd w:val="clear" w:color="auto" w:fill="FFFFFF"/>
          </w:tcPr>
          <w:p w:rsidR="00BD662D" w:rsidRPr="00BD662D" w:rsidRDefault="00BD662D" w:rsidP="004E3B77">
            <w:pPr>
              <w:keepNext/>
              <w:outlineLvl w:val="3"/>
              <w:rPr>
                <w:bCs/>
                <w:sz w:val="18"/>
                <w:szCs w:val="18"/>
              </w:rPr>
            </w:pPr>
            <w:proofErr w:type="spellStart"/>
            <w:proofErr w:type="gramStart"/>
            <w:r w:rsidRPr="00BD662D">
              <w:rPr>
                <w:bCs/>
                <w:sz w:val="18"/>
                <w:szCs w:val="18"/>
              </w:rPr>
              <w:t>Естественно-научная</w:t>
            </w:r>
            <w:proofErr w:type="spellEnd"/>
            <w:proofErr w:type="gramEnd"/>
          </w:p>
        </w:tc>
        <w:tc>
          <w:tcPr>
            <w:tcW w:w="1000" w:type="dxa"/>
            <w:vMerge w:val="restart"/>
            <w:shd w:val="clear" w:color="auto" w:fill="FFFFFF"/>
          </w:tcPr>
          <w:p w:rsidR="00BD662D" w:rsidRPr="00F9217B" w:rsidRDefault="00BD662D" w:rsidP="004E3B77">
            <w:pPr>
              <w:keepNext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указано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BD662D" w:rsidRPr="008D016E" w:rsidRDefault="00BD662D" w:rsidP="004E3B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Очная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BD662D" w:rsidRPr="008D016E" w:rsidRDefault="00BD662D" w:rsidP="004C7223">
            <w:pPr>
              <w:rPr>
                <w:sz w:val="18"/>
                <w:szCs w:val="18"/>
              </w:rPr>
            </w:pPr>
            <w:r w:rsidRPr="008D016E">
              <w:rPr>
                <w:sz w:val="18"/>
                <w:szCs w:val="18"/>
              </w:rPr>
              <w:t>не указано</w:t>
            </w:r>
          </w:p>
        </w:tc>
        <w:tc>
          <w:tcPr>
            <w:tcW w:w="2278" w:type="dxa"/>
            <w:shd w:val="clear" w:color="auto" w:fill="FFFFFF"/>
          </w:tcPr>
          <w:p w:rsidR="00BD662D" w:rsidRDefault="00BD662D" w:rsidP="004C7223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  <w:p w:rsidR="00BD662D" w:rsidRDefault="00BD662D" w:rsidP="004C7223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BD662D" w:rsidRDefault="00BD662D" w:rsidP="004C7223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BD662D" w:rsidRPr="00C720C9" w:rsidRDefault="00BD662D" w:rsidP="004C722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  <w:r>
              <w:rPr>
                <w:sz w:val="24"/>
                <w:szCs w:val="24"/>
              </w:rPr>
              <w:t>, переведенных в следующий класс</w:t>
            </w:r>
          </w:p>
        </w:tc>
        <w:tc>
          <w:tcPr>
            <w:tcW w:w="1132" w:type="dxa"/>
            <w:shd w:val="clear" w:color="auto" w:fill="FFFFFF"/>
          </w:tcPr>
          <w:p w:rsidR="00BD662D" w:rsidRPr="00CC3F39" w:rsidRDefault="00BD662D" w:rsidP="004C7223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</w:t>
            </w:r>
            <w:r>
              <w:rPr>
                <w:bCs/>
                <w:sz w:val="18"/>
                <w:szCs w:val="18"/>
              </w:rPr>
              <w:t>р</w:t>
            </w:r>
            <w:r w:rsidRPr="00CC3F39">
              <w:rPr>
                <w:bCs/>
                <w:sz w:val="18"/>
                <w:szCs w:val="18"/>
              </w:rPr>
              <w:t>оцент</w:t>
            </w:r>
          </w:p>
        </w:tc>
        <w:tc>
          <w:tcPr>
            <w:tcW w:w="596" w:type="dxa"/>
            <w:shd w:val="clear" w:color="auto" w:fill="FFFFFF"/>
          </w:tcPr>
          <w:p w:rsidR="00BD662D" w:rsidRPr="005B7487" w:rsidRDefault="00BD662D" w:rsidP="004C722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BD662D" w:rsidRPr="00C720C9" w:rsidRDefault="00BD662D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BD662D" w:rsidRPr="00C720C9" w:rsidRDefault="00BD662D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BD662D" w:rsidRPr="00C720C9" w:rsidRDefault="00BD662D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BD662D" w:rsidRDefault="00BD662D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BD662D" w:rsidRDefault="00BD662D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BD662D" w:rsidRPr="00C720C9" w:rsidTr="004C7223">
        <w:trPr>
          <w:trHeight w:hRule="exact" w:val="1020"/>
        </w:trPr>
        <w:tc>
          <w:tcPr>
            <w:tcW w:w="716" w:type="dxa"/>
            <w:vMerge/>
            <w:shd w:val="clear" w:color="auto" w:fill="FFFFFF"/>
          </w:tcPr>
          <w:p w:rsidR="00BD662D" w:rsidRDefault="00BD662D" w:rsidP="004C722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BD662D" w:rsidRPr="004E0763" w:rsidRDefault="00BD662D" w:rsidP="004C7223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BD662D" w:rsidRPr="00C720C9" w:rsidRDefault="00BD662D" w:rsidP="004C722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BD662D" w:rsidRPr="00592E17" w:rsidRDefault="00BD662D" w:rsidP="004C7223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BD662D" w:rsidRPr="00592E17" w:rsidRDefault="00BD662D" w:rsidP="004C7223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BD662D" w:rsidRPr="00C720C9" w:rsidRDefault="00BD662D" w:rsidP="004C722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BD662D" w:rsidRPr="003D1E85" w:rsidRDefault="00BD662D" w:rsidP="004C722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2" w:type="dxa"/>
            <w:shd w:val="clear" w:color="auto" w:fill="FFFFFF"/>
          </w:tcPr>
          <w:p w:rsidR="00BD662D" w:rsidRPr="00CC3F39" w:rsidRDefault="00BD662D" w:rsidP="004C7223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BD662D" w:rsidRPr="005B7487" w:rsidRDefault="00BD662D" w:rsidP="004C722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BD662D" w:rsidRPr="00BF34FE" w:rsidRDefault="00BD662D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F34FE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848" w:type="dxa"/>
            <w:shd w:val="clear" w:color="auto" w:fill="FFFFFF"/>
          </w:tcPr>
          <w:p w:rsidR="00BD662D" w:rsidRPr="00BF34FE" w:rsidRDefault="00BD662D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F34FE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850" w:type="dxa"/>
            <w:shd w:val="clear" w:color="auto" w:fill="FFFFFF"/>
          </w:tcPr>
          <w:p w:rsidR="00BD662D" w:rsidRPr="00BF34FE" w:rsidRDefault="00BD662D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F34FE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661" w:type="dxa"/>
            <w:shd w:val="clear" w:color="auto" w:fill="FFFFFF"/>
          </w:tcPr>
          <w:p w:rsidR="00BD662D" w:rsidRDefault="00BD662D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BD662D" w:rsidRDefault="00BD662D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</w:tr>
      <w:tr w:rsidR="00BD662D" w:rsidRPr="00C720C9" w:rsidTr="004C7223">
        <w:trPr>
          <w:trHeight w:hRule="exact" w:val="1282"/>
        </w:trPr>
        <w:tc>
          <w:tcPr>
            <w:tcW w:w="716" w:type="dxa"/>
            <w:vMerge/>
            <w:shd w:val="clear" w:color="auto" w:fill="FFFFFF"/>
          </w:tcPr>
          <w:p w:rsidR="00BD662D" w:rsidRPr="00C720C9" w:rsidRDefault="00BD662D" w:rsidP="004C722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BD662D" w:rsidRPr="00C720C9" w:rsidRDefault="00BD662D" w:rsidP="004C722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BD662D" w:rsidRPr="00C720C9" w:rsidRDefault="00BD662D" w:rsidP="004C722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BD662D" w:rsidRPr="00C720C9" w:rsidRDefault="00BD662D" w:rsidP="004C722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BD662D" w:rsidRPr="00C720C9" w:rsidRDefault="00BD662D" w:rsidP="004C722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BD662D" w:rsidRPr="00C720C9" w:rsidRDefault="00BD662D" w:rsidP="004C722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BD662D" w:rsidRDefault="00BD662D" w:rsidP="004C7223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BD662D" w:rsidRDefault="00BD662D" w:rsidP="004C7223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proofErr w:type="gramStart"/>
            <w:r>
              <w:rPr>
                <w:sz w:val="18"/>
                <w:szCs w:val="18"/>
                <w:lang w:eastAsia="ru-RU"/>
              </w:rPr>
              <w:t>поступивших</w:t>
            </w:r>
            <w:proofErr w:type="gramEnd"/>
            <w:r>
              <w:rPr>
                <w:sz w:val="18"/>
                <w:szCs w:val="18"/>
                <w:lang w:eastAsia="ru-RU"/>
              </w:rPr>
              <w:t xml:space="preserve"> в образовательное учреждение или в управление образования</w:t>
            </w:r>
          </w:p>
          <w:p w:rsidR="00BD662D" w:rsidRPr="00C720C9" w:rsidRDefault="00BD662D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BD662D" w:rsidRPr="00CC3F39" w:rsidRDefault="00BD662D" w:rsidP="004C7223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BD662D" w:rsidRPr="00C720C9" w:rsidRDefault="00BD662D" w:rsidP="004C722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BD662D" w:rsidRPr="00C720C9" w:rsidRDefault="00BD662D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BD662D" w:rsidRPr="00C720C9" w:rsidRDefault="00BD662D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BD662D" w:rsidRPr="00C720C9" w:rsidRDefault="00BD662D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BD662D" w:rsidRDefault="00BD662D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BD662D" w:rsidRDefault="00BD662D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:rsidR="007E3EF4" w:rsidRPr="00A93419" w:rsidRDefault="007E3EF4" w:rsidP="007E3EF4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51"/>
        <w:gridCol w:w="976"/>
        <w:gridCol w:w="1134"/>
        <w:gridCol w:w="846"/>
        <w:gridCol w:w="1080"/>
        <w:gridCol w:w="1632"/>
        <w:gridCol w:w="852"/>
        <w:gridCol w:w="841"/>
        <w:gridCol w:w="466"/>
        <w:gridCol w:w="892"/>
        <w:gridCol w:w="884"/>
        <w:gridCol w:w="937"/>
        <w:gridCol w:w="806"/>
        <w:gridCol w:w="832"/>
        <w:gridCol w:w="845"/>
        <w:gridCol w:w="496"/>
        <w:gridCol w:w="648"/>
      </w:tblGrid>
      <w:tr w:rsidR="007E3EF4" w:rsidRPr="005C7C58" w:rsidTr="004C7223">
        <w:tc>
          <w:tcPr>
            <w:tcW w:w="1151" w:type="dxa"/>
            <w:vMerge w:val="restart"/>
            <w:shd w:val="clear" w:color="auto" w:fill="FFFFFF"/>
          </w:tcPr>
          <w:p w:rsidR="007E3EF4" w:rsidRPr="005C7C58" w:rsidRDefault="007E3EF4" w:rsidP="004C722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7E3EF4" w:rsidRPr="005C7C58" w:rsidRDefault="007E3EF4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7E3EF4" w:rsidRPr="005C7C58" w:rsidRDefault="007E3EF4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7E3EF4" w:rsidRPr="005C7C58" w:rsidRDefault="007E3EF4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7E3EF4" w:rsidRPr="005C7C58" w:rsidRDefault="007E3EF4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6" w:type="dxa"/>
            <w:gridSpan w:val="3"/>
            <w:vMerge w:val="restart"/>
            <w:shd w:val="clear" w:color="auto" w:fill="FFFFFF"/>
          </w:tcPr>
          <w:p w:rsidR="007E3EF4" w:rsidRPr="005C7C58" w:rsidRDefault="007E3EF4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2" w:type="dxa"/>
            <w:gridSpan w:val="2"/>
            <w:vMerge w:val="restart"/>
            <w:shd w:val="clear" w:color="auto" w:fill="FFFFFF"/>
          </w:tcPr>
          <w:p w:rsidR="007E3EF4" w:rsidRPr="005C7C58" w:rsidRDefault="007E3EF4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9" w:type="dxa"/>
            <w:gridSpan w:val="3"/>
            <w:shd w:val="clear" w:color="auto" w:fill="FFFFFF"/>
          </w:tcPr>
          <w:p w:rsidR="007E3EF4" w:rsidRPr="005C7C58" w:rsidRDefault="007E3EF4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7E3EF4" w:rsidRPr="005C7C58" w:rsidRDefault="007E3EF4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3" w:type="dxa"/>
            <w:gridSpan w:val="3"/>
            <w:shd w:val="clear" w:color="auto" w:fill="FFFFFF"/>
          </w:tcPr>
          <w:p w:rsidR="007E3EF4" w:rsidRPr="005C7C58" w:rsidRDefault="007E3EF4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4" w:type="dxa"/>
            <w:gridSpan w:val="2"/>
            <w:shd w:val="clear" w:color="auto" w:fill="FFFFFF"/>
          </w:tcPr>
          <w:p w:rsidR="007E3EF4" w:rsidRPr="005C7C58" w:rsidRDefault="007E3EF4" w:rsidP="004C722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367DCA" w:rsidRPr="005C7C58" w:rsidTr="004C7223">
        <w:tc>
          <w:tcPr>
            <w:tcW w:w="1151" w:type="dxa"/>
            <w:vMerge/>
            <w:shd w:val="clear" w:color="auto" w:fill="FFFFFF"/>
            <w:vAlign w:val="center"/>
          </w:tcPr>
          <w:p w:rsidR="00367DCA" w:rsidRPr="005C7C58" w:rsidRDefault="00367DCA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56" w:type="dxa"/>
            <w:gridSpan w:val="3"/>
            <w:vMerge/>
            <w:shd w:val="clear" w:color="auto" w:fill="FFFFFF"/>
            <w:vAlign w:val="center"/>
          </w:tcPr>
          <w:p w:rsidR="00367DCA" w:rsidRPr="005C7C58" w:rsidRDefault="00367DCA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12" w:type="dxa"/>
            <w:gridSpan w:val="2"/>
            <w:vMerge/>
            <w:shd w:val="clear" w:color="auto" w:fill="FFFFFF"/>
            <w:vAlign w:val="center"/>
          </w:tcPr>
          <w:p w:rsidR="00367DCA" w:rsidRPr="005C7C58" w:rsidRDefault="00367DCA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2" w:type="dxa"/>
            <w:vMerge w:val="restart"/>
            <w:shd w:val="clear" w:color="auto" w:fill="FFFFFF"/>
          </w:tcPr>
          <w:p w:rsidR="00367DCA" w:rsidRPr="005C7C58" w:rsidRDefault="00367DCA" w:rsidP="004C722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367DCA" w:rsidRPr="005C7C58" w:rsidRDefault="00367DCA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367DCA" w:rsidRPr="005C7C58" w:rsidRDefault="00367DCA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367DCA" w:rsidRPr="00B22271" w:rsidRDefault="00367DCA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23</w:t>
            </w:r>
            <w:r w:rsidRPr="00B22271">
              <w:rPr>
                <w:color w:val="000000"/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367DCA" w:rsidRPr="00B22271" w:rsidRDefault="00367DCA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4</w:t>
            </w:r>
            <w:r w:rsidRPr="00B22271">
              <w:rPr>
                <w:color w:val="000000"/>
                <w:sz w:val="18"/>
                <w:szCs w:val="18"/>
              </w:rPr>
              <w:t xml:space="preserve"> год (1-й год планового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367DCA" w:rsidRPr="00B22271" w:rsidRDefault="00367DCA" w:rsidP="0014689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5</w:t>
            </w:r>
            <w:r w:rsidRPr="00B22271">
              <w:rPr>
                <w:color w:val="000000"/>
                <w:sz w:val="18"/>
                <w:szCs w:val="18"/>
              </w:rPr>
              <w:t xml:space="preserve">год </w:t>
            </w:r>
          </w:p>
          <w:p w:rsidR="00367DCA" w:rsidRPr="00B22271" w:rsidRDefault="00367DCA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806" w:type="dxa"/>
            <w:vMerge w:val="restart"/>
            <w:shd w:val="clear" w:color="auto" w:fill="FFFFFF"/>
          </w:tcPr>
          <w:p w:rsidR="00367DCA" w:rsidRPr="00B22271" w:rsidRDefault="00367DCA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23</w:t>
            </w:r>
            <w:r w:rsidRPr="00B22271">
              <w:rPr>
                <w:color w:val="000000"/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367DCA" w:rsidRPr="00B22271" w:rsidRDefault="00367DCA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4</w:t>
            </w:r>
            <w:r w:rsidRPr="00B22271">
              <w:rPr>
                <w:color w:val="000000"/>
                <w:sz w:val="18"/>
                <w:szCs w:val="18"/>
              </w:rPr>
              <w:t xml:space="preserve"> год (1-й год планового 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367DCA" w:rsidRPr="00B22271" w:rsidRDefault="00367DCA" w:rsidP="0014689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5</w:t>
            </w:r>
            <w:r w:rsidRPr="00B22271">
              <w:rPr>
                <w:color w:val="000000"/>
                <w:sz w:val="18"/>
                <w:szCs w:val="18"/>
              </w:rPr>
              <w:t xml:space="preserve">год </w:t>
            </w:r>
          </w:p>
          <w:p w:rsidR="00367DCA" w:rsidRPr="00B22271" w:rsidRDefault="00367DCA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496" w:type="dxa"/>
            <w:vMerge w:val="restart"/>
            <w:shd w:val="clear" w:color="auto" w:fill="FFFFFF"/>
          </w:tcPr>
          <w:p w:rsidR="00367DCA" w:rsidRPr="0052745E" w:rsidRDefault="00367DCA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8" w:type="dxa"/>
            <w:vMerge w:val="restart"/>
            <w:shd w:val="clear" w:color="auto" w:fill="FFFFFF"/>
          </w:tcPr>
          <w:p w:rsidR="00367DCA" w:rsidRPr="0052745E" w:rsidRDefault="00367DCA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EC3C04" w:rsidRPr="005C7C58" w:rsidTr="0084751E">
        <w:tc>
          <w:tcPr>
            <w:tcW w:w="1151" w:type="dxa"/>
            <w:vMerge/>
            <w:shd w:val="clear" w:color="auto" w:fill="FFFFFF"/>
            <w:vAlign w:val="center"/>
          </w:tcPr>
          <w:p w:rsidR="00EC3C04" w:rsidRPr="005C7C58" w:rsidRDefault="00EC3C04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76" w:type="dxa"/>
            <w:shd w:val="clear" w:color="auto" w:fill="FFFFFF"/>
          </w:tcPr>
          <w:p w:rsidR="00EC3C04" w:rsidRPr="005C7C58" w:rsidRDefault="0084751E" w:rsidP="004C722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_________</w:t>
            </w:r>
          </w:p>
          <w:p w:rsidR="00EC3C04" w:rsidRPr="005C7C58" w:rsidRDefault="00EC3C04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EC3C04" w:rsidRPr="005C7C58" w:rsidRDefault="00EC3C04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34" w:type="dxa"/>
            <w:shd w:val="clear" w:color="auto" w:fill="FFFFFF"/>
          </w:tcPr>
          <w:p w:rsidR="00EC3C04" w:rsidRPr="005C7C58" w:rsidRDefault="00EC3C04" w:rsidP="004C722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EC3C04" w:rsidRPr="005C7C58" w:rsidRDefault="00EC3C04" w:rsidP="004C722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EC3C04" w:rsidRPr="005C7C58" w:rsidRDefault="00EC3C04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EC3C04" w:rsidRPr="005C7C58" w:rsidRDefault="00EC3C04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46" w:type="dxa"/>
            <w:shd w:val="clear" w:color="auto" w:fill="FFFFFF"/>
          </w:tcPr>
          <w:p w:rsidR="00EC3C04" w:rsidRPr="005C7C58" w:rsidRDefault="0084751E" w:rsidP="004C722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>
              <w:rPr>
                <w:bCs/>
                <w:color w:val="000000"/>
                <w:sz w:val="20"/>
              </w:rPr>
              <w:t>________(</w:t>
            </w:r>
            <w:proofErr w:type="spellStart"/>
            <w:r>
              <w:rPr>
                <w:bCs/>
                <w:color w:val="000000"/>
                <w:sz w:val="20"/>
              </w:rPr>
              <w:t>наимено</w:t>
            </w:r>
            <w:proofErr w:type="spellEnd"/>
            <w:proofErr w:type="gramEnd"/>
          </w:p>
          <w:p w:rsidR="00EC3C04" w:rsidRPr="005C7C58" w:rsidRDefault="00EC3C04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EC3C04" w:rsidRPr="005C7C58" w:rsidRDefault="00EC3C04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:rsidR="00EC3C04" w:rsidRPr="005C7C58" w:rsidRDefault="00EC3C04" w:rsidP="004C722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EC3C04" w:rsidRPr="005C7C58" w:rsidRDefault="00EC3C04" w:rsidP="004C722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EC3C04" w:rsidRPr="005C7C58" w:rsidRDefault="00EC3C04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EC3C04" w:rsidRPr="005C7C58" w:rsidRDefault="00EC3C04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2" w:type="dxa"/>
            <w:shd w:val="clear" w:color="auto" w:fill="FFFFFF"/>
          </w:tcPr>
          <w:p w:rsidR="00EC3C04" w:rsidRPr="005C7C58" w:rsidRDefault="00EC3C04" w:rsidP="004C722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EC3C04" w:rsidRPr="005C7C58" w:rsidRDefault="00EC3C04" w:rsidP="004C722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EC3C04" w:rsidRPr="005C7C58" w:rsidRDefault="00EC3C04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EC3C04" w:rsidRPr="005C7C58" w:rsidRDefault="00EC3C04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2" w:type="dxa"/>
            <w:vMerge/>
            <w:shd w:val="clear" w:color="auto" w:fill="FFFFFF"/>
            <w:vAlign w:val="center"/>
          </w:tcPr>
          <w:p w:rsidR="00EC3C04" w:rsidRPr="005C7C58" w:rsidRDefault="00EC3C04" w:rsidP="004C7223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EC3C04" w:rsidRPr="005C7C58" w:rsidRDefault="00EC3C04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6" w:type="dxa"/>
            <w:shd w:val="clear" w:color="auto" w:fill="FFFFFF"/>
            <w:vAlign w:val="center"/>
          </w:tcPr>
          <w:p w:rsidR="00EC3C04" w:rsidRPr="005C7C58" w:rsidRDefault="00EC3C04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EC3C04" w:rsidRPr="005C7C58" w:rsidRDefault="00EC3C04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</w:tcPr>
          <w:p w:rsidR="00EC3C04" w:rsidRPr="005C7C58" w:rsidRDefault="00EC3C04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EC3C04" w:rsidRPr="005C7C58" w:rsidRDefault="00EC3C04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6" w:type="dxa"/>
            <w:vMerge/>
            <w:shd w:val="clear" w:color="auto" w:fill="FFFFFF"/>
          </w:tcPr>
          <w:p w:rsidR="00EC3C04" w:rsidRPr="005C7C58" w:rsidRDefault="00EC3C04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EC3C04" w:rsidRPr="005C7C58" w:rsidRDefault="00EC3C04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EC3C04" w:rsidRPr="005C7C58" w:rsidRDefault="00EC3C04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6" w:type="dxa"/>
            <w:vMerge/>
            <w:shd w:val="clear" w:color="auto" w:fill="FFFFFF"/>
          </w:tcPr>
          <w:p w:rsidR="00EC3C04" w:rsidRPr="005C7C58" w:rsidRDefault="00EC3C04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8" w:type="dxa"/>
            <w:vMerge/>
            <w:shd w:val="clear" w:color="auto" w:fill="FFFFFF"/>
          </w:tcPr>
          <w:p w:rsidR="00EC3C04" w:rsidRPr="005C7C58" w:rsidRDefault="00EC3C04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EC3C04" w:rsidRPr="005C7C58" w:rsidTr="0084751E">
        <w:tc>
          <w:tcPr>
            <w:tcW w:w="1151" w:type="dxa"/>
            <w:shd w:val="clear" w:color="auto" w:fill="FFFFFF"/>
            <w:vAlign w:val="bottom"/>
          </w:tcPr>
          <w:p w:rsidR="00EC3C04" w:rsidRPr="005C7C58" w:rsidRDefault="00EC3C04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76" w:type="dxa"/>
            <w:shd w:val="clear" w:color="auto" w:fill="FFFFFF"/>
            <w:vAlign w:val="bottom"/>
          </w:tcPr>
          <w:p w:rsidR="00EC3C04" w:rsidRPr="005C7C58" w:rsidRDefault="00EC3C04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EC3C04" w:rsidRPr="005C7C58" w:rsidRDefault="00EC3C04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846" w:type="dxa"/>
            <w:shd w:val="clear" w:color="auto" w:fill="FFFFFF"/>
            <w:vAlign w:val="center"/>
          </w:tcPr>
          <w:p w:rsidR="00EC3C04" w:rsidRPr="005C7C58" w:rsidRDefault="00EC3C04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EC3C04" w:rsidRPr="005C7C58" w:rsidRDefault="00EC3C04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2" w:type="dxa"/>
            <w:shd w:val="clear" w:color="auto" w:fill="FFFFFF"/>
            <w:vAlign w:val="bottom"/>
          </w:tcPr>
          <w:p w:rsidR="00EC3C04" w:rsidRPr="005C7C58" w:rsidRDefault="00EC3C04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2" w:type="dxa"/>
            <w:shd w:val="clear" w:color="auto" w:fill="FFFFFF"/>
            <w:vAlign w:val="center"/>
          </w:tcPr>
          <w:p w:rsidR="00EC3C04" w:rsidRPr="005C7C58" w:rsidRDefault="00EC3C04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EC3C04" w:rsidRPr="005C7C58" w:rsidRDefault="00EC3C04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EC3C04" w:rsidRPr="005C7C58" w:rsidRDefault="00EC3C04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EC3C04" w:rsidRPr="005C7C58" w:rsidRDefault="00EC3C04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EC3C04" w:rsidRPr="005C7C58" w:rsidRDefault="00EC3C04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EC3C04" w:rsidRPr="005C7C58" w:rsidRDefault="00EC3C04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EC3C04" w:rsidRPr="005C7C58" w:rsidRDefault="00EC3C04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EC3C04" w:rsidRPr="005C7C58" w:rsidRDefault="00EC3C04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EC3C04" w:rsidRPr="005C7C58" w:rsidRDefault="00EC3C04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6" w:type="dxa"/>
            <w:shd w:val="clear" w:color="auto" w:fill="FFFFFF"/>
          </w:tcPr>
          <w:p w:rsidR="00EC3C04" w:rsidRPr="005C7C58" w:rsidRDefault="00EC3C04" w:rsidP="004C722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8" w:type="dxa"/>
            <w:shd w:val="clear" w:color="auto" w:fill="FFFFFF"/>
          </w:tcPr>
          <w:p w:rsidR="00EC3C04" w:rsidRPr="005C7C58" w:rsidRDefault="00EC3C04" w:rsidP="004C722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6D0A9A" w:rsidRPr="004D1152" w:rsidTr="004E3B77">
        <w:trPr>
          <w:trHeight w:val="1361"/>
        </w:trPr>
        <w:tc>
          <w:tcPr>
            <w:tcW w:w="1151" w:type="dxa"/>
            <w:shd w:val="clear" w:color="auto" w:fill="FFFFFF"/>
          </w:tcPr>
          <w:p w:rsidR="006D0A9A" w:rsidRPr="00670AA4" w:rsidRDefault="006D0A9A" w:rsidP="004C7223">
            <w:pPr>
              <w:keepNext/>
              <w:spacing w:before="240" w:after="60"/>
              <w:jc w:val="center"/>
              <w:outlineLvl w:val="3"/>
              <w:rPr>
                <w:sz w:val="24"/>
                <w:szCs w:val="24"/>
              </w:rPr>
            </w:pPr>
            <w:r w:rsidRPr="00670AA4">
              <w:rPr>
                <w:sz w:val="24"/>
                <w:szCs w:val="24"/>
              </w:rPr>
              <w:t>804200О.99.0.ББ52АЖ96000</w:t>
            </w:r>
          </w:p>
        </w:tc>
        <w:tc>
          <w:tcPr>
            <w:tcW w:w="976" w:type="dxa"/>
            <w:shd w:val="clear" w:color="auto" w:fill="FFFFFF"/>
          </w:tcPr>
          <w:p w:rsidR="006D0A9A" w:rsidRPr="008D016E" w:rsidRDefault="006D0A9A" w:rsidP="004E3B77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8D016E">
              <w:rPr>
                <w:sz w:val="18"/>
                <w:szCs w:val="18"/>
              </w:rPr>
              <w:t xml:space="preserve">Реализация дополнительных </w:t>
            </w:r>
            <w:proofErr w:type="spellStart"/>
            <w:r w:rsidRPr="008D016E">
              <w:rPr>
                <w:sz w:val="18"/>
                <w:szCs w:val="18"/>
              </w:rPr>
              <w:t>общеразвивающих</w:t>
            </w:r>
            <w:proofErr w:type="spellEnd"/>
            <w:r w:rsidRPr="008D016E">
              <w:rPr>
                <w:sz w:val="18"/>
                <w:szCs w:val="18"/>
              </w:rPr>
              <w:t xml:space="preserve"> программ</w:t>
            </w:r>
          </w:p>
          <w:p w:rsidR="006D0A9A" w:rsidRPr="005C7C58" w:rsidRDefault="006D0A9A" w:rsidP="004E3B77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6D0A9A" w:rsidRPr="006D0A9A" w:rsidRDefault="006D0A9A" w:rsidP="004E3B77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6D0A9A">
              <w:rPr>
                <w:bCs/>
                <w:sz w:val="18"/>
                <w:szCs w:val="18"/>
              </w:rPr>
              <w:t>естественнонаучн</w:t>
            </w:r>
            <w:r>
              <w:rPr>
                <w:bCs/>
                <w:sz w:val="18"/>
                <w:szCs w:val="18"/>
              </w:rPr>
              <w:t>ая</w:t>
            </w:r>
          </w:p>
        </w:tc>
        <w:tc>
          <w:tcPr>
            <w:tcW w:w="846" w:type="dxa"/>
            <w:shd w:val="clear" w:color="auto" w:fill="FFFFFF"/>
            <w:vAlign w:val="center"/>
          </w:tcPr>
          <w:p w:rsidR="006D0A9A" w:rsidRPr="005C7C58" w:rsidRDefault="006D0A9A" w:rsidP="004E3B77">
            <w:pPr>
              <w:keepNext/>
              <w:outlineLvl w:val="3"/>
              <w:rPr>
                <w:bCs/>
                <w:color w:val="000000"/>
                <w:sz w:val="20"/>
              </w:rPr>
            </w:pPr>
            <w:r>
              <w:rPr>
                <w:sz w:val="18"/>
                <w:szCs w:val="18"/>
              </w:rPr>
              <w:t>Не указано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6D0A9A" w:rsidRPr="005C7C58" w:rsidRDefault="006D0A9A" w:rsidP="004E3B77">
            <w:pPr>
              <w:jc w:val="center"/>
              <w:rPr>
                <w:bCs/>
                <w:color w:val="000000"/>
                <w:sz w:val="20"/>
              </w:rPr>
            </w:pPr>
            <w:r>
              <w:rPr>
                <w:sz w:val="18"/>
                <w:szCs w:val="18"/>
              </w:rPr>
              <w:t>Очная</w:t>
            </w:r>
          </w:p>
        </w:tc>
        <w:tc>
          <w:tcPr>
            <w:tcW w:w="1632" w:type="dxa"/>
            <w:shd w:val="clear" w:color="auto" w:fill="FFFFFF"/>
            <w:vAlign w:val="center"/>
          </w:tcPr>
          <w:p w:rsidR="006D0A9A" w:rsidRPr="005C7C58" w:rsidRDefault="006D0A9A" w:rsidP="004E3B77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Не указано</w:t>
            </w:r>
          </w:p>
        </w:tc>
        <w:tc>
          <w:tcPr>
            <w:tcW w:w="852" w:type="dxa"/>
            <w:shd w:val="clear" w:color="auto" w:fill="FFFFFF"/>
          </w:tcPr>
          <w:p w:rsidR="006D0A9A" w:rsidRPr="0040080C" w:rsidRDefault="006D0A9A" w:rsidP="005F5299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0080C">
              <w:rPr>
                <w:sz w:val="22"/>
                <w:szCs w:val="22"/>
              </w:rPr>
              <w:t>человеко-часы</w:t>
            </w:r>
          </w:p>
        </w:tc>
        <w:tc>
          <w:tcPr>
            <w:tcW w:w="841" w:type="dxa"/>
            <w:shd w:val="clear" w:color="auto" w:fill="FFFFFF"/>
          </w:tcPr>
          <w:p w:rsidR="006D0A9A" w:rsidRPr="0040080C" w:rsidRDefault="006D0A9A" w:rsidP="005F5299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0080C">
              <w:rPr>
                <w:sz w:val="22"/>
                <w:szCs w:val="22"/>
              </w:rPr>
              <w:t>часы</w:t>
            </w:r>
          </w:p>
        </w:tc>
        <w:tc>
          <w:tcPr>
            <w:tcW w:w="466" w:type="dxa"/>
            <w:shd w:val="clear" w:color="auto" w:fill="FFFFFF"/>
          </w:tcPr>
          <w:p w:rsidR="006D0A9A" w:rsidRPr="004D1152" w:rsidRDefault="006D0A9A" w:rsidP="004C7223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6D0A9A" w:rsidRDefault="001D0572" w:rsidP="004C7223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5600</w:t>
            </w:r>
          </w:p>
        </w:tc>
        <w:tc>
          <w:tcPr>
            <w:tcW w:w="884" w:type="dxa"/>
            <w:shd w:val="clear" w:color="auto" w:fill="FFFFFF"/>
          </w:tcPr>
          <w:p w:rsidR="006D0A9A" w:rsidRPr="0091633C" w:rsidRDefault="001D0572" w:rsidP="002101B1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0"/>
              </w:rPr>
              <w:t>5600</w:t>
            </w:r>
          </w:p>
        </w:tc>
        <w:tc>
          <w:tcPr>
            <w:tcW w:w="937" w:type="dxa"/>
            <w:shd w:val="clear" w:color="auto" w:fill="FFFFFF"/>
          </w:tcPr>
          <w:p w:rsidR="006D0A9A" w:rsidRPr="0091633C" w:rsidRDefault="001D0572" w:rsidP="002101B1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0"/>
              </w:rPr>
              <w:t>5600</w:t>
            </w:r>
          </w:p>
        </w:tc>
        <w:tc>
          <w:tcPr>
            <w:tcW w:w="806" w:type="dxa"/>
            <w:shd w:val="clear" w:color="auto" w:fill="FFFFFF"/>
          </w:tcPr>
          <w:p w:rsidR="006D0A9A" w:rsidRPr="004D1152" w:rsidRDefault="006D0A9A" w:rsidP="004C7223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6D0A9A" w:rsidRPr="004D1152" w:rsidRDefault="006D0A9A" w:rsidP="004C7223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6D0A9A" w:rsidRPr="004D1152" w:rsidRDefault="006D0A9A" w:rsidP="004C7223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496" w:type="dxa"/>
            <w:shd w:val="clear" w:color="auto" w:fill="FFFFFF"/>
          </w:tcPr>
          <w:p w:rsidR="006D0A9A" w:rsidRPr="004D1152" w:rsidRDefault="006D0A9A" w:rsidP="004C7223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10</w:t>
            </w:r>
          </w:p>
        </w:tc>
        <w:tc>
          <w:tcPr>
            <w:tcW w:w="648" w:type="dxa"/>
            <w:shd w:val="clear" w:color="auto" w:fill="FFFFFF"/>
          </w:tcPr>
          <w:p w:rsidR="006D0A9A" w:rsidRPr="004D1152" w:rsidRDefault="001D0572" w:rsidP="004C7223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560</w:t>
            </w:r>
          </w:p>
        </w:tc>
      </w:tr>
    </w:tbl>
    <w:p w:rsidR="007E3EF4" w:rsidRPr="00A93419" w:rsidRDefault="007E3EF4" w:rsidP="007E3EF4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7E3EF4" w:rsidRPr="00A93419" w:rsidRDefault="007E3EF4" w:rsidP="007E3EF4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7E3EF4" w:rsidRDefault="007E3EF4" w:rsidP="007E3EF4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7E3EF4" w:rsidRPr="00A93419" w:rsidRDefault="007E3EF4" w:rsidP="007E3EF4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94"/>
        <w:gridCol w:w="3118"/>
        <w:gridCol w:w="1276"/>
        <w:gridCol w:w="1276"/>
        <w:gridCol w:w="6809"/>
      </w:tblGrid>
      <w:tr w:rsidR="007E3EF4" w:rsidRPr="00587874" w:rsidTr="004C7223">
        <w:tc>
          <w:tcPr>
            <w:tcW w:w="15173" w:type="dxa"/>
            <w:gridSpan w:val="5"/>
          </w:tcPr>
          <w:p w:rsidR="007E3EF4" w:rsidRPr="00587874" w:rsidRDefault="007E3EF4" w:rsidP="004C722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7E3EF4" w:rsidRPr="00587874" w:rsidTr="004C7223">
        <w:tc>
          <w:tcPr>
            <w:tcW w:w="2694" w:type="dxa"/>
          </w:tcPr>
          <w:p w:rsidR="007E3EF4" w:rsidRPr="00587874" w:rsidRDefault="007E3EF4" w:rsidP="004C722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7E3EF4" w:rsidRPr="00587874" w:rsidRDefault="007E3EF4" w:rsidP="004C722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7E3EF4" w:rsidRPr="00587874" w:rsidRDefault="007E3EF4" w:rsidP="004C722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7E3EF4" w:rsidRPr="00587874" w:rsidRDefault="007E3EF4" w:rsidP="004C722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7E3EF4" w:rsidRPr="00587874" w:rsidRDefault="007E3EF4" w:rsidP="004C722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7E3EF4" w:rsidRPr="00587874" w:rsidTr="004C7223">
        <w:tc>
          <w:tcPr>
            <w:tcW w:w="2694" w:type="dxa"/>
          </w:tcPr>
          <w:p w:rsidR="007E3EF4" w:rsidRPr="00587874" w:rsidRDefault="007E3EF4" w:rsidP="004C722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7E3EF4" w:rsidRPr="00587874" w:rsidRDefault="007E3EF4" w:rsidP="004C722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7E3EF4" w:rsidRPr="00587874" w:rsidRDefault="007E3EF4" w:rsidP="004C722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7E3EF4" w:rsidRPr="00587874" w:rsidRDefault="007E3EF4" w:rsidP="004C722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7E3EF4" w:rsidRPr="00587874" w:rsidRDefault="007E3EF4" w:rsidP="004C722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7E3EF4" w:rsidRPr="00587874" w:rsidTr="004C7223">
        <w:tc>
          <w:tcPr>
            <w:tcW w:w="2694" w:type="dxa"/>
          </w:tcPr>
          <w:p w:rsidR="007E3EF4" w:rsidRPr="00587874" w:rsidRDefault="007E3EF4" w:rsidP="004C722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E3EF4" w:rsidRPr="00587874" w:rsidRDefault="007E3EF4" w:rsidP="004C722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E3EF4" w:rsidRPr="00587874" w:rsidRDefault="007E3EF4" w:rsidP="004C722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E3EF4" w:rsidRPr="00587874" w:rsidRDefault="007E3EF4" w:rsidP="004C722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E3EF4" w:rsidRPr="00587874" w:rsidRDefault="007E3EF4" w:rsidP="004C7223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7E3EF4" w:rsidRPr="00587874" w:rsidTr="004C7223">
        <w:tc>
          <w:tcPr>
            <w:tcW w:w="2694" w:type="dxa"/>
          </w:tcPr>
          <w:p w:rsidR="007E3EF4" w:rsidRPr="00587874" w:rsidRDefault="007E3EF4" w:rsidP="004C722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E3EF4" w:rsidRPr="00587874" w:rsidRDefault="007E3EF4" w:rsidP="004C722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E3EF4" w:rsidRPr="00587874" w:rsidRDefault="007E3EF4" w:rsidP="004C722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E3EF4" w:rsidRPr="00587874" w:rsidRDefault="007E3EF4" w:rsidP="004C722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E3EF4" w:rsidRPr="00587874" w:rsidRDefault="007E3EF4" w:rsidP="004C7223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7E3EF4" w:rsidRPr="00587874" w:rsidTr="004C7223">
        <w:tc>
          <w:tcPr>
            <w:tcW w:w="2694" w:type="dxa"/>
          </w:tcPr>
          <w:p w:rsidR="007E3EF4" w:rsidRPr="00587874" w:rsidRDefault="007E3EF4" w:rsidP="004C722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E3EF4" w:rsidRPr="00587874" w:rsidRDefault="007E3EF4" w:rsidP="004C722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E3EF4" w:rsidRPr="00587874" w:rsidRDefault="007E3EF4" w:rsidP="004C722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E3EF4" w:rsidRPr="00587874" w:rsidRDefault="007E3EF4" w:rsidP="004C722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E3EF4" w:rsidRPr="00587874" w:rsidRDefault="007E3EF4" w:rsidP="004C7223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7E3EF4" w:rsidRPr="00B14F7E" w:rsidRDefault="007E3EF4" w:rsidP="007E3EF4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7E3EF4" w:rsidRPr="00B14F7E" w:rsidRDefault="007E3EF4" w:rsidP="007E3EF4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7E3EF4" w:rsidRPr="00B14F7E" w:rsidRDefault="007E3EF4" w:rsidP="007E3EF4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F750C5" w:rsidRPr="00587874" w:rsidRDefault="007E3EF4" w:rsidP="00F750C5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t xml:space="preserve">5.1. </w:t>
      </w:r>
      <w:r w:rsidR="00F750C5" w:rsidRPr="00587874">
        <w:rPr>
          <w:color w:val="000000"/>
          <w:sz w:val="20"/>
          <w:shd w:val="clear" w:color="auto" w:fill="FFFFFF"/>
        </w:rPr>
        <w:t>Нормативные правовые акты, регулирующие порядок оказания муниципальной услуги</w:t>
      </w:r>
      <w:r w:rsidR="00F750C5" w:rsidRPr="00587874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7E3EF4" w:rsidRPr="00587874" w:rsidRDefault="00F750C5" w:rsidP="00F750C5">
      <w:pPr>
        <w:widowControl w:val="0"/>
        <w:spacing w:line="235" w:lineRule="auto"/>
        <w:jc w:val="both"/>
        <w:rPr>
          <w:rStyle w:val="docaccesstitle1"/>
          <w:color w:val="FF0000"/>
          <w:sz w:val="20"/>
          <w:szCs w:val="20"/>
          <w:u w:val="single"/>
        </w:rPr>
      </w:pPr>
      <w:r w:rsidRPr="00587874">
        <w:rPr>
          <w:sz w:val="20"/>
          <w:u w:val="single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</w:t>
      </w:r>
      <w:r w:rsidR="00FF3169">
        <w:rPr>
          <w:sz w:val="20"/>
          <w:u w:val="single"/>
        </w:rPr>
        <w:t xml:space="preserve"> </w:t>
      </w:r>
      <w:r w:rsidRPr="00587874">
        <w:rPr>
          <w:sz w:val="20"/>
          <w:u w:val="single"/>
        </w:rPr>
        <w:t xml:space="preserve">Областной закон  № 26-ЗС от 14.11.2013 «Об образовании </w:t>
      </w:r>
      <w:r w:rsidRPr="00587874">
        <w:rPr>
          <w:color w:val="000000"/>
          <w:sz w:val="20"/>
          <w:u w:val="single"/>
        </w:rPr>
        <w:t>в Ростовской области</w:t>
      </w:r>
      <w:r w:rsidRPr="00587874">
        <w:rPr>
          <w:sz w:val="20"/>
          <w:u w:val="single"/>
        </w:rPr>
        <w:t>»;</w:t>
      </w:r>
      <w:r w:rsidR="00FF3169">
        <w:rPr>
          <w:sz w:val="20"/>
          <w:u w:val="single"/>
        </w:rPr>
        <w:t xml:space="preserve"> </w:t>
      </w:r>
      <w:r w:rsidRPr="00587874">
        <w:rPr>
          <w:bCs/>
          <w:sz w:val="20"/>
          <w:u w:val="single"/>
        </w:rPr>
        <w:t xml:space="preserve">Постановление </w:t>
      </w:r>
      <w:r w:rsidRPr="00587874">
        <w:rPr>
          <w:sz w:val="20"/>
          <w:u w:val="single"/>
        </w:rPr>
        <w:t>Администрации города Ростова-на-Дону</w:t>
      </w:r>
      <w:r w:rsidRPr="00587874">
        <w:rPr>
          <w:bCs/>
          <w:sz w:val="20"/>
          <w:u w:val="single"/>
        </w:rPr>
        <w:t xml:space="preserve"> от </w:t>
      </w:r>
      <w:r w:rsidRPr="00587874">
        <w:rPr>
          <w:sz w:val="20"/>
          <w:u w:val="single"/>
        </w:rPr>
        <w:t xml:space="preserve">29.12.2015 </w:t>
      </w:r>
      <w:r w:rsidRPr="00587874">
        <w:rPr>
          <w:bCs/>
          <w:sz w:val="20"/>
          <w:u w:val="single"/>
        </w:rPr>
        <w:t xml:space="preserve">№ </w:t>
      </w:r>
      <w:r w:rsidRPr="00587874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</w:t>
      </w:r>
    </w:p>
    <w:p w:rsidR="007E3EF4" w:rsidRPr="00587874" w:rsidRDefault="007E3EF4" w:rsidP="007E3EF4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>(наименование, номер и дата нормативного правового акта)</w:t>
      </w:r>
    </w:p>
    <w:p w:rsidR="007E3EF4" w:rsidRDefault="007E3EF4" w:rsidP="007E3EF4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7E3EF4" w:rsidRDefault="007E3EF4" w:rsidP="007E3EF4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7E3EF4" w:rsidRPr="00A93419" w:rsidRDefault="007E3EF4" w:rsidP="007E3EF4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/>
      </w:tblPr>
      <w:tblGrid>
        <w:gridCol w:w="3940"/>
        <w:gridCol w:w="7584"/>
        <w:gridCol w:w="3186"/>
      </w:tblGrid>
      <w:tr w:rsidR="007E3EF4" w:rsidRPr="00587874" w:rsidTr="004C7223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F4" w:rsidRPr="00587874" w:rsidRDefault="007E3EF4" w:rsidP="004C7223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F4" w:rsidRPr="00587874" w:rsidRDefault="007E3EF4" w:rsidP="004C7223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F4" w:rsidRPr="00587874" w:rsidRDefault="007E3EF4" w:rsidP="004C7223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7E3EF4" w:rsidRPr="00587874" w:rsidTr="004C722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F4" w:rsidRPr="00587874" w:rsidRDefault="007E3EF4" w:rsidP="004C7223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F4" w:rsidRPr="00587874" w:rsidRDefault="007E3EF4" w:rsidP="004C7223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F4" w:rsidRPr="00587874" w:rsidRDefault="007E3EF4" w:rsidP="004C7223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7E3EF4" w:rsidRPr="00587874" w:rsidTr="004C722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F4" w:rsidRPr="00587874" w:rsidRDefault="007E3EF4" w:rsidP="004C7223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F4" w:rsidRPr="00587874" w:rsidRDefault="007E3EF4" w:rsidP="004C7223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F4" w:rsidRPr="00587874" w:rsidRDefault="007E3EF4" w:rsidP="004C7223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7E3EF4" w:rsidRPr="00587874" w:rsidTr="004C722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F4" w:rsidRPr="00587874" w:rsidRDefault="007E3EF4" w:rsidP="004C722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F4" w:rsidRPr="00587874" w:rsidRDefault="007E3EF4" w:rsidP="004C722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F4" w:rsidRPr="00587874" w:rsidRDefault="007E3EF4" w:rsidP="004C722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7E3EF4" w:rsidRPr="00587874" w:rsidTr="004C722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F4" w:rsidRPr="00587874" w:rsidRDefault="007E3EF4" w:rsidP="004C722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F4" w:rsidRPr="00587874" w:rsidRDefault="007E3EF4" w:rsidP="004C722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7E3EF4" w:rsidRPr="00587874" w:rsidRDefault="007E3EF4" w:rsidP="004C722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7E3EF4" w:rsidRPr="00587874" w:rsidRDefault="007E3EF4" w:rsidP="004C722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7E3EF4" w:rsidRPr="00587874" w:rsidRDefault="007E3EF4" w:rsidP="004C722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7E3EF4" w:rsidRPr="00587874" w:rsidRDefault="007E3EF4" w:rsidP="004C722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7E3EF4" w:rsidRPr="00587874" w:rsidRDefault="007E3EF4" w:rsidP="004C722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7E3EF4" w:rsidRPr="00587874" w:rsidRDefault="007E3EF4" w:rsidP="004C722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7E3EF4" w:rsidRPr="00587874" w:rsidRDefault="007E3EF4" w:rsidP="004C722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7E3EF4" w:rsidRPr="00587874" w:rsidRDefault="007E3EF4" w:rsidP="004C722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7E3EF4" w:rsidRPr="00587874" w:rsidRDefault="007E3EF4" w:rsidP="004C722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7E3EF4" w:rsidRPr="00587874" w:rsidRDefault="007E3EF4" w:rsidP="004C722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7E3EF4" w:rsidRPr="00587874" w:rsidRDefault="007E3EF4" w:rsidP="004C722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 xml:space="preserve">информация </w:t>
            </w:r>
            <w:proofErr w:type="spellStart"/>
            <w:r w:rsidRPr="00587874">
              <w:rPr>
                <w:b w:val="0"/>
                <w:sz w:val="20"/>
                <w:szCs w:val="20"/>
              </w:rPr>
              <w:t>антикоррупционной</w:t>
            </w:r>
            <w:proofErr w:type="spellEnd"/>
            <w:r w:rsidRPr="00587874">
              <w:rPr>
                <w:b w:val="0"/>
                <w:sz w:val="20"/>
                <w:szCs w:val="20"/>
              </w:rPr>
              <w:t xml:space="preserve"> направленности</w:t>
            </w:r>
          </w:p>
          <w:p w:rsidR="007E3EF4" w:rsidRPr="00587874" w:rsidRDefault="007E3EF4" w:rsidP="004C722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7E3EF4" w:rsidRPr="00587874" w:rsidRDefault="007E3EF4" w:rsidP="004C722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F4" w:rsidRPr="00587874" w:rsidRDefault="007E3EF4" w:rsidP="004C722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9E17CD" w:rsidRDefault="009E17CD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EB1E69" w:rsidRDefault="009E17CD" w:rsidP="00CD7053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/>
          <w:bCs/>
          <w:color w:val="000000"/>
          <w:sz w:val="22"/>
          <w:szCs w:val="22"/>
          <w:shd w:val="clear" w:color="auto" w:fill="FFFFFF"/>
        </w:rPr>
        <w:br w:type="page"/>
      </w:r>
    </w:p>
    <w:p w:rsidR="009E17CD" w:rsidRPr="001E7744" w:rsidRDefault="00765DBC" w:rsidP="0071658D">
      <w:pPr>
        <w:suppressAutoHyphens w:val="0"/>
        <w:jc w:val="center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pict>
          <v:shape id="_x0000_s1034" type="#_x0000_t202" style="position:absolute;left:0;text-align:left;margin-left:562.3pt;margin-top:9.95pt;width:149.75pt;height:90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101C16" w:rsidRPr="009D7718" w:rsidTr="00C720C9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101C16" w:rsidRPr="009D7718" w:rsidRDefault="00101C16" w:rsidP="00C720C9">
                        <w:pPr>
                          <w:pStyle w:val="4"/>
                          <w:spacing w:before="0" w:after="0"/>
                          <w:ind w:left="426" w:right="34" w:hanging="426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</w:t>
                        </w: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номер      </w:t>
                        </w:r>
                      </w:p>
                      <w:p w:rsidR="00101C16" w:rsidRPr="009D7718" w:rsidRDefault="00101C16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101C16" w:rsidRPr="009D7718" w:rsidRDefault="00101C16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101C16" w:rsidRPr="009D7718" w:rsidRDefault="00101C16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101C16" w:rsidRPr="009D7718" w:rsidRDefault="00101C16" w:rsidP="00C720C9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101C16" w:rsidRPr="008D016E" w:rsidRDefault="00101C16" w:rsidP="00376ABD">
                        <w:pPr>
                          <w:pStyle w:val="Style7"/>
                          <w:shd w:val="clear" w:color="auto" w:fill="auto"/>
                          <w:spacing w:before="0" w:after="0" w:line="240" w:lineRule="atLeast"/>
                          <w:ind w:firstLine="34"/>
                          <w:jc w:val="right"/>
                          <w:rPr>
                            <w:sz w:val="24"/>
                            <w:szCs w:val="24"/>
                          </w:rPr>
                        </w:pPr>
                        <w:r w:rsidRPr="008D016E">
                          <w:rPr>
                            <w:sz w:val="24"/>
                            <w:szCs w:val="24"/>
                          </w:rPr>
                          <w:t>42.Г42</w:t>
                        </w:r>
                        <w:r>
                          <w:rPr>
                            <w:sz w:val="24"/>
                            <w:szCs w:val="24"/>
                          </w:rPr>
                          <w:t>.0</w:t>
                        </w:r>
                      </w:p>
                    </w:tc>
                  </w:tr>
                </w:tbl>
                <w:p w:rsidR="00101C16" w:rsidRPr="009D7718" w:rsidRDefault="00101C16" w:rsidP="009E17CD"/>
              </w:txbxContent>
            </v:textbox>
          </v:shape>
        </w:pict>
      </w:r>
      <w:r w:rsidR="009E17CD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1254A5">
        <w:rPr>
          <w:bCs/>
          <w:color w:val="000000"/>
          <w:sz w:val="24"/>
          <w:szCs w:val="24"/>
          <w:shd w:val="clear" w:color="auto" w:fill="FFFFFF"/>
        </w:rPr>
        <w:t>10</w:t>
      </w:r>
    </w:p>
    <w:p w:rsidR="009E17CD" w:rsidRPr="00141DA8" w:rsidRDefault="009E17CD" w:rsidP="009E17CD">
      <w:pPr>
        <w:keepNext/>
        <w:outlineLvl w:val="3"/>
        <w:rPr>
          <w:sz w:val="24"/>
          <w:szCs w:val="24"/>
        </w:rPr>
      </w:pPr>
    </w:p>
    <w:p w:rsidR="009E17CD" w:rsidRPr="00716CBC" w:rsidRDefault="009E17CD" w:rsidP="009E17CD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9E17CD" w:rsidRDefault="009E17CD" w:rsidP="009E17CD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</w:t>
      </w:r>
      <w:proofErr w:type="spellStart"/>
      <w:r>
        <w:rPr>
          <w:i/>
          <w:szCs w:val="28"/>
          <w:u w:val="single"/>
        </w:rPr>
        <w:t>общеразвивающих</w:t>
      </w:r>
      <w:proofErr w:type="spellEnd"/>
      <w:r>
        <w:rPr>
          <w:i/>
          <w:szCs w:val="28"/>
          <w:u w:val="single"/>
        </w:rPr>
        <w:t xml:space="preserve"> </w:t>
      </w:r>
      <w:r w:rsidRPr="0015288B">
        <w:rPr>
          <w:i/>
          <w:szCs w:val="28"/>
          <w:u w:val="single"/>
        </w:rPr>
        <w:t xml:space="preserve">программ </w:t>
      </w:r>
    </w:p>
    <w:p w:rsidR="009E17CD" w:rsidRPr="00430789" w:rsidRDefault="00933ACE" w:rsidP="00933ACE">
      <w:pPr>
        <w:pStyle w:val="af2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="009E17CD"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="009E17CD"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9E17CD" w:rsidRPr="001E7744" w:rsidRDefault="009E17CD" w:rsidP="009E17CD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9E17CD" w:rsidRDefault="009E17CD" w:rsidP="009E17CD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9E17CD" w:rsidRPr="00A93419" w:rsidRDefault="009E17CD" w:rsidP="009E17CD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16"/>
        <w:gridCol w:w="1696"/>
        <w:gridCol w:w="1271"/>
        <w:gridCol w:w="1000"/>
        <w:gridCol w:w="1270"/>
        <w:gridCol w:w="1270"/>
        <w:gridCol w:w="2278"/>
        <w:gridCol w:w="1132"/>
        <w:gridCol w:w="596"/>
        <w:gridCol w:w="913"/>
        <w:gridCol w:w="848"/>
        <w:gridCol w:w="850"/>
        <w:gridCol w:w="661"/>
        <w:gridCol w:w="828"/>
      </w:tblGrid>
      <w:tr w:rsidR="009E17CD" w:rsidRPr="00430789" w:rsidTr="004C7223">
        <w:trPr>
          <w:trHeight w:hRule="exact" w:val="1339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:rsidR="009E17CD" w:rsidRPr="00430789" w:rsidRDefault="009E17CD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</w:tcPr>
          <w:p w:rsidR="009E17CD" w:rsidRPr="00430789" w:rsidRDefault="009E17CD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9E17CD" w:rsidRPr="00430789" w:rsidRDefault="009E17CD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:rsidR="009E17CD" w:rsidRPr="00430789" w:rsidRDefault="009E17CD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Показатель качества </w:t>
            </w:r>
            <w:proofErr w:type="gramStart"/>
            <w:r w:rsidRPr="00430789">
              <w:rPr>
                <w:color w:val="000000"/>
                <w:sz w:val="20"/>
              </w:rPr>
              <w:t>муниципальной</w:t>
            </w:r>
            <w:proofErr w:type="gramEnd"/>
          </w:p>
          <w:p w:rsidR="009E17CD" w:rsidRPr="00430789" w:rsidRDefault="009E17CD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9E17CD" w:rsidRPr="00430789" w:rsidRDefault="009E17CD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</w:tcPr>
          <w:p w:rsidR="009E17CD" w:rsidRPr="00430789" w:rsidRDefault="009E17CD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367DCA" w:rsidRPr="00430789" w:rsidTr="004C7223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:rsidR="00367DCA" w:rsidRPr="00430789" w:rsidRDefault="00367DCA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</w:tcPr>
          <w:p w:rsidR="00367DCA" w:rsidRPr="00430789" w:rsidRDefault="00367DCA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367DCA" w:rsidRPr="00430789" w:rsidRDefault="00367DCA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:rsidR="00367DCA" w:rsidRDefault="00367DCA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proofErr w:type="gramStart"/>
            <w:r w:rsidRPr="00430789">
              <w:rPr>
                <w:color w:val="000000"/>
                <w:sz w:val="20"/>
              </w:rPr>
              <w:t>наименова-ние</w:t>
            </w:r>
            <w:proofErr w:type="spellEnd"/>
            <w:proofErr w:type="gramEnd"/>
          </w:p>
          <w:p w:rsidR="00367DCA" w:rsidRPr="00430789" w:rsidRDefault="00367DCA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367DCA" w:rsidRPr="00430789" w:rsidRDefault="00367DCA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367DCA" w:rsidRPr="00B22271" w:rsidRDefault="00367DCA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23</w:t>
            </w:r>
            <w:r w:rsidRPr="00B22271">
              <w:rPr>
                <w:color w:val="000000"/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367DCA" w:rsidRPr="00B22271" w:rsidRDefault="00367DCA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4</w:t>
            </w:r>
            <w:r w:rsidRPr="00B22271">
              <w:rPr>
                <w:color w:val="000000"/>
                <w:sz w:val="18"/>
                <w:szCs w:val="18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367DCA" w:rsidRPr="00B22271" w:rsidRDefault="00367DCA" w:rsidP="0014689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5</w:t>
            </w:r>
            <w:r w:rsidRPr="00B22271">
              <w:rPr>
                <w:color w:val="000000"/>
                <w:sz w:val="18"/>
                <w:szCs w:val="18"/>
              </w:rPr>
              <w:t xml:space="preserve">год </w:t>
            </w:r>
          </w:p>
          <w:p w:rsidR="00367DCA" w:rsidRPr="00B22271" w:rsidRDefault="00367DCA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661" w:type="dxa"/>
            <w:vMerge w:val="restart"/>
            <w:shd w:val="clear" w:color="auto" w:fill="FFFFFF"/>
          </w:tcPr>
          <w:p w:rsidR="00367DCA" w:rsidRPr="0052745E" w:rsidRDefault="00367DCA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8" w:type="dxa"/>
            <w:vMerge w:val="restart"/>
            <w:shd w:val="clear" w:color="auto" w:fill="FFFFFF"/>
          </w:tcPr>
          <w:p w:rsidR="00367DCA" w:rsidRPr="0052745E" w:rsidRDefault="00367DCA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9E17CD" w:rsidRPr="00430789" w:rsidTr="004C7223">
        <w:trPr>
          <w:trHeight w:val="624"/>
        </w:trPr>
        <w:tc>
          <w:tcPr>
            <w:tcW w:w="716" w:type="dxa"/>
            <w:vMerge/>
            <w:shd w:val="clear" w:color="auto" w:fill="FFFFFF"/>
          </w:tcPr>
          <w:p w:rsidR="009E17CD" w:rsidRPr="00430789" w:rsidRDefault="009E17CD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6" w:type="dxa"/>
            <w:shd w:val="clear" w:color="auto" w:fill="FFFFFF"/>
          </w:tcPr>
          <w:p w:rsidR="009E17CD" w:rsidRPr="00430789" w:rsidRDefault="009E17CD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9E17CD" w:rsidRPr="00430789" w:rsidRDefault="009E17CD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9E17CD" w:rsidRPr="00430789" w:rsidRDefault="009E17CD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9E17CD" w:rsidRPr="00430789" w:rsidRDefault="009E17CD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9E17CD" w:rsidRPr="00430789" w:rsidRDefault="009E17CD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9E17CD" w:rsidRPr="00430789" w:rsidRDefault="009E17CD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9E17CD" w:rsidRPr="00430789" w:rsidRDefault="009E17CD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9E17CD" w:rsidRPr="00430789" w:rsidRDefault="009E17CD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</w:tcPr>
          <w:p w:rsidR="009E17CD" w:rsidRPr="00430789" w:rsidRDefault="009E17CD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</w:p>
          <w:p w:rsidR="009E17CD" w:rsidRPr="00430789" w:rsidRDefault="009E17CD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9E17CD" w:rsidRPr="00430789" w:rsidRDefault="009E17CD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9E17CD" w:rsidRPr="00430789" w:rsidRDefault="009E17CD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9E17CD" w:rsidRPr="00430789" w:rsidRDefault="009E17CD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9E17CD" w:rsidRPr="00430789" w:rsidRDefault="009E17CD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9E17CD" w:rsidRPr="00430789" w:rsidRDefault="009E17CD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9E17CD" w:rsidRPr="00430789" w:rsidRDefault="009E17CD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9E17CD" w:rsidRPr="00430789" w:rsidRDefault="009E17CD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9E17CD" w:rsidRPr="00430789" w:rsidRDefault="009E17CD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9E17CD" w:rsidRPr="00430789" w:rsidRDefault="009E17CD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:rsidR="009E17CD" w:rsidRPr="00430789" w:rsidRDefault="009E17CD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9E17CD" w:rsidRPr="00430789" w:rsidRDefault="009E17CD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9E17CD" w:rsidRPr="00430789" w:rsidRDefault="009E17CD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9E17CD" w:rsidRPr="00430789" w:rsidRDefault="009E17CD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9E17CD" w:rsidRPr="00430789" w:rsidRDefault="009E17CD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9E17CD" w:rsidRPr="00430789" w:rsidRDefault="009E17CD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1" w:type="dxa"/>
            <w:vMerge/>
            <w:shd w:val="clear" w:color="auto" w:fill="FFFFFF"/>
          </w:tcPr>
          <w:p w:rsidR="009E17CD" w:rsidRPr="00430789" w:rsidRDefault="009E17CD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8" w:type="dxa"/>
            <w:vMerge/>
            <w:shd w:val="clear" w:color="auto" w:fill="FFFFFF"/>
          </w:tcPr>
          <w:p w:rsidR="009E17CD" w:rsidRPr="00430789" w:rsidRDefault="009E17CD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9E17CD" w:rsidRPr="00430789" w:rsidTr="004C7223">
        <w:trPr>
          <w:trHeight w:hRule="exact" w:val="372"/>
        </w:trPr>
        <w:tc>
          <w:tcPr>
            <w:tcW w:w="716" w:type="dxa"/>
            <w:shd w:val="clear" w:color="auto" w:fill="FFFFFF"/>
          </w:tcPr>
          <w:p w:rsidR="009E17CD" w:rsidRPr="00430789" w:rsidRDefault="009E17CD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6" w:type="dxa"/>
            <w:shd w:val="clear" w:color="auto" w:fill="FFFFFF"/>
          </w:tcPr>
          <w:p w:rsidR="009E17CD" w:rsidRPr="00430789" w:rsidRDefault="009E17CD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:rsidR="009E17CD" w:rsidRPr="00430789" w:rsidRDefault="009E17CD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000" w:type="dxa"/>
            <w:shd w:val="clear" w:color="auto" w:fill="FFFFFF"/>
          </w:tcPr>
          <w:p w:rsidR="009E17CD" w:rsidRPr="00430789" w:rsidRDefault="009E17CD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:rsidR="009E17CD" w:rsidRPr="00430789" w:rsidRDefault="009E17CD" w:rsidP="004C7223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:rsidR="009E17CD" w:rsidRPr="00430789" w:rsidRDefault="009E17CD" w:rsidP="004C7223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:rsidR="009E17CD" w:rsidRPr="00430789" w:rsidRDefault="009E17CD" w:rsidP="004C7223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2" w:type="dxa"/>
            <w:shd w:val="clear" w:color="auto" w:fill="FFFFFF"/>
          </w:tcPr>
          <w:p w:rsidR="009E17CD" w:rsidRPr="00430789" w:rsidRDefault="009E17CD" w:rsidP="004C7223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9E17CD" w:rsidRPr="00430789" w:rsidRDefault="009E17CD" w:rsidP="004C7223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9E17CD" w:rsidRPr="00430789" w:rsidRDefault="009E17CD" w:rsidP="004C7223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9E17CD" w:rsidRPr="00430789" w:rsidRDefault="009E17CD" w:rsidP="004C7223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9E17CD" w:rsidRPr="00430789" w:rsidRDefault="009E17CD" w:rsidP="004C7223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1" w:type="dxa"/>
            <w:shd w:val="clear" w:color="auto" w:fill="FFFFFF"/>
          </w:tcPr>
          <w:p w:rsidR="009E17CD" w:rsidRPr="00430789" w:rsidRDefault="009E17CD" w:rsidP="004C7223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8" w:type="dxa"/>
            <w:shd w:val="clear" w:color="auto" w:fill="FFFFFF"/>
          </w:tcPr>
          <w:p w:rsidR="009E17CD" w:rsidRPr="00430789" w:rsidRDefault="009E17CD" w:rsidP="004C7223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3158D6" w:rsidRPr="00C720C9" w:rsidTr="004C7223">
        <w:trPr>
          <w:trHeight w:hRule="exact" w:val="794"/>
        </w:trPr>
        <w:tc>
          <w:tcPr>
            <w:tcW w:w="716" w:type="dxa"/>
            <w:vMerge w:val="restart"/>
            <w:shd w:val="clear" w:color="auto" w:fill="FFFFFF"/>
          </w:tcPr>
          <w:p w:rsidR="003158D6" w:rsidRPr="00837365" w:rsidRDefault="003158D6" w:rsidP="004C7223">
            <w:pPr>
              <w:keepNext/>
              <w:spacing w:before="240" w:after="60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  <w:r w:rsidRPr="00670AA4">
              <w:rPr>
                <w:sz w:val="24"/>
                <w:szCs w:val="24"/>
              </w:rPr>
              <w:t>804200О.99.0.ББ52АЗ20000</w:t>
            </w:r>
          </w:p>
        </w:tc>
        <w:tc>
          <w:tcPr>
            <w:tcW w:w="1696" w:type="dxa"/>
            <w:vMerge w:val="restart"/>
            <w:shd w:val="clear" w:color="auto" w:fill="FFFFFF"/>
          </w:tcPr>
          <w:p w:rsidR="003158D6" w:rsidRPr="008D016E" w:rsidRDefault="003158D6" w:rsidP="004E3B77">
            <w:pPr>
              <w:keepNext/>
              <w:outlineLvl w:val="3"/>
              <w:rPr>
                <w:sz w:val="18"/>
                <w:szCs w:val="18"/>
              </w:rPr>
            </w:pPr>
            <w:r w:rsidRPr="008D016E">
              <w:rPr>
                <w:sz w:val="18"/>
                <w:szCs w:val="18"/>
              </w:rPr>
              <w:t xml:space="preserve">Реализация дополнительных </w:t>
            </w:r>
            <w:proofErr w:type="spellStart"/>
            <w:r w:rsidRPr="008D016E">
              <w:rPr>
                <w:sz w:val="18"/>
                <w:szCs w:val="18"/>
              </w:rPr>
              <w:t>общеразвивающих</w:t>
            </w:r>
            <w:proofErr w:type="spellEnd"/>
            <w:r w:rsidRPr="008D016E">
              <w:rPr>
                <w:sz w:val="18"/>
                <w:szCs w:val="18"/>
              </w:rPr>
              <w:t xml:space="preserve"> программ </w:t>
            </w:r>
          </w:p>
          <w:p w:rsidR="003158D6" w:rsidRPr="00F9217B" w:rsidRDefault="003158D6" w:rsidP="004E3B77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 w:val="restart"/>
            <w:shd w:val="clear" w:color="auto" w:fill="FFFFFF"/>
          </w:tcPr>
          <w:p w:rsidR="003158D6" w:rsidRPr="00867252" w:rsidRDefault="003158D6" w:rsidP="004E3B77">
            <w:pPr>
              <w:keepNext/>
              <w:outlineLvl w:val="3"/>
              <w:rPr>
                <w:sz w:val="18"/>
                <w:szCs w:val="18"/>
              </w:rPr>
            </w:pPr>
            <w:proofErr w:type="spellStart"/>
            <w:r w:rsidRPr="00867252">
              <w:rPr>
                <w:sz w:val="18"/>
                <w:szCs w:val="18"/>
              </w:rPr>
              <w:t>Физкультурно</w:t>
            </w:r>
            <w:proofErr w:type="spellEnd"/>
            <w:r w:rsidRPr="00867252">
              <w:rPr>
                <w:sz w:val="18"/>
                <w:szCs w:val="18"/>
              </w:rPr>
              <w:t>-</w:t>
            </w:r>
          </w:p>
          <w:p w:rsidR="003158D6" w:rsidRPr="00837365" w:rsidRDefault="003158D6" w:rsidP="004E3B77">
            <w:pPr>
              <w:keepNext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  <w:r w:rsidRPr="00867252">
              <w:rPr>
                <w:sz w:val="18"/>
                <w:szCs w:val="18"/>
              </w:rPr>
              <w:t>спортивн</w:t>
            </w:r>
            <w:r>
              <w:rPr>
                <w:sz w:val="18"/>
                <w:szCs w:val="18"/>
              </w:rPr>
              <w:t>ая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3158D6" w:rsidRPr="00F9217B" w:rsidRDefault="003158D6" w:rsidP="004E3B77">
            <w:pPr>
              <w:keepNext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:rsidR="003158D6" w:rsidRPr="008D016E" w:rsidRDefault="003158D6" w:rsidP="004E3B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Очная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3158D6" w:rsidRPr="008D016E" w:rsidRDefault="003158D6" w:rsidP="004E3B77">
            <w:pPr>
              <w:rPr>
                <w:sz w:val="18"/>
                <w:szCs w:val="18"/>
              </w:rPr>
            </w:pPr>
            <w:r w:rsidRPr="008D016E">
              <w:rPr>
                <w:sz w:val="18"/>
                <w:szCs w:val="18"/>
              </w:rPr>
              <w:t>не указано</w:t>
            </w:r>
          </w:p>
        </w:tc>
        <w:tc>
          <w:tcPr>
            <w:tcW w:w="2278" w:type="dxa"/>
            <w:shd w:val="clear" w:color="auto" w:fill="FFFFFF"/>
          </w:tcPr>
          <w:p w:rsidR="003158D6" w:rsidRDefault="003158D6" w:rsidP="004C7223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  <w:p w:rsidR="003158D6" w:rsidRDefault="003158D6" w:rsidP="004C7223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3158D6" w:rsidRDefault="003158D6" w:rsidP="004C7223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3158D6" w:rsidRPr="00C720C9" w:rsidRDefault="003158D6" w:rsidP="004C722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  <w:r>
              <w:rPr>
                <w:sz w:val="24"/>
                <w:szCs w:val="24"/>
              </w:rPr>
              <w:t>, переведенных в следующий класс</w:t>
            </w:r>
          </w:p>
        </w:tc>
        <w:tc>
          <w:tcPr>
            <w:tcW w:w="1132" w:type="dxa"/>
            <w:shd w:val="clear" w:color="auto" w:fill="FFFFFF"/>
          </w:tcPr>
          <w:p w:rsidR="003158D6" w:rsidRPr="00CC3F39" w:rsidRDefault="003158D6" w:rsidP="004C7223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</w:t>
            </w:r>
            <w:r>
              <w:rPr>
                <w:bCs/>
                <w:sz w:val="18"/>
                <w:szCs w:val="18"/>
              </w:rPr>
              <w:t>р</w:t>
            </w:r>
            <w:r w:rsidRPr="00CC3F39">
              <w:rPr>
                <w:bCs/>
                <w:sz w:val="18"/>
                <w:szCs w:val="18"/>
              </w:rPr>
              <w:t>оцент</w:t>
            </w:r>
          </w:p>
        </w:tc>
        <w:tc>
          <w:tcPr>
            <w:tcW w:w="596" w:type="dxa"/>
            <w:shd w:val="clear" w:color="auto" w:fill="FFFFFF"/>
          </w:tcPr>
          <w:p w:rsidR="003158D6" w:rsidRPr="005B7487" w:rsidRDefault="003158D6" w:rsidP="004C722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3158D6" w:rsidRPr="00C720C9" w:rsidRDefault="003158D6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3158D6" w:rsidRPr="00C720C9" w:rsidRDefault="003158D6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3158D6" w:rsidRPr="00C720C9" w:rsidRDefault="003158D6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3158D6" w:rsidRDefault="003158D6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3158D6" w:rsidRDefault="003158D6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9E17CD" w:rsidRPr="00C720C9" w:rsidTr="004C7223">
        <w:trPr>
          <w:trHeight w:hRule="exact" w:val="1020"/>
        </w:trPr>
        <w:tc>
          <w:tcPr>
            <w:tcW w:w="716" w:type="dxa"/>
            <w:vMerge/>
            <w:shd w:val="clear" w:color="auto" w:fill="FFFFFF"/>
          </w:tcPr>
          <w:p w:rsidR="009E17CD" w:rsidRDefault="009E17CD" w:rsidP="004C722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9E17CD" w:rsidRPr="004E0763" w:rsidRDefault="009E17CD" w:rsidP="004C7223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9E17CD" w:rsidRPr="00C720C9" w:rsidRDefault="009E17CD" w:rsidP="004C722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9E17CD" w:rsidRPr="00592E17" w:rsidRDefault="009E17CD" w:rsidP="004C7223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9E17CD" w:rsidRPr="00592E17" w:rsidRDefault="009E17CD" w:rsidP="004C7223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9E17CD" w:rsidRPr="00C720C9" w:rsidRDefault="009E17CD" w:rsidP="004C722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9E17CD" w:rsidRPr="003D1E85" w:rsidRDefault="009E17CD" w:rsidP="004C722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2" w:type="dxa"/>
            <w:shd w:val="clear" w:color="auto" w:fill="FFFFFF"/>
          </w:tcPr>
          <w:p w:rsidR="009E17CD" w:rsidRPr="00CC3F39" w:rsidRDefault="009E17CD" w:rsidP="004C7223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9E17CD" w:rsidRPr="005B7487" w:rsidRDefault="009E17CD" w:rsidP="004C722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9E17CD" w:rsidRPr="00BF34FE" w:rsidRDefault="00E20264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848" w:type="dxa"/>
            <w:shd w:val="clear" w:color="auto" w:fill="FFFFFF"/>
          </w:tcPr>
          <w:p w:rsidR="009E17CD" w:rsidRPr="00BF34FE" w:rsidRDefault="00E20264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850" w:type="dxa"/>
            <w:shd w:val="clear" w:color="auto" w:fill="FFFFFF"/>
          </w:tcPr>
          <w:p w:rsidR="009E17CD" w:rsidRPr="00BF34FE" w:rsidRDefault="00E20264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661" w:type="dxa"/>
            <w:shd w:val="clear" w:color="auto" w:fill="FFFFFF"/>
          </w:tcPr>
          <w:p w:rsidR="009E17CD" w:rsidRDefault="009E17CD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9E17CD" w:rsidRDefault="009659E3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</w:tr>
      <w:tr w:rsidR="009E17CD" w:rsidRPr="00C720C9" w:rsidTr="004C7223">
        <w:trPr>
          <w:trHeight w:hRule="exact" w:val="1282"/>
        </w:trPr>
        <w:tc>
          <w:tcPr>
            <w:tcW w:w="716" w:type="dxa"/>
            <w:vMerge/>
            <w:shd w:val="clear" w:color="auto" w:fill="FFFFFF"/>
          </w:tcPr>
          <w:p w:rsidR="009E17CD" w:rsidRPr="00C720C9" w:rsidRDefault="009E17CD" w:rsidP="004C722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9E17CD" w:rsidRPr="00C720C9" w:rsidRDefault="009E17CD" w:rsidP="004C722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9E17CD" w:rsidRPr="00C720C9" w:rsidRDefault="009E17CD" w:rsidP="004C722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9E17CD" w:rsidRPr="00C720C9" w:rsidRDefault="009E17CD" w:rsidP="004C722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9E17CD" w:rsidRPr="00C720C9" w:rsidRDefault="009E17CD" w:rsidP="004C722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9E17CD" w:rsidRPr="00C720C9" w:rsidRDefault="009E17CD" w:rsidP="004C722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9E17CD" w:rsidRDefault="009E17CD" w:rsidP="004C7223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9E17CD" w:rsidRDefault="009E17CD" w:rsidP="004C7223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proofErr w:type="gramStart"/>
            <w:r>
              <w:rPr>
                <w:sz w:val="18"/>
                <w:szCs w:val="18"/>
                <w:lang w:eastAsia="ru-RU"/>
              </w:rPr>
              <w:t>поступивших</w:t>
            </w:r>
            <w:proofErr w:type="gramEnd"/>
            <w:r>
              <w:rPr>
                <w:sz w:val="18"/>
                <w:szCs w:val="18"/>
                <w:lang w:eastAsia="ru-RU"/>
              </w:rPr>
              <w:t xml:space="preserve"> в образовательное учреждение или в управление образования</w:t>
            </w:r>
          </w:p>
          <w:p w:rsidR="009E17CD" w:rsidRPr="00C720C9" w:rsidRDefault="009E17CD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9E17CD" w:rsidRPr="00CC3F39" w:rsidRDefault="009E17CD" w:rsidP="004C7223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9E17CD" w:rsidRPr="00C720C9" w:rsidRDefault="009E17CD" w:rsidP="004C722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9E17CD" w:rsidRPr="00C720C9" w:rsidRDefault="009E17CD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9E17CD" w:rsidRPr="00C720C9" w:rsidRDefault="009E17CD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9E17CD" w:rsidRPr="00C720C9" w:rsidRDefault="009E17CD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9E17CD" w:rsidRDefault="009E17CD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9E17CD" w:rsidRDefault="009E17CD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:rsidR="009E17CD" w:rsidRPr="00A93419" w:rsidRDefault="009E17CD" w:rsidP="009E17CD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51"/>
        <w:gridCol w:w="976"/>
        <w:gridCol w:w="1134"/>
        <w:gridCol w:w="846"/>
        <w:gridCol w:w="1080"/>
        <w:gridCol w:w="1632"/>
        <w:gridCol w:w="852"/>
        <w:gridCol w:w="841"/>
        <w:gridCol w:w="466"/>
        <w:gridCol w:w="892"/>
        <w:gridCol w:w="884"/>
        <w:gridCol w:w="937"/>
        <w:gridCol w:w="806"/>
        <w:gridCol w:w="832"/>
        <w:gridCol w:w="845"/>
        <w:gridCol w:w="496"/>
        <w:gridCol w:w="648"/>
      </w:tblGrid>
      <w:tr w:rsidR="009E17CD" w:rsidRPr="005C7C58" w:rsidTr="004C7223">
        <w:tc>
          <w:tcPr>
            <w:tcW w:w="1151" w:type="dxa"/>
            <w:vMerge w:val="restart"/>
            <w:shd w:val="clear" w:color="auto" w:fill="FFFFFF"/>
          </w:tcPr>
          <w:p w:rsidR="009E17CD" w:rsidRPr="005C7C58" w:rsidRDefault="009E17CD" w:rsidP="004C722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9E17CD" w:rsidRPr="005C7C58" w:rsidRDefault="009E17CD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9E17CD" w:rsidRPr="005C7C58" w:rsidRDefault="009E17CD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9E17CD" w:rsidRPr="005C7C58" w:rsidRDefault="009E17CD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9E17CD" w:rsidRPr="005C7C58" w:rsidRDefault="009E17CD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6" w:type="dxa"/>
            <w:gridSpan w:val="3"/>
            <w:vMerge w:val="restart"/>
            <w:shd w:val="clear" w:color="auto" w:fill="FFFFFF"/>
          </w:tcPr>
          <w:p w:rsidR="009E17CD" w:rsidRPr="005C7C58" w:rsidRDefault="009E17CD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2" w:type="dxa"/>
            <w:gridSpan w:val="2"/>
            <w:vMerge w:val="restart"/>
            <w:shd w:val="clear" w:color="auto" w:fill="FFFFFF"/>
          </w:tcPr>
          <w:p w:rsidR="009E17CD" w:rsidRPr="005C7C58" w:rsidRDefault="009E17CD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9" w:type="dxa"/>
            <w:gridSpan w:val="3"/>
            <w:shd w:val="clear" w:color="auto" w:fill="FFFFFF"/>
          </w:tcPr>
          <w:p w:rsidR="009E17CD" w:rsidRPr="005C7C58" w:rsidRDefault="009E17CD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9E17CD" w:rsidRPr="005C7C58" w:rsidRDefault="009E17CD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3" w:type="dxa"/>
            <w:gridSpan w:val="3"/>
            <w:shd w:val="clear" w:color="auto" w:fill="FFFFFF"/>
          </w:tcPr>
          <w:p w:rsidR="009E17CD" w:rsidRPr="005C7C58" w:rsidRDefault="009E17CD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4" w:type="dxa"/>
            <w:gridSpan w:val="2"/>
            <w:shd w:val="clear" w:color="auto" w:fill="FFFFFF"/>
          </w:tcPr>
          <w:p w:rsidR="009E17CD" w:rsidRPr="005C7C58" w:rsidRDefault="009E17CD" w:rsidP="004C722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367DCA" w:rsidRPr="005C7C58" w:rsidTr="004C7223">
        <w:tc>
          <w:tcPr>
            <w:tcW w:w="1151" w:type="dxa"/>
            <w:vMerge/>
            <w:shd w:val="clear" w:color="auto" w:fill="FFFFFF"/>
            <w:vAlign w:val="center"/>
          </w:tcPr>
          <w:p w:rsidR="00367DCA" w:rsidRPr="005C7C58" w:rsidRDefault="00367DCA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56" w:type="dxa"/>
            <w:gridSpan w:val="3"/>
            <w:vMerge/>
            <w:shd w:val="clear" w:color="auto" w:fill="FFFFFF"/>
            <w:vAlign w:val="center"/>
          </w:tcPr>
          <w:p w:rsidR="00367DCA" w:rsidRPr="005C7C58" w:rsidRDefault="00367DCA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12" w:type="dxa"/>
            <w:gridSpan w:val="2"/>
            <w:vMerge/>
            <w:shd w:val="clear" w:color="auto" w:fill="FFFFFF"/>
            <w:vAlign w:val="center"/>
          </w:tcPr>
          <w:p w:rsidR="00367DCA" w:rsidRPr="005C7C58" w:rsidRDefault="00367DCA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2" w:type="dxa"/>
            <w:vMerge w:val="restart"/>
            <w:shd w:val="clear" w:color="auto" w:fill="FFFFFF"/>
          </w:tcPr>
          <w:p w:rsidR="00367DCA" w:rsidRPr="005C7C58" w:rsidRDefault="00367DCA" w:rsidP="004C722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367DCA" w:rsidRPr="005C7C58" w:rsidRDefault="00367DCA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367DCA" w:rsidRPr="005C7C58" w:rsidRDefault="00367DCA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367DCA" w:rsidRPr="00B22271" w:rsidRDefault="00367DCA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23</w:t>
            </w:r>
            <w:r w:rsidRPr="00B22271">
              <w:rPr>
                <w:color w:val="000000"/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367DCA" w:rsidRPr="00B22271" w:rsidRDefault="00367DCA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4</w:t>
            </w:r>
            <w:r w:rsidRPr="00B22271">
              <w:rPr>
                <w:color w:val="000000"/>
                <w:sz w:val="18"/>
                <w:szCs w:val="18"/>
              </w:rPr>
              <w:t xml:space="preserve"> год (1-й год планового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367DCA" w:rsidRPr="00B22271" w:rsidRDefault="00367DCA" w:rsidP="0014689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5</w:t>
            </w:r>
            <w:r w:rsidRPr="00B22271">
              <w:rPr>
                <w:color w:val="000000"/>
                <w:sz w:val="18"/>
                <w:szCs w:val="18"/>
              </w:rPr>
              <w:t xml:space="preserve">год </w:t>
            </w:r>
          </w:p>
          <w:p w:rsidR="00367DCA" w:rsidRPr="00B22271" w:rsidRDefault="00367DCA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806" w:type="dxa"/>
            <w:vMerge w:val="restart"/>
            <w:shd w:val="clear" w:color="auto" w:fill="FFFFFF"/>
          </w:tcPr>
          <w:p w:rsidR="00367DCA" w:rsidRPr="00B22271" w:rsidRDefault="00367DCA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23</w:t>
            </w:r>
            <w:r w:rsidRPr="00B22271">
              <w:rPr>
                <w:color w:val="000000"/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367DCA" w:rsidRPr="00B22271" w:rsidRDefault="00367DCA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4</w:t>
            </w:r>
            <w:r w:rsidRPr="00B22271">
              <w:rPr>
                <w:color w:val="000000"/>
                <w:sz w:val="18"/>
                <w:szCs w:val="18"/>
              </w:rPr>
              <w:t xml:space="preserve"> год (1-й год планового 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367DCA" w:rsidRPr="00B22271" w:rsidRDefault="00367DCA" w:rsidP="0014689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5</w:t>
            </w:r>
            <w:r w:rsidRPr="00B22271">
              <w:rPr>
                <w:color w:val="000000"/>
                <w:sz w:val="18"/>
                <w:szCs w:val="18"/>
              </w:rPr>
              <w:t xml:space="preserve">год </w:t>
            </w:r>
          </w:p>
          <w:p w:rsidR="00367DCA" w:rsidRPr="00B22271" w:rsidRDefault="00367DCA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496" w:type="dxa"/>
            <w:vMerge w:val="restart"/>
            <w:shd w:val="clear" w:color="auto" w:fill="FFFFFF"/>
          </w:tcPr>
          <w:p w:rsidR="00367DCA" w:rsidRPr="0052745E" w:rsidRDefault="00367DCA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8" w:type="dxa"/>
            <w:vMerge w:val="restart"/>
            <w:shd w:val="clear" w:color="auto" w:fill="FFFFFF"/>
          </w:tcPr>
          <w:p w:rsidR="00367DCA" w:rsidRPr="0052745E" w:rsidRDefault="00367DCA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835D42" w:rsidRPr="005C7C58" w:rsidTr="004D6ECC">
        <w:tc>
          <w:tcPr>
            <w:tcW w:w="1151" w:type="dxa"/>
            <w:vMerge/>
            <w:shd w:val="clear" w:color="auto" w:fill="FFFFFF"/>
            <w:vAlign w:val="center"/>
          </w:tcPr>
          <w:p w:rsidR="00835D42" w:rsidRPr="005C7C58" w:rsidRDefault="00835D42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76" w:type="dxa"/>
            <w:shd w:val="clear" w:color="auto" w:fill="FFFFFF"/>
          </w:tcPr>
          <w:p w:rsidR="00835D42" w:rsidRPr="005C7C58" w:rsidRDefault="004D6ECC" w:rsidP="004C722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_________</w:t>
            </w:r>
          </w:p>
          <w:p w:rsidR="00835D42" w:rsidRPr="005C7C58" w:rsidRDefault="00835D42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835D42" w:rsidRPr="005C7C58" w:rsidRDefault="00835D42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34" w:type="dxa"/>
            <w:shd w:val="clear" w:color="auto" w:fill="FFFFFF"/>
          </w:tcPr>
          <w:p w:rsidR="00835D42" w:rsidRPr="005C7C58" w:rsidRDefault="00835D42" w:rsidP="004C722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835D42" w:rsidRPr="005C7C58" w:rsidRDefault="00835D42" w:rsidP="004C722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835D42" w:rsidRPr="005C7C58" w:rsidRDefault="00835D42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835D42" w:rsidRPr="005C7C58" w:rsidRDefault="00835D42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46" w:type="dxa"/>
            <w:shd w:val="clear" w:color="auto" w:fill="FFFFFF"/>
          </w:tcPr>
          <w:p w:rsidR="00835D42" w:rsidRPr="005C7C58" w:rsidRDefault="00835D42" w:rsidP="004C722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835D42" w:rsidRPr="005C7C58" w:rsidRDefault="00835D42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835D42" w:rsidRPr="005C7C58" w:rsidRDefault="00835D42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:rsidR="00835D42" w:rsidRPr="005C7C58" w:rsidRDefault="00835D42" w:rsidP="004C722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835D42" w:rsidRPr="005C7C58" w:rsidRDefault="00835D42" w:rsidP="004C722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835D42" w:rsidRPr="005C7C58" w:rsidRDefault="00835D42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835D42" w:rsidRPr="005C7C58" w:rsidRDefault="00835D42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2" w:type="dxa"/>
            <w:shd w:val="clear" w:color="auto" w:fill="FFFFFF"/>
          </w:tcPr>
          <w:p w:rsidR="00835D42" w:rsidRPr="005C7C58" w:rsidRDefault="00835D42" w:rsidP="004C722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835D42" w:rsidRPr="005C7C58" w:rsidRDefault="00835D42" w:rsidP="004C722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835D42" w:rsidRPr="005C7C58" w:rsidRDefault="00835D42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835D42" w:rsidRPr="005C7C58" w:rsidRDefault="00835D42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2" w:type="dxa"/>
            <w:vMerge/>
            <w:shd w:val="clear" w:color="auto" w:fill="FFFFFF"/>
            <w:vAlign w:val="center"/>
          </w:tcPr>
          <w:p w:rsidR="00835D42" w:rsidRPr="005C7C58" w:rsidRDefault="00835D42" w:rsidP="004C7223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835D42" w:rsidRPr="005C7C58" w:rsidRDefault="00835D42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6" w:type="dxa"/>
            <w:shd w:val="clear" w:color="auto" w:fill="FFFFFF"/>
            <w:vAlign w:val="center"/>
          </w:tcPr>
          <w:p w:rsidR="00835D42" w:rsidRPr="005C7C58" w:rsidRDefault="00835D42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835D42" w:rsidRPr="005C7C58" w:rsidRDefault="00835D42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</w:tcPr>
          <w:p w:rsidR="00835D42" w:rsidRPr="005C7C58" w:rsidRDefault="00835D42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835D42" w:rsidRPr="005C7C58" w:rsidRDefault="00835D42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6" w:type="dxa"/>
            <w:vMerge/>
            <w:shd w:val="clear" w:color="auto" w:fill="FFFFFF"/>
          </w:tcPr>
          <w:p w:rsidR="00835D42" w:rsidRPr="005C7C58" w:rsidRDefault="00835D42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835D42" w:rsidRPr="005C7C58" w:rsidRDefault="00835D42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835D42" w:rsidRPr="005C7C58" w:rsidRDefault="00835D42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6" w:type="dxa"/>
            <w:vMerge/>
            <w:shd w:val="clear" w:color="auto" w:fill="FFFFFF"/>
          </w:tcPr>
          <w:p w:rsidR="00835D42" w:rsidRPr="005C7C58" w:rsidRDefault="00835D42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8" w:type="dxa"/>
            <w:vMerge/>
            <w:shd w:val="clear" w:color="auto" w:fill="FFFFFF"/>
          </w:tcPr>
          <w:p w:rsidR="00835D42" w:rsidRPr="005C7C58" w:rsidRDefault="00835D42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835D42" w:rsidRPr="005C7C58" w:rsidTr="004D6ECC">
        <w:tc>
          <w:tcPr>
            <w:tcW w:w="1151" w:type="dxa"/>
            <w:shd w:val="clear" w:color="auto" w:fill="FFFFFF"/>
            <w:vAlign w:val="bottom"/>
          </w:tcPr>
          <w:p w:rsidR="00835D42" w:rsidRPr="005C7C58" w:rsidRDefault="00835D42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76" w:type="dxa"/>
            <w:shd w:val="clear" w:color="auto" w:fill="FFFFFF"/>
            <w:vAlign w:val="bottom"/>
          </w:tcPr>
          <w:p w:rsidR="00835D42" w:rsidRPr="005C7C58" w:rsidRDefault="00835D42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35D42" w:rsidRPr="005C7C58" w:rsidRDefault="00835D42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846" w:type="dxa"/>
            <w:shd w:val="clear" w:color="auto" w:fill="FFFFFF"/>
            <w:vAlign w:val="center"/>
          </w:tcPr>
          <w:p w:rsidR="00835D42" w:rsidRPr="005C7C58" w:rsidRDefault="00835D42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835D42" w:rsidRPr="005C7C58" w:rsidRDefault="00835D42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2" w:type="dxa"/>
            <w:shd w:val="clear" w:color="auto" w:fill="FFFFFF"/>
            <w:vAlign w:val="bottom"/>
          </w:tcPr>
          <w:p w:rsidR="00835D42" w:rsidRPr="005C7C58" w:rsidRDefault="00835D42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2" w:type="dxa"/>
            <w:shd w:val="clear" w:color="auto" w:fill="FFFFFF"/>
            <w:vAlign w:val="center"/>
          </w:tcPr>
          <w:p w:rsidR="00835D42" w:rsidRPr="005C7C58" w:rsidRDefault="00835D42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835D42" w:rsidRPr="005C7C58" w:rsidRDefault="00835D42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835D42" w:rsidRPr="005C7C58" w:rsidRDefault="00835D42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835D42" w:rsidRPr="005C7C58" w:rsidRDefault="00835D42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835D42" w:rsidRPr="005C7C58" w:rsidRDefault="00835D42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835D42" w:rsidRPr="005C7C58" w:rsidRDefault="00835D42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835D42" w:rsidRPr="005C7C58" w:rsidRDefault="00835D42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835D42" w:rsidRPr="005C7C58" w:rsidRDefault="00835D42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835D42" w:rsidRPr="005C7C58" w:rsidRDefault="00835D42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6" w:type="dxa"/>
            <w:shd w:val="clear" w:color="auto" w:fill="FFFFFF"/>
          </w:tcPr>
          <w:p w:rsidR="00835D42" w:rsidRPr="005C7C58" w:rsidRDefault="00835D42" w:rsidP="004C722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8" w:type="dxa"/>
            <w:shd w:val="clear" w:color="auto" w:fill="FFFFFF"/>
          </w:tcPr>
          <w:p w:rsidR="00835D42" w:rsidRPr="005C7C58" w:rsidRDefault="00835D42" w:rsidP="004C722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367DCA" w:rsidRPr="004D1152" w:rsidTr="005F5299">
        <w:trPr>
          <w:trHeight w:val="1361"/>
        </w:trPr>
        <w:tc>
          <w:tcPr>
            <w:tcW w:w="1151" w:type="dxa"/>
            <w:shd w:val="clear" w:color="auto" w:fill="FFFFFF"/>
          </w:tcPr>
          <w:p w:rsidR="00367DCA" w:rsidRPr="00670AA4" w:rsidRDefault="00367DCA" w:rsidP="004C7223">
            <w:pPr>
              <w:keepNext/>
              <w:spacing w:before="240" w:after="60"/>
              <w:jc w:val="center"/>
              <w:outlineLvl w:val="3"/>
              <w:rPr>
                <w:sz w:val="24"/>
                <w:szCs w:val="24"/>
              </w:rPr>
            </w:pPr>
            <w:r w:rsidRPr="00670AA4">
              <w:rPr>
                <w:sz w:val="24"/>
                <w:szCs w:val="24"/>
              </w:rPr>
              <w:t>804200О.99.0.ББ52АЗ20000</w:t>
            </w:r>
          </w:p>
        </w:tc>
        <w:tc>
          <w:tcPr>
            <w:tcW w:w="976" w:type="dxa"/>
            <w:shd w:val="clear" w:color="auto" w:fill="FFFFFF"/>
          </w:tcPr>
          <w:p w:rsidR="00367DCA" w:rsidRPr="004D1152" w:rsidRDefault="00367DCA" w:rsidP="00562BF4">
            <w:pPr>
              <w:keepNext/>
              <w:outlineLvl w:val="3"/>
              <w:rPr>
                <w:sz w:val="18"/>
                <w:szCs w:val="18"/>
              </w:rPr>
            </w:pPr>
            <w:r w:rsidRPr="004D1152">
              <w:rPr>
                <w:sz w:val="18"/>
                <w:szCs w:val="18"/>
              </w:rPr>
              <w:t xml:space="preserve">Реализация дополнительных </w:t>
            </w:r>
            <w:proofErr w:type="spellStart"/>
            <w:r w:rsidRPr="004D1152">
              <w:rPr>
                <w:sz w:val="18"/>
                <w:szCs w:val="18"/>
              </w:rPr>
              <w:t>общеразвивающих</w:t>
            </w:r>
            <w:proofErr w:type="spellEnd"/>
            <w:r w:rsidRPr="004D1152">
              <w:rPr>
                <w:sz w:val="18"/>
                <w:szCs w:val="18"/>
              </w:rPr>
              <w:t xml:space="preserve"> программ </w:t>
            </w:r>
          </w:p>
        </w:tc>
        <w:tc>
          <w:tcPr>
            <w:tcW w:w="1134" w:type="dxa"/>
            <w:shd w:val="clear" w:color="auto" w:fill="FFFFFF"/>
          </w:tcPr>
          <w:p w:rsidR="00367DCA" w:rsidRDefault="00367DCA" w:rsidP="004C7223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Физкультурно-спортивная</w:t>
            </w:r>
          </w:p>
        </w:tc>
        <w:tc>
          <w:tcPr>
            <w:tcW w:w="846" w:type="dxa"/>
            <w:shd w:val="clear" w:color="auto" w:fill="FFFFFF"/>
          </w:tcPr>
          <w:p w:rsidR="00367DCA" w:rsidRPr="004D1152" w:rsidRDefault="00367DCA" w:rsidP="005F5299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FFFFFF"/>
          </w:tcPr>
          <w:p w:rsidR="00367DCA" w:rsidRPr="004D1152" w:rsidRDefault="00367DCA" w:rsidP="004C7223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  <w:p w:rsidR="00367DCA" w:rsidRPr="004D1152" w:rsidRDefault="00367DCA" w:rsidP="004C7223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  <w:p w:rsidR="00367DCA" w:rsidRPr="004D1152" w:rsidRDefault="00367DCA" w:rsidP="004C7223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4D1152">
              <w:rPr>
                <w:sz w:val="18"/>
                <w:szCs w:val="18"/>
              </w:rPr>
              <w:t>Очная</w:t>
            </w:r>
          </w:p>
        </w:tc>
        <w:tc>
          <w:tcPr>
            <w:tcW w:w="1632" w:type="dxa"/>
            <w:shd w:val="clear" w:color="auto" w:fill="FFFFFF"/>
            <w:vAlign w:val="center"/>
          </w:tcPr>
          <w:p w:rsidR="00367DCA" w:rsidRPr="004D1152" w:rsidRDefault="00367DCA" w:rsidP="004C7223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4D1152">
              <w:rPr>
                <w:sz w:val="18"/>
                <w:szCs w:val="18"/>
              </w:rPr>
              <w:t>не указано</w:t>
            </w:r>
          </w:p>
        </w:tc>
        <w:tc>
          <w:tcPr>
            <w:tcW w:w="852" w:type="dxa"/>
            <w:shd w:val="clear" w:color="auto" w:fill="FFFFFF"/>
          </w:tcPr>
          <w:p w:rsidR="00367DCA" w:rsidRPr="0040080C" w:rsidRDefault="00367DCA" w:rsidP="005F5299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0080C">
              <w:rPr>
                <w:sz w:val="22"/>
                <w:szCs w:val="22"/>
              </w:rPr>
              <w:t>человеко-часы</w:t>
            </w:r>
          </w:p>
        </w:tc>
        <w:tc>
          <w:tcPr>
            <w:tcW w:w="841" w:type="dxa"/>
            <w:shd w:val="clear" w:color="auto" w:fill="FFFFFF"/>
          </w:tcPr>
          <w:p w:rsidR="00367DCA" w:rsidRPr="0040080C" w:rsidRDefault="00367DCA" w:rsidP="005F5299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0080C">
              <w:rPr>
                <w:sz w:val="22"/>
                <w:szCs w:val="22"/>
              </w:rPr>
              <w:t>часы</w:t>
            </w:r>
          </w:p>
        </w:tc>
        <w:tc>
          <w:tcPr>
            <w:tcW w:w="466" w:type="dxa"/>
            <w:shd w:val="clear" w:color="auto" w:fill="FFFFFF"/>
          </w:tcPr>
          <w:p w:rsidR="00367DCA" w:rsidRPr="004D1152" w:rsidRDefault="00367DCA" w:rsidP="005F5299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367DCA" w:rsidRPr="003158D6" w:rsidRDefault="00367DCA" w:rsidP="00610B6B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10080</w:t>
            </w:r>
          </w:p>
        </w:tc>
        <w:tc>
          <w:tcPr>
            <w:tcW w:w="884" w:type="dxa"/>
            <w:shd w:val="clear" w:color="auto" w:fill="FFFFFF"/>
          </w:tcPr>
          <w:p w:rsidR="00367DCA" w:rsidRDefault="00367DCA" w:rsidP="00367DCA">
            <w:pPr>
              <w:jc w:val="center"/>
            </w:pPr>
            <w:r w:rsidRPr="00B35292">
              <w:rPr>
                <w:bCs/>
                <w:sz w:val="20"/>
              </w:rPr>
              <w:t>10080</w:t>
            </w:r>
          </w:p>
        </w:tc>
        <w:tc>
          <w:tcPr>
            <w:tcW w:w="937" w:type="dxa"/>
            <w:shd w:val="clear" w:color="auto" w:fill="FFFFFF"/>
          </w:tcPr>
          <w:p w:rsidR="00367DCA" w:rsidRDefault="00367DCA" w:rsidP="00367DCA">
            <w:pPr>
              <w:jc w:val="center"/>
            </w:pPr>
            <w:r w:rsidRPr="00B35292">
              <w:rPr>
                <w:bCs/>
                <w:sz w:val="20"/>
              </w:rPr>
              <w:t>10080</w:t>
            </w:r>
          </w:p>
        </w:tc>
        <w:tc>
          <w:tcPr>
            <w:tcW w:w="806" w:type="dxa"/>
            <w:shd w:val="clear" w:color="auto" w:fill="FFFFFF"/>
          </w:tcPr>
          <w:p w:rsidR="00367DCA" w:rsidRPr="004D1152" w:rsidRDefault="00367DCA" w:rsidP="005F5299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367DCA" w:rsidRPr="004D1152" w:rsidRDefault="00367DCA" w:rsidP="005F5299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367DCA" w:rsidRPr="004D1152" w:rsidRDefault="00367DCA" w:rsidP="005F5299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496" w:type="dxa"/>
            <w:shd w:val="clear" w:color="auto" w:fill="FFFFFF"/>
          </w:tcPr>
          <w:p w:rsidR="00367DCA" w:rsidRPr="004D1152" w:rsidRDefault="00367DCA" w:rsidP="005F5299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10</w:t>
            </w:r>
          </w:p>
        </w:tc>
        <w:tc>
          <w:tcPr>
            <w:tcW w:w="648" w:type="dxa"/>
            <w:shd w:val="clear" w:color="auto" w:fill="FFFFFF"/>
          </w:tcPr>
          <w:p w:rsidR="00367DCA" w:rsidRPr="004D1152" w:rsidRDefault="00367DCA" w:rsidP="00610B6B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1008</w:t>
            </w:r>
          </w:p>
        </w:tc>
      </w:tr>
    </w:tbl>
    <w:p w:rsidR="009E17CD" w:rsidRPr="00A93419" w:rsidRDefault="009E17CD" w:rsidP="009E17C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9E17CD" w:rsidRPr="00A93419" w:rsidRDefault="009E17CD" w:rsidP="009E17C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9E17CD" w:rsidRDefault="009E17CD" w:rsidP="009E17CD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9E17CD" w:rsidRPr="00A93419" w:rsidRDefault="009E17CD" w:rsidP="009E17C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94"/>
        <w:gridCol w:w="3118"/>
        <w:gridCol w:w="1276"/>
        <w:gridCol w:w="1276"/>
        <w:gridCol w:w="6809"/>
      </w:tblGrid>
      <w:tr w:rsidR="009E17CD" w:rsidRPr="00587874" w:rsidTr="004C7223">
        <w:tc>
          <w:tcPr>
            <w:tcW w:w="15173" w:type="dxa"/>
            <w:gridSpan w:val="5"/>
          </w:tcPr>
          <w:p w:rsidR="009E17CD" w:rsidRPr="00587874" w:rsidRDefault="009E17CD" w:rsidP="004C722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9E17CD" w:rsidRPr="00587874" w:rsidTr="004C7223">
        <w:tc>
          <w:tcPr>
            <w:tcW w:w="2694" w:type="dxa"/>
          </w:tcPr>
          <w:p w:rsidR="009E17CD" w:rsidRPr="00587874" w:rsidRDefault="009E17CD" w:rsidP="004C722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9E17CD" w:rsidRPr="00587874" w:rsidRDefault="009E17CD" w:rsidP="004C722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9E17CD" w:rsidRPr="00587874" w:rsidRDefault="009E17CD" w:rsidP="004C722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9E17CD" w:rsidRPr="00587874" w:rsidRDefault="009E17CD" w:rsidP="004C722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9E17CD" w:rsidRPr="00587874" w:rsidRDefault="009E17CD" w:rsidP="004C722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9E17CD" w:rsidRPr="00587874" w:rsidTr="004C7223">
        <w:tc>
          <w:tcPr>
            <w:tcW w:w="2694" w:type="dxa"/>
          </w:tcPr>
          <w:p w:rsidR="009E17CD" w:rsidRPr="00587874" w:rsidRDefault="009E17CD" w:rsidP="004C722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9E17CD" w:rsidRPr="00587874" w:rsidRDefault="009E17CD" w:rsidP="004C722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9E17CD" w:rsidRPr="00587874" w:rsidRDefault="009E17CD" w:rsidP="004C722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9E17CD" w:rsidRPr="00587874" w:rsidRDefault="009E17CD" w:rsidP="004C722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9E17CD" w:rsidRPr="00587874" w:rsidRDefault="009E17CD" w:rsidP="004C722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9E17CD" w:rsidRPr="00587874" w:rsidTr="004C7223">
        <w:tc>
          <w:tcPr>
            <w:tcW w:w="2694" w:type="dxa"/>
          </w:tcPr>
          <w:p w:rsidR="009E17CD" w:rsidRPr="00587874" w:rsidRDefault="009E17CD" w:rsidP="004C722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E17CD" w:rsidRPr="00587874" w:rsidRDefault="009E17CD" w:rsidP="004C722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9E17CD" w:rsidRPr="00587874" w:rsidRDefault="009E17CD" w:rsidP="004C722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9E17CD" w:rsidRPr="00587874" w:rsidRDefault="009E17CD" w:rsidP="004C722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9E17CD" w:rsidRPr="00587874" w:rsidRDefault="009E17CD" w:rsidP="004C7223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9E17CD" w:rsidRPr="00587874" w:rsidTr="004C7223">
        <w:tc>
          <w:tcPr>
            <w:tcW w:w="2694" w:type="dxa"/>
          </w:tcPr>
          <w:p w:rsidR="009E17CD" w:rsidRPr="00587874" w:rsidRDefault="009E17CD" w:rsidP="004C722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E17CD" w:rsidRPr="00587874" w:rsidRDefault="009E17CD" w:rsidP="004C722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9E17CD" w:rsidRPr="00587874" w:rsidRDefault="009E17CD" w:rsidP="004C722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9E17CD" w:rsidRPr="00587874" w:rsidRDefault="009E17CD" w:rsidP="004C722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9E17CD" w:rsidRPr="00587874" w:rsidRDefault="009E17CD" w:rsidP="004C7223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9E17CD" w:rsidRPr="00587874" w:rsidTr="004C7223">
        <w:tc>
          <w:tcPr>
            <w:tcW w:w="2694" w:type="dxa"/>
          </w:tcPr>
          <w:p w:rsidR="009E17CD" w:rsidRPr="00587874" w:rsidRDefault="009E17CD" w:rsidP="004C722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E17CD" w:rsidRPr="00587874" w:rsidRDefault="009E17CD" w:rsidP="004C722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9E17CD" w:rsidRPr="00587874" w:rsidRDefault="009E17CD" w:rsidP="004C722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9E17CD" w:rsidRPr="00587874" w:rsidRDefault="009E17CD" w:rsidP="004C722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9E17CD" w:rsidRPr="00587874" w:rsidRDefault="009E17CD" w:rsidP="004C7223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9E17CD" w:rsidRPr="00B14F7E" w:rsidRDefault="009E17CD" w:rsidP="009E17C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9E17CD" w:rsidRPr="00B14F7E" w:rsidRDefault="009E17CD" w:rsidP="009E17C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9E17CD" w:rsidRPr="00B14F7E" w:rsidRDefault="009E17CD" w:rsidP="009E17CD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D543E8" w:rsidRPr="00587874" w:rsidRDefault="009E17CD" w:rsidP="00D543E8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t xml:space="preserve">5.1. </w:t>
      </w:r>
      <w:r w:rsidR="00D543E8" w:rsidRPr="00587874">
        <w:rPr>
          <w:color w:val="000000"/>
          <w:sz w:val="20"/>
          <w:shd w:val="clear" w:color="auto" w:fill="FFFFFF"/>
        </w:rPr>
        <w:t>Нормативные правовые акты, регулирующие порядок оказания муниципальной услуги</w:t>
      </w:r>
      <w:r w:rsidR="00D543E8" w:rsidRPr="00587874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9E17CD" w:rsidRPr="00587874" w:rsidRDefault="00D543E8" w:rsidP="00D543E8">
      <w:pPr>
        <w:widowControl w:val="0"/>
        <w:spacing w:line="235" w:lineRule="auto"/>
        <w:jc w:val="both"/>
        <w:rPr>
          <w:rStyle w:val="docaccesstitle1"/>
          <w:color w:val="FF0000"/>
          <w:sz w:val="20"/>
          <w:szCs w:val="20"/>
          <w:u w:val="single"/>
        </w:rPr>
      </w:pPr>
      <w:r w:rsidRPr="00587874">
        <w:rPr>
          <w:sz w:val="20"/>
          <w:u w:val="single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</w:t>
      </w:r>
      <w:r w:rsidR="00FF3169">
        <w:rPr>
          <w:sz w:val="20"/>
          <w:u w:val="single"/>
        </w:rPr>
        <w:t xml:space="preserve"> </w:t>
      </w:r>
      <w:r w:rsidRPr="00587874">
        <w:rPr>
          <w:sz w:val="20"/>
          <w:u w:val="single"/>
        </w:rPr>
        <w:t xml:space="preserve">закон  № 26-ЗС от 14.11.2013 «Об образовании </w:t>
      </w:r>
      <w:r w:rsidRPr="00587874">
        <w:rPr>
          <w:color w:val="000000"/>
          <w:sz w:val="20"/>
          <w:u w:val="single"/>
        </w:rPr>
        <w:t>в Ростовской области</w:t>
      </w:r>
      <w:r w:rsidRPr="00587874">
        <w:rPr>
          <w:sz w:val="20"/>
          <w:u w:val="single"/>
        </w:rPr>
        <w:t>»;</w:t>
      </w:r>
      <w:r w:rsidR="00FF3169">
        <w:rPr>
          <w:sz w:val="20"/>
          <w:u w:val="single"/>
        </w:rPr>
        <w:t xml:space="preserve"> </w:t>
      </w:r>
      <w:r w:rsidRPr="00587874">
        <w:rPr>
          <w:bCs/>
          <w:sz w:val="20"/>
          <w:u w:val="single"/>
        </w:rPr>
        <w:t xml:space="preserve">Постановление </w:t>
      </w:r>
      <w:r w:rsidRPr="00587874">
        <w:rPr>
          <w:sz w:val="20"/>
          <w:u w:val="single"/>
        </w:rPr>
        <w:t>Администрации города Ростова-на-Дону</w:t>
      </w:r>
      <w:r w:rsidRPr="00587874">
        <w:rPr>
          <w:bCs/>
          <w:sz w:val="20"/>
          <w:u w:val="single"/>
        </w:rPr>
        <w:t xml:space="preserve"> от </w:t>
      </w:r>
      <w:r w:rsidRPr="00587874">
        <w:rPr>
          <w:sz w:val="20"/>
          <w:u w:val="single"/>
        </w:rPr>
        <w:t xml:space="preserve">29.12.2015 </w:t>
      </w:r>
      <w:r w:rsidRPr="00587874">
        <w:rPr>
          <w:bCs/>
          <w:sz w:val="20"/>
          <w:u w:val="single"/>
        </w:rPr>
        <w:t xml:space="preserve">№ </w:t>
      </w:r>
      <w:r w:rsidRPr="00587874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</w:t>
      </w:r>
      <w:r w:rsidR="009E17CD" w:rsidRPr="00587874">
        <w:rPr>
          <w:sz w:val="20"/>
          <w:u w:val="single"/>
        </w:rPr>
        <w:t>.</w:t>
      </w:r>
    </w:p>
    <w:p w:rsidR="009E17CD" w:rsidRPr="00587874" w:rsidRDefault="009E17CD" w:rsidP="009E17CD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>(наименование, номер и дата нормативного правового акта)</w:t>
      </w:r>
    </w:p>
    <w:p w:rsidR="009E17CD" w:rsidRDefault="009E17CD" w:rsidP="009E17C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9E17CD" w:rsidRDefault="009E17CD" w:rsidP="009E17C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9E17CD" w:rsidRPr="00A93419" w:rsidRDefault="009E17CD" w:rsidP="009E17CD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/>
      </w:tblPr>
      <w:tblGrid>
        <w:gridCol w:w="3940"/>
        <w:gridCol w:w="7584"/>
        <w:gridCol w:w="3186"/>
      </w:tblGrid>
      <w:tr w:rsidR="009E17CD" w:rsidRPr="00587874" w:rsidTr="004C7223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CD" w:rsidRPr="00587874" w:rsidRDefault="009E17CD" w:rsidP="004C7223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CD" w:rsidRPr="00587874" w:rsidRDefault="009E17CD" w:rsidP="004C7223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CD" w:rsidRPr="00587874" w:rsidRDefault="009E17CD" w:rsidP="004C7223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9E17CD" w:rsidRPr="00587874" w:rsidTr="004C722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CD" w:rsidRPr="00587874" w:rsidRDefault="009E17CD" w:rsidP="004C7223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CD" w:rsidRPr="00587874" w:rsidRDefault="009E17CD" w:rsidP="004C7223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CD" w:rsidRPr="00587874" w:rsidRDefault="009E17CD" w:rsidP="004C7223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9E17CD" w:rsidRPr="00587874" w:rsidTr="004C722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CD" w:rsidRPr="00587874" w:rsidRDefault="009E17CD" w:rsidP="004C7223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CD" w:rsidRPr="00587874" w:rsidRDefault="009E17CD" w:rsidP="004C7223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CD" w:rsidRPr="00587874" w:rsidRDefault="009E17CD" w:rsidP="004C7223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9E17CD" w:rsidRPr="00587874" w:rsidTr="004C722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CD" w:rsidRPr="00587874" w:rsidRDefault="009E17CD" w:rsidP="004C722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CD" w:rsidRPr="00587874" w:rsidRDefault="009E17CD" w:rsidP="004C722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CD" w:rsidRPr="00587874" w:rsidRDefault="009E17CD" w:rsidP="004C722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9E17CD" w:rsidRPr="00587874" w:rsidTr="004C722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CD" w:rsidRPr="00587874" w:rsidRDefault="009E17CD" w:rsidP="004C722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CD" w:rsidRPr="00587874" w:rsidRDefault="009E17CD" w:rsidP="004C722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9E17CD" w:rsidRPr="00587874" w:rsidRDefault="009E17CD" w:rsidP="004C722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9E17CD" w:rsidRPr="00587874" w:rsidRDefault="009E17CD" w:rsidP="004C722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9E17CD" w:rsidRPr="00587874" w:rsidRDefault="009E17CD" w:rsidP="004C722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9E17CD" w:rsidRPr="00587874" w:rsidRDefault="009E17CD" w:rsidP="004C722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9E17CD" w:rsidRPr="00587874" w:rsidRDefault="009E17CD" w:rsidP="004C722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9E17CD" w:rsidRPr="00587874" w:rsidRDefault="009E17CD" w:rsidP="004C722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9E17CD" w:rsidRPr="00587874" w:rsidRDefault="009E17CD" w:rsidP="004C722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9E17CD" w:rsidRPr="00587874" w:rsidRDefault="009E17CD" w:rsidP="004C722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9E17CD" w:rsidRPr="00587874" w:rsidRDefault="009E17CD" w:rsidP="004C722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9E17CD" w:rsidRPr="00587874" w:rsidRDefault="009E17CD" w:rsidP="004C722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9E17CD" w:rsidRPr="00587874" w:rsidRDefault="009E17CD" w:rsidP="004C722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 xml:space="preserve">информация </w:t>
            </w:r>
            <w:proofErr w:type="spellStart"/>
            <w:r w:rsidRPr="00587874">
              <w:rPr>
                <w:b w:val="0"/>
                <w:sz w:val="20"/>
                <w:szCs w:val="20"/>
              </w:rPr>
              <w:t>антикоррупционной</w:t>
            </w:r>
            <w:proofErr w:type="spellEnd"/>
            <w:r w:rsidRPr="00587874">
              <w:rPr>
                <w:b w:val="0"/>
                <w:sz w:val="20"/>
                <w:szCs w:val="20"/>
              </w:rPr>
              <w:t xml:space="preserve"> направленности</w:t>
            </w:r>
          </w:p>
          <w:p w:rsidR="009E17CD" w:rsidRPr="00587874" w:rsidRDefault="009E17CD" w:rsidP="004C722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9E17CD" w:rsidRPr="00587874" w:rsidRDefault="009E17CD" w:rsidP="004C722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CD" w:rsidRPr="00587874" w:rsidRDefault="009E17CD" w:rsidP="004C722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E20264" w:rsidRDefault="00E20264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A44204" w:rsidRDefault="00E20264" w:rsidP="00897346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  <w:r>
        <w:rPr>
          <w:b/>
          <w:bCs/>
          <w:color w:val="000000"/>
          <w:sz w:val="22"/>
          <w:szCs w:val="22"/>
          <w:shd w:val="clear" w:color="auto" w:fill="FFFFFF"/>
        </w:rPr>
        <w:br w:type="page"/>
      </w:r>
    </w:p>
    <w:p w:rsidR="00E20264" w:rsidRPr="001E7744" w:rsidRDefault="00765DBC" w:rsidP="00C03637">
      <w:pPr>
        <w:suppressAutoHyphens w:val="0"/>
        <w:jc w:val="center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pict>
          <v:shape id="_x0000_s1036" type="#_x0000_t202" style="position:absolute;left:0;text-align:left;margin-left:562.3pt;margin-top:9.95pt;width:149.75pt;height:90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101C16" w:rsidRPr="009D7718" w:rsidTr="00C720C9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101C16" w:rsidRPr="009D7718" w:rsidRDefault="00101C16" w:rsidP="00C720C9">
                        <w:pPr>
                          <w:pStyle w:val="4"/>
                          <w:spacing w:before="0" w:after="0"/>
                          <w:ind w:left="426" w:right="34" w:hanging="426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</w:t>
                        </w: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номер      </w:t>
                        </w:r>
                      </w:p>
                      <w:p w:rsidR="00101C16" w:rsidRPr="009D7718" w:rsidRDefault="00101C16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101C16" w:rsidRPr="009D7718" w:rsidRDefault="00101C16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101C16" w:rsidRPr="009D7718" w:rsidRDefault="00101C16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101C16" w:rsidRPr="009D7718" w:rsidRDefault="00101C16" w:rsidP="00C720C9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101C16" w:rsidRPr="008D016E" w:rsidRDefault="00101C16" w:rsidP="00376ABD">
                        <w:pPr>
                          <w:pStyle w:val="Style7"/>
                          <w:shd w:val="clear" w:color="auto" w:fill="auto"/>
                          <w:spacing w:before="0" w:after="0" w:line="240" w:lineRule="atLeast"/>
                          <w:ind w:firstLine="34"/>
                          <w:jc w:val="right"/>
                          <w:rPr>
                            <w:sz w:val="24"/>
                            <w:szCs w:val="24"/>
                          </w:rPr>
                        </w:pPr>
                        <w:r w:rsidRPr="008D016E">
                          <w:rPr>
                            <w:sz w:val="24"/>
                            <w:szCs w:val="24"/>
                          </w:rPr>
                          <w:t>42.Г42</w:t>
                        </w:r>
                        <w:r>
                          <w:rPr>
                            <w:sz w:val="24"/>
                            <w:szCs w:val="24"/>
                          </w:rPr>
                          <w:t>.0</w:t>
                        </w:r>
                      </w:p>
                    </w:tc>
                  </w:tr>
                </w:tbl>
                <w:p w:rsidR="00101C16" w:rsidRPr="009D7718" w:rsidRDefault="00101C16" w:rsidP="00E20264"/>
              </w:txbxContent>
            </v:textbox>
          </v:shape>
        </w:pict>
      </w:r>
      <w:r w:rsidR="00E20264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897346">
        <w:rPr>
          <w:bCs/>
          <w:color w:val="000000"/>
          <w:sz w:val="24"/>
          <w:szCs w:val="24"/>
          <w:shd w:val="clear" w:color="auto" w:fill="FFFFFF"/>
        </w:rPr>
        <w:t>1</w:t>
      </w:r>
      <w:r w:rsidR="001254A5">
        <w:rPr>
          <w:bCs/>
          <w:color w:val="000000"/>
          <w:sz w:val="24"/>
          <w:szCs w:val="24"/>
          <w:shd w:val="clear" w:color="auto" w:fill="FFFFFF"/>
        </w:rPr>
        <w:t>1</w:t>
      </w:r>
    </w:p>
    <w:p w:rsidR="00E20264" w:rsidRPr="00141DA8" w:rsidRDefault="00E20264" w:rsidP="00E20264">
      <w:pPr>
        <w:keepNext/>
        <w:outlineLvl w:val="3"/>
        <w:rPr>
          <w:sz w:val="24"/>
          <w:szCs w:val="24"/>
        </w:rPr>
      </w:pPr>
    </w:p>
    <w:p w:rsidR="00E20264" w:rsidRPr="00716CBC" w:rsidRDefault="00E20264" w:rsidP="00E20264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E20264" w:rsidRDefault="00E20264" w:rsidP="00E20264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</w:t>
      </w:r>
      <w:proofErr w:type="spellStart"/>
      <w:r>
        <w:rPr>
          <w:i/>
          <w:szCs w:val="28"/>
          <w:u w:val="single"/>
        </w:rPr>
        <w:t>общеразвивающих</w:t>
      </w:r>
      <w:proofErr w:type="spellEnd"/>
      <w:r>
        <w:rPr>
          <w:i/>
          <w:szCs w:val="28"/>
          <w:u w:val="single"/>
        </w:rPr>
        <w:t xml:space="preserve"> </w:t>
      </w:r>
      <w:r w:rsidRPr="0015288B">
        <w:rPr>
          <w:i/>
          <w:szCs w:val="28"/>
          <w:u w:val="single"/>
        </w:rPr>
        <w:t xml:space="preserve">программ </w:t>
      </w:r>
    </w:p>
    <w:p w:rsidR="00E20264" w:rsidRPr="00430789" w:rsidRDefault="00F57E88" w:rsidP="00F57E88">
      <w:pPr>
        <w:pStyle w:val="af2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="00E20264"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="00E20264"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E20264" w:rsidRPr="001E7744" w:rsidRDefault="00E20264" w:rsidP="00E20264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E20264" w:rsidRDefault="00E20264" w:rsidP="00E20264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E20264" w:rsidRPr="00A93419" w:rsidRDefault="00E20264" w:rsidP="00E20264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16"/>
        <w:gridCol w:w="1696"/>
        <w:gridCol w:w="1271"/>
        <w:gridCol w:w="1000"/>
        <w:gridCol w:w="1270"/>
        <w:gridCol w:w="1270"/>
        <w:gridCol w:w="2278"/>
        <w:gridCol w:w="1132"/>
        <w:gridCol w:w="596"/>
        <w:gridCol w:w="913"/>
        <w:gridCol w:w="848"/>
        <w:gridCol w:w="850"/>
        <w:gridCol w:w="661"/>
        <w:gridCol w:w="828"/>
      </w:tblGrid>
      <w:tr w:rsidR="00E20264" w:rsidRPr="00430789" w:rsidTr="004C7223">
        <w:trPr>
          <w:trHeight w:hRule="exact" w:val="1339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:rsidR="00E20264" w:rsidRPr="00430789" w:rsidRDefault="00E2026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</w:tcPr>
          <w:p w:rsidR="00E20264" w:rsidRPr="00430789" w:rsidRDefault="00E2026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E20264" w:rsidRPr="00430789" w:rsidRDefault="00E2026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:rsidR="00E20264" w:rsidRPr="00430789" w:rsidRDefault="00E20264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Показатель качества </w:t>
            </w:r>
            <w:proofErr w:type="gramStart"/>
            <w:r w:rsidRPr="00430789">
              <w:rPr>
                <w:color w:val="000000"/>
                <w:sz w:val="20"/>
              </w:rPr>
              <w:t>муниципальной</w:t>
            </w:r>
            <w:proofErr w:type="gramEnd"/>
          </w:p>
          <w:p w:rsidR="00E20264" w:rsidRPr="00430789" w:rsidRDefault="00E2026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E20264" w:rsidRPr="00430789" w:rsidRDefault="00E2026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</w:tcPr>
          <w:p w:rsidR="00E20264" w:rsidRPr="00430789" w:rsidRDefault="00E20264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283CF7" w:rsidRPr="00430789" w:rsidTr="004C7223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:rsidR="00283CF7" w:rsidRPr="00430789" w:rsidRDefault="00283CF7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</w:tcPr>
          <w:p w:rsidR="00283CF7" w:rsidRPr="00430789" w:rsidRDefault="00283CF7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283CF7" w:rsidRPr="00430789" w:rsidRDefault="00283CF7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:rsidR="00283CF7" w:rsidRDefault="00283CF7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proofErr w:type="gramStart"/>
            <w:r w:rsidRPr="00430789">
              <w:rPr>
                <w:color w:val="000000"/>
                <w:sz w:val="20"/>
              </w:rPr>
              <w:t>наименова-ние</w:t>
            </w:r>
            <w:proofErr w:type="spellEnd"/>
            <w:proofErr w:type="gramEnd"/>
          </w:p>
          <w:p w:rsidR="00283CF7" w:rsidRPr="00430789" w:rsidRDefault="00283CF7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283CF7" w:rsidRPr="00430789" w:rsidRDefault="00283CF7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283CF7" w:rsidRPr="00B22271" w:rsidRDefault="00283CF7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23</w:t>
            </w:r>
            <w:r w:rsidRPr="00B22271">
              <w:rPr>
                <w:color w:val="000000"/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283CF7" w:rsidRPr="00B22271" w:rsidRDefault="00283CF7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4</w:t>
            </w:r>
            <w:r w:rsidRPr="00B22271">
              <w:rPr>
                <w:color w:val="000000"/>
                <w:sz w:val="18"/>
                <w:szCs w:val="18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283CF7" w:rsidRPr="00B22271" w:rsidRDefault="00283CF7" w:rsidP="0014689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5</w:t>
            </w:r>
            <w:r w:rsidRPr="00B22271">
              <w:rPr>
                <w:color w:val="000000"/>
                <w:sz w:val="18"/>
                <w:szCs w:val="18"/>
              </w:rPr>
              <w:t xml:space="preserve">год </w:t>
            </w:r>
          </w:p>
          <w:p w:rsidR="00283CF7" w:rsidRPr="00B22271" w:rsidRDefault="00283CF7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661" w:type="dxa"/>
            <w:vMerge w:val="restart"/>
            <w:shd w:val="clear" w:color="auto" w:fill="FFFFFF"/>
          </w:tcPr>
          <w:p w:rsidR="00283CF7" w:rsidRPr="0052745E" w:rsidRDefault="00283CF7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8" w:type="dxa"/>
            <w:vMerge w:val="restart"/>
            <w:shd w:val="clear" w:color="auto" w:fill="FFFFFF"/>
          </w:tcPr>
          <w:p w:rsidR="00283CF7" w:rsidRPr="0052745E" w:rsidRDefault="00283CF7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E20264" w:rsidRPr="00430789" w:rsidTr="004C7223">
        <w:trPr>
          <w:trHeight w:val="624"/>
        </w:trPr>
        <w:tc>
          <w:tcPr>
            <w:tcW w:w="716" w:type="dxa"/>
            <w:vMerge/>
            <w:shd w:val="clear" w:color="auto" w:fill="FFFFFF"/>
          </w:tcPr>
          <w:p w:rsidR="00E20264" w:rsidRPr="00430789" w:rsidRDefault="00E2026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6" w:type="dxa"/>
            <w:shd w:val="clear" w:color="auto" w:fill="FFFFFF"/>
          </w:tcPr>
          <w:p w:rsidR="00E20264" w:rsidRPr="00430789" w:rsidRDefault="00E20264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E20264" w:rsidRPr="00430789" w:rsidRDefault="00E20264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E20264" w:rsidRPr="00430789" w:rsidRDefault="00E2026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E20264" w:rsidRPr="00430789" w:rsidRDefault="00E2026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E20264" w:rsidRPr="00430789" w:rsidRDefault="00E20264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E20264" w:rsidRPr="00430789" w:rsidRDefault="00E20264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E20264" w:rsidRPr="00430789" w:rsidRDefault="00E20264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E20264" w:rsidRPr="00430789" w:rsidRDefault="00E20264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</w:tcPr>
          <w:p w:rsidR="00E20264" w:rsidRPr="00430789" w:rsidRDefault="00E20264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</w:p>
          <w:p w:rsidR="00E20264" w:rsidRPr="00430789" w:rsidRDefault="00E20264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E20264" w:rsidRPr="00430789" w:rsidRDefault="00E20264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E20264" w:rsidRPr="00430789" w:rsidRDefault="00E20264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E20264" w:rsidRPr="00430789" w:rsidRDefault="00E20264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E20264" w:rsidRPr="00430789" w:rsidRDefault="00E20264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E20264" w:rsidRPr="00430789" w:rsidRDefault="00E20264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E20264" w:rsidRPr="00430789" w:rsidRDefault="00E20264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E20264" w:rsidRPr="00430789" w:rsidRDefault="00E20264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E20264" w:rsidRPr="00430789" w:rsidRDefault="00E20264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E20264" w:rsidRPr="00430789" w:rsidRDefault="00E20264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:rsidR="00E20264" w:rsidRPr="00430789" w:rsidRDefault="00E2026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E20264" w:rsidRPr="00430789" w:rsidRDefault="00E2026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E20264" w:rsidRPr="00430789" w:rsidRDefault="00E2026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E20264" w:rsidRPr="00430789" w:rsidRDefault="00E2026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E20264" w:rsidRPr="00430789" w:rsidRDefault="00E2026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E20264" w:rsidRPr="00430789" w:rsidRDefault="00E2026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1" w:type="dxa"/>
            <w:vMerge/>
            <w:shd w:val="clear" w:color="auto" w:fill="FFFFFF"/>
          </w:tcPr>
          <w:p w:rsidR="00E20264" w:rsidRPr="00430789" w:rsidRDefault="00E2026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8" w:type="dxa"/>
            <w:vMerge/>
            <w:shd w:val="clear" w:color="auto" w:fill="FFFFFF"/>
          </w:tcPr>
          <w:p w:rsidR="00E20264" w:rsidRPr="00430789" w:rsidRDefault="00E2026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E20264" w:rsidRPr="00430789" w:rsidTr="004C7223">
        <w:trPr>
          <w:trHeight w:hRule="exact" w:val="372"/>
        </w:trPr>
        <w:tc>
          <w:tcPr>
            <w:tcW w:w="716" w:type="dxa"/>
            <w:shd w:val="clear" w:color="auto" w:fill="FFFFFF"/>
          </w:tcPr>
          <w:p w:rsidR="00E20264" w:rsidRPr="00430789" w:rsidRDefault="00E2026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6" w:type="dxa"/>
            <w:shd w:val="clear" w:color="auto" w:fill="FFFFFF"/>
          </w:tcPr>
          <w:p w:rsidR="00E20264" w:rsidRPr="00430789" w:rsidRDefault="00E2026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:rsidR="00E20264" w:rsidRPr="00430789" w:rsidRDefault="00E2026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000" w:type="dxa"/>
            <w:shd w:val="clear" w:color="auto" w:fill="FFFFFF"/>
          </w:tcPr>
          <w:p w:rsidR="00E20264" w:rsidRPr="00430789" w:rsidRDefault="00E2026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:rsidR="00E20264" w:rsidRPr="00430789" w:rsidRDefault="00E20264" w:rsidP="004C7223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:rsidR="00E20264" w:rsidRPr="00430789" w:rsidRDefault="00E20264" w:rsidP="004C7223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:rsidR="00E20264" w:rsidRPr="00430789" w:rsidRDefault="00E20264" w:rsidP="004C7223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2" w:type="dxa"/>
            <w:shd w:val="clear" w:color="auto" w:fill="FFFFFF"/>
          </w:tcPr>
          <w:p w:rsidR="00E20264" w:rsidRPr="00430789" w:rsidRDefault="00E20264" w:rsidP="004C7223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E20264" w:rsidRPr="00430789" w:rsidRDefault="00E20264" w:rsidP="004C7223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E20264" w:rsidRPr="00430789" w:rsidRDefault="00E20264" w:rsidP="004C7223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E20264" w:rsidRPr="00430789" w:rsidRDefault="00E20264" w:rsidP="004C7223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E20264" w:rsidRPr="00430789" w:rsidRDefault="00E20264" w:rsidP="004C7223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1" w:type="dxa"/>
            <w:shd w:val="clear" w:color="auto" w:fill="FFFFFF"/>
          </w:tcPr>
          <w:p w:rsidR="00E20264" w:rsidRPr="00430789" w:rsidRDefault="00E20264" w:rsidP="004C7223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8" w:type="dxa"/>
            <w:shd w:val="clear" w:color="auto" w:fill="FFFFFF"/>
          </w:tcPr>
          <w:p w:rsidR="00E20264" w:rsidRPr="00430789" w:rsidRDefault="00E20264" w:rsidP="004C7223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E20264" w:rsidRPr="00C720C9" w:rsidTr="004C7223">
        <w:trPr>
          <w:trHeight w:hRule="exact" w:val="794"/>
        </w:trPr>
        <w:tc>
          <w:tcPr>
            <w:tcW w:w="716" w:type="dxa"/>
            <w:vMerge w:val="restart"/>
            <w:shd w:val="clear" w:color="auto" w:fill="FFFFFF"/>
          </w:tcPr>
          <w:p w:rsidR="00E20264" w:rsidRPr="00837365" w:rsidRDefault="00E20264" w:rsidP="004C7223">
            <w:pPr>
              <w:keepNext/>
              <w:spacing w:before="240" w:after="60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  <w:r w:rsidRPr="00670AA4">
              <w:rPr>
                <w:rFonts w:ascii="Arial" w:hAnsi="Arial" w:cs="Arial"/>
                <w:sz w:val="20"/>
              </w:rPr>
              <w:t>804200О.99.0.ББ52АЗ44000</w:t>
            </w:r>
          </w:p>
        </w:tc>
        <w:tc>
          <w:tcPr>
            <w:tcW w:w="1696" w:type="dxa"/>
            <w:vMerge w:val="restart"/>
            <w:shd w:val="clear" w:color="auto" w:fill="FFFFFF"/>
          </w:tcPr>
          <w:p w:rsidR="00E20264" w:rsidRPr="008D016E" w:rsidRDefault="00E20264" w:rsidP="004C7223">
            <w:pPr>
              <w:keepNext/>
              <w:outlineLvl w:val="3"/>
              <w:rPr>
                <w:sz w:val="18"/>
                <w:szCs w:val="18"/>
              </w:rPr>
            </w:pPr>
            <w:r w:rsidRPr="008D016E">
              <w:rPr>
                <w:sz w:val="18"/>
                <w:szCs w:val="18"/>
              </w:rPr>
              <w:t xml:space="preserve">Реализация дополнительных </w:t>
            </w:r>
            <w:proofErr w:type="spellStart"/>
            <w:r w:rsidRPr="008D016E">
              <w:rPr>
                <w:sz w:val="18"/>
                <w:szCs w:val="18"/>
              </w:rPr>
              <w:t>общеразвивающих</w:t>
            </w:r>
            <w:proofErr w:type="spellEnd"/>
            <w:r w:rsidRPr="008D016E">
              <w:rPr>
                <w:sz w:val="18"/>
                <w:szCs w:val="18"/>
              </w:rPr>
              <w:t xml:space="preserve"> программ </w:t>
            </w:r>
          </w:p>
          <w:p w:rsidR="00E20264" w:rsidRPr="00F9217B" w:rsidRDefault="00E20264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 w:val="restart"/>
            <w:shd w:val="clear" w:color="auto" w:fill="FFFFFF"/>
          </w:tcPr>
          <w:p w:rsidR="00E20264" w:rsidRPr="00C757DC" w:rsidRDefault="00E20264" w:rsidP="004C7223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Художественная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E20264" w:rsidRPr="00F9217B" w:rsidRDefault="00E20264" w:rsidP="004C7223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:rsidR="00E20264" w:rsidRDefault="00E20264" w:rsidP="004C7223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  <w:p w:rsidR="00E20264" w:rsidRPr="008D016E" w:rsidRDefault="00E20264" w:rsidP="004C72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Очная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E20264" w:rsidRPr="008D016E" w:rsidRDefault="00E20264" w:rsidP="004C7223">
            <w:pPr>
              <w:rPr>
                <w:sz w:val="18"/>
                <w:szCs w:val="18"/>
              </w:rPr>
            </w:pPr>
            <w:r w:rsidRPr="008D016E">
              <w:rPr>
                <w:sz w:val="18"/>
                <w:szCs w:val="18"/>
              </w:rPr>
              <w:t>не указано</w:t>
            </w:r>
          </w:p>
        </w:tc>
        <w:tc>
          <w:tcPr>
            <w:tcW w:w="2278" w:type="dxa"/>
            <w:shd w:val="clear" w:color="auto" w:fill="FFFFFF"/>
          </w:tcPr>
          <w:p w:rsidR="00E20264" w:rsidRDefault="00E20264" w:rsidP="004C7223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  <w:p w:rsidR="00E20264" w:rsidRDefault="00E20264" w:rsidP="004C7223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E20264" w:rsidRDefault="00E20264" w:rsidP="004C7223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E20264" w:rsidRPr="00C720C9" w:rsidRDefault="00E20264" w:rsidP="004C722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  <w:r>
              <w:rPr>
                <w:sz w:val="24"/>
                <w:szCs w:val="24"/>
              </w:rPr>
              <w:t>, переведенных в следующий класс</w:t>
            </w:r>
          </w:p>
        </w:tc>
        <w:tc>
          <w:tcPr>
            <w:tcW w:w="1132" w:type="dxa"/>
            <w:shd w:val="clear" w:color="auto" w:fill="FFFFFF"/>
          </w:tcPr>
          <w:p w:rsidR="00E20264" w:rsidRPr="00CC3F39" w:rsidRDefault="00E20264" w:rsidP="004C7223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</w:t>
            </w:r>
            <w:r>
              <w:rPr>
                <w:bCs/>
                <w:sz w:val="18"/>
                <w:szCs w:val="18"/>
              </w:rPr>
              <w:t>р</w:t>
            </w:r>
            <w:r w:rsidRPr="00CC3F39">
              <w:rPr>
                <w:bCs/>
                <w:sz w:val="18"/>
                <w:szCs w:val="18"/>
              </w:rPr>
              <w:t>оцент</w:t>
            </w:r>
          </w:p>
        </w:tc>
        <w:tc>
          <w:tcPr>
            <w:tcW w:w="596" w:type="dxa"/>
            <w:shd w:val="clear" w:color="auto" w:fill="FFFFFF"/>
          </w:tcPr>
          <w:p w:rsidR="00E20264" w:rsidRPr="005B7487" w:rsidRDefault="00E20264" w:rsidP="004C722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E20264" w:rsidRPr="00C720C9" w:rsidRDefault="00E20264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E20264" w:rsidRPr="00C720C9" w:rsidRDefault="00E20264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E20264" w:rsidRPr="00C720C9" w:rsidRDefault="00E20264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E20264" w:rsidRDefault="00E20264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E20264" w:rsidRDefault="00E20264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E20264" w:rsidRPr="00C720C9" w:rsidTr="004C7223">
        <w:trPr>
          <w:trHeight w:hRule="exact" w:val="1020"/>
        </w:trPr>
        <w:tc>
          <w:tcPr>
            <w:tcW w:w="716" w:type="dxa"/>
            <w:vMerge/>
            <w:shd w:val="clear" w:color="auto" w:fill="FFFFFF"/>
          </w:tcPr>
          <w:p w:rsidR="00E20264" w:rsidRDefault="00E20264" w:rsidP="004C722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E20264" w:rsidRPr="004E0763" w:rsidRDefault="00E20264" w:rsidP="004C7223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E20264" w:rsidRPr="00C720C9" w:rsidRDefault="00E20264" w:rsidP="004C722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E20264" w:rsidRPr="00592E17" w:rsidRDefault="00E20264" w:rsidP="004C7223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E20264" w:rsidRPr="00592E17" w:rsidRDefault="00E20264" w:rsidP="004C7223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E20264" w:rsidRPr="00C720C9" w:rsidRDefault="00E20264" w:rsidP="004C722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E20264" w:rsidRPr="003D1E85" w:rsidRDefault="00E20264" w:rsidP="004C722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2" w:type="dxa"/>
            <w:shd w:val="clear" w:color="auto" w:fill="FFFFFF"/>
          </w:tcPr>
          <w:p w:rsidR="00E20264" w:rsidRPr="00CC3F39" w:rsidRDefault="00E20264" w:rsidP="004C7223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E20264" w:rsidRPr="005B7487" w:rsidRDefault="00E20264" w:rsidP="004C722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E20264" w:rsidRPr="00BF34FE" w:rsidRDefault="00F37168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848" w:type="dxa"/>
            <w:shd w:val="clear" w:color="auto" w:fill="FFFFFF"/>
          </w:tcPr>
          <w:p w:rsidR="00E20264" w:rsidRPr="00BF34FE" w:rsidRDefault="00F37168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850" w:type="dxa"/>
            <w:shd w:val="clear" w:color="auto" w:fill="FFFFFF"/>
          </w:tcPr>
          <w:p w:rsidR="00E20264" w:rsidRPr="00BF34FE" w:rsidRDefault="00F37168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661" w:type="dxa"/>
            <w:shd w:val="clear" w:color="auto" w:fill="FFFFFF"/>
          </w:tcPr>
          <w:p w:rsidR="00E20264" w:rsidRDefault="00E20264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E20264" w:rsidRDefault="00614617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</w:tr>
      <w:tr w:rsidR="00E20264" w:rsidRPr="00C720C9" w:rsidTr="004C7223">
        <w:trPr>
          <w:trHeight w:hRule="exact" w:val="1282"/>
        </w:trPr>
        <w:tc>
          <w:tcPr>
            <w:tcW w:w="716" w:type="dxa"/>
            <w:vMerge/>
            <w:shd w:val="clear" w:color="auto" w:fill="FFFFFF"/>
          </w:tcPr>
          <w:p w:rsidR="00E20264" w:rsidRPr="00C720C9" w:rsidRDefault="00E20264" w:rsidP="004C722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E20264" w:rsidRPr="00C720C9" w:rsidRDefault="00E20264" w:rsidP="004C722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E20264" w:rsidRPr="00C720C9" w:rsidRDefault="00E20264" w:rsidP="004C722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E20264" w:rsidRPr="00C720C9" w:rsidRDefault="00E20264" w:rsidP="004C722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E20264" w:rsidRPr="00C720C9" w:rsidRDefault="00E20264" w:rsidP="004C722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E20264" w:rsidRPr="00C720C9" w:rsidRDefault="00E20264" w:rsidP="004C722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E20264" w:rsidRDefault="00E20264" w:rsidP="004C7223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E20264" w:rsidRDefault="00E20264" w:rsidP="004C7223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proofErr w:type="gramStart"/>
            <w:r>
              <w:rPr>
                <w:sz w:val="18"/>
                <w:szCs w:val="18"/>
                <w:lang w:eastAsia="ru-RU"/>
              </w:rPr>
              <w:t>поступивших</w:t>
            </w:r>
            <w:proofErr w:type="gramEnd"/>
            <w:r>
              <w:rPr>
                <w:sz w:val="18"/>
                <w:szCs w:val="18"/>
                <w:lang w:eastAsia="ru-RU"/>
              </w:rPr>
              <w:t xml:space="preserve"> в образовательное учреждение или в управление образования</w:t>
            </w:r>
          </w:p>
          <w:p w:rsidR="00E20264" w:rsidRPr="00C720C9" w:rsidRDefault="00E20264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E20264" w:rsidRPr="00CC3F39" w:rsidRDefault="00E20264" w:rsidP="004C7223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E20264" w:rsidRPr="00C720C9" w:rsidRDefault="00E20264" w:rsidP="004C722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E20264" w:rsidRPr="00C720C9" w:rsidRDefault="00E20264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E20264" w:rsidRPr="00C720C9" w:rsidRDefault="00E20264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E20264" w:rsidRPr="00C720C9" w:rsidRDefault="00E20264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E20264" w:rsidRDefault="00E20264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E20264" w:rsidRDefault="00E20264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:rsidR="00E20264" w:rsidRPr="00A93419" w:rsidRDefault="00E20264" w:rsidP="00E20264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51"/>
        <w:gridCol w:w="976"/>
        <w:gridCol w:w="1134"/>
        <w:gridCol w:w="846"/>
        <w:gridCol w:w="1080"/>
        <w:gridCol w:w="1632"/>
        <w:gridCol w:w="852"/>
        <w:gridCol w:w="841"/>
        <w:gridCol w:w="466"/>
        <w:gridCol w:w="892"/>
        <w:gridCol w:w="884"/>
        <w:gridCol w:w="937"/>
        <w:gridCol w:w="806"/>
        <w:gridCol w:w="832"/>
        <w:gridCol w:w="845"/>
        <w:gridCol w:w="496"/>
        <w:gridCol w:w="648"/>
      </w:tblGrid>
      <w:tr w:rsidR="00E20264" w:rsidRPr="005C7C58" w:rsidTr="004C7223">
        <w:tc>
          <w:tcPr>
            <w:tcW w:w="1151" w:type="dxa"/>
            <w:vMerge w:val="restart"/>
            <w:shd w:val="clear" w:color="auto" w:fill="FFFFFF"/>
          </w:tcPr>
          <w:p w:rsidR="00E20264" w:rsidRPr="005C7C58" w:rsidRDefault="00E20264" w:rsidP="004C722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E20264" w:rsidRPr="005C7C58" w:rsidRDefault="00E20264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E20264" w:rsidRPr="005C7C58" w:rsidRDefault="00E20264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E20264" w:rsidRPr="005C7C58" w:rsidRDefault="00E20264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E20264" w:rsidRPr="005C7C58" w:rsidRDefault="00E20264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6" w:type="dxa"/>
            <w:gridSpan w:val="3"/>
            <w:vMerge w:val="restart"/>
            <w:shd w:val="clear" w:color="auto" w:fill="FFFFFF"/>
          </w:tcPr>
          <w:p w:rsidR="00E20264" w:rsidRPr="005C7C58" w:rsidRDefault="00E20264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2" w:type="dxa"/>
            <w:gridSpan w:val="2"/>
            <w:vMerge w:val="restart"/>
            <w:shd w:val="clear" w:color="auto" w:fill="FFFFFF"/>
          </w:tcPr>
          <w:p w:rsidR="00E20264" w:rsidRPr="005C7C58" w:rsidRDefault="00E20264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9" w:type="dxa"/>
            <w:gridSpan w:val="3"/>
            <w:shd w:val="clear" w:color="auto" w:fill="FFFFFF"/>
          </w:tcPr>
          <w:p w:rsidR="00E20264" w:rsidRPr="005C7C58" w:rsidRDefault="00E20264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E20264" w:rsidRPr="005C7C58" w:rsidRDefault="00E20264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3" w:type="dxa"/>
            <w:gridSpan w:val="3"/>
            <w:shd w:val="clear" w:color="auto" w:fill="FFFFFF"/>
          </w:tcPr>
          <w:p w:rsidR="00E20264" w:rsidRPr="005C7C58" w:rsidRDefault="00E20264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4" w:type="dxa"/>
            <w:gridSpan w:val="2"/>
            <w:shd w:val="clear" w:color="auto" w:fill="FFFFFF"/>
          </w:tcPr>
          <w:p w:rsidR="00E20264" w:rsidRPr="005C7C58" w:rsidRDefault="00E20264" w:rsidP="004C722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283CF7" w:rsidRPr="005C7C58" w:rsidTr="004C7223">
        <w:tc>
          <w:tcPr>
            <w:tcW w:w="1151" w:type="dxa"/>
            <w:vMerge/>
            <w:shd w:val="clear" w:color="auto" w:fill="FFFFFF"/>
            <w:vAlign w:val="center"/>
          </w:tcPr>
          <w:p w:rsidR="00283CF7" w:rsidRPr="005C7C58" w:rsidRDefault="00283CF7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56" w:type="dxa"/>
            <w:gridSpan w:val="3"/>
            <w:vMerge/>
            <w:shd w:val="clear" w:color="auto" w:fill="FFFFFF"/>
            <w:vAlign w:val="center"/>
          </w:tcPr>
          <w:p w:rsidR="00283CF7" w:rsidRPr="005C7C58" w:rsidRDefault="00283CF7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12" w:type="dxa"/>
            <w:gridSpan w:val="2"/>
            <w:vMerge/>
            <w:shd w:val="clear" w:color="auto" w:fill="FFFFFF"/>
            <w:vAlign w:val="center"/>
          </w:tcPr>
          <w:p w:rsidR="00283CF7" w:rsidRPr="005C7C58" w:rsidRDefault="00283CF7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2" w:type="dxa"/>
            <w:vMerge w:val="restart"/>
            <w:shd w:val="clear" w:color="auto" w:fill="FFFFFF"/>
          </w:tcPr>
          <w:p w:rsidR="00283CF7" w:rsidRPr="005C7C58" w:rsidRDefault="00283CF7" w:rsidP="004C722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283CF7" w:rsidRPr="005C7C58" w:rsidRDefault="00283CF7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283CF7" w:rsidRPr="005C7C58" w:rsidRDefault="00283CF7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283CF7" w:rsidRPr="00B22271" w:rsidRDefault="00283CF7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23</w:t>
            </w:r>
            <w:r w:rsidRPr="00B22271">
              <w:rPr>
                <w:color w:val="000000"/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283CF7" w:rsidRPr="00B22271" w:rsidRDefault="00283CF7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4</w:t>
            </w:r>
            <w:r w:rsidRPr="00B22271">
              <w:rPr>
                <w:color w:val="000000"/>
                <w:sz w:val="18"/>
                <w:szCs w:val="18"/>
              </w:rPr>
              <w:t xml:space="preserve"> год (1-й год планового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283CF7" w:rsidRPr="00B22271" w:rsidRDefault="00283CF7" w:rsidP="0014689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5</w:t>
            </w:r>
            <w:r w:rsidRPr="00B22271">
              <w:rPr>
                <w:color w:val="000000"/>
                <w:sz w:val="18"/>
                <w:szCs w:val="18"/>
              </w:rPr>
              <w:t xml:space="preserve">год </w:t>
            </w:r>
          </w:p>
          <w:p w:rsidR="00283CF7" w:rsidRPr="00B22271" w:rsidRDefault="00283CF7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806" w:type="dxa"/>
            <w:vMerge w:val="restart"/>
            <w:shd w:val="clear" w:color="auto" w:fill="FFFFFF"/>
          </w:tcPr>
          <w:p w:rsidR="00283CF7" w:rsidRPr="00B22271" w:rsidRDefault="00283CF7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23</w:t>
            </w:r>
            <w:r w:rsidRPr="00B22271">
              <w:rPr>
                <w:color w:val="000000"/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283CF7" w:rsidRPr="00B22271" w:rsidRDefault="00283CF7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4</w:t>
            </w:r>
            <w:r w:rsidRPr="00B22271">
              <w:rPr>
                <w:color w:val="000000"/>
                <w:sz w:val="18"/>
                <w:szCs w:val="18"/>
              </w:rPr>
              <w:t xml:space="preserve"> год (1-й год планового 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283CF7" w:rsidRPr="00B22271" w:rsidRDefault="00283CF7" w:rsidP="0014689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5</w:t>
            </w:r>
            <w:r w:rsidRPr="00B22271">
              <w:rPr>
                <w:color w:val="000000"/>
                <w:sz w:val="18"/>
                <w:szCs w:val="18"/>
              </w:rPr>
              <w:t xml:space="preserve">год </w:t>
            </w:r>
          </w:p>
          <w:p w:rsidR="00283CF7" w:rsidRPr="00B22271" w:rsidRDefault="00283CF7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496" w:type="dxa"/>
            <w:vMerge w:val="restart"/>
            <w:shd w:val="clear" w:color="auto" w:fill="FFFFFF"/>
          </w:tcPr>
          <w:p w:rsidR="00283CF7" w:rsidRPr="0052745E" w:rsidRDefault="00283CF7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8" w:type="dxa"/>
            <w:vMerge w:val="restart"/>
            <w:shd w:val="clear" w:color="auto" w:fill="FFFFFF"/>
          </w:tcPr>
          <w:p w:rsidR="00283CF7" w:rsidRPr="0052745E" w:rsidRDefault="00283CF7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290FE2" w:rsidRPr="005C7C58" w:rsidTr="00A76B49">
        <w:tc>
          <w:tcPr>
            <w:tcW w:w="1151" w:type="dxa"/>
            <w:vMerge/>
            <w:shd w:val="clear" w:color="auto" w:fill="FFFFFF"/>
            <w:vAlign w:val="center"/>
          </w:tcPr>
          <w:p w:rsidR="00290FE2" w:rsidRPr="005C7C58" w:rsidRDefault="00290FE2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76" w:type="dxa"/>
            <w:shd w:val="clear" w:color="auto" w:fill="FFFFFF"/>
          </w:tcPr>
          <w:p w:rsidR="00290FE2" w:rsidRPr="005C7C58" w:rsidRDefault="00A76B49" w:rsidP="004C722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_________</w:t>
            </w:r>
          </w:p>
          <w:p w:rsidR="00290FE2" w:rsidRPr="005C7C58" w:rsidRDefault="00290FE2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290FE2" w:rsidRPr="005C7C58" w:rsidRDefault="00290FE2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34" w:type="dxa"/>
            <w:shd w:val="clear" w:color="auto" w:fill="FFFFFF"/>
          </w:tcPr>
          <w:p w:rsidR="00290FE2" w:rsidRPr="005C7C58" w:rsidRDefault="00290FE2" w:rsidP="004C722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290FE2" w:rsidRPr="005C7C58" w:rsidRDefault="00290FE2" w:rsidP="004C722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290FE2" w:rsidRPr="005C7C58" w:rsidRDefault="00290FE2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290FE2" w:rsidRPr="005C7C58" w:rsidRDefault="00290FE2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46" w:type="dxa"/>
            <w:shd w:val="clear" w:color="auto" w:fill="FFFFFF"/>
          </w:tcPr>
          <w:p w:rsidR="00290FE2" w:rsidRPr="005C7C58" w:rsidRDefault="00290FE2" w:rsidP="004C722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290FE2" w:rsidRPr="005C7C58" w:rsidRDefault="00290FE2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290FE2" w:rsidRPr="005C7C58" w:rsidRDefault="00290FE2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:rsidR="00290FE2" w:rsidRPr="005C7C58" w:rsidRDefault="00290FE2" w:rsidP="004C722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290FE2" w:rsidRPr="005C7C58" w:rsidRDefault="00290FE2" w:rsidP="004C722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290FE2" w:rsidRPr="005C7C58" w:rsidRDefault="00290FE2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290FE2" w:rsidRPr="005C7C58" w:rsidRDefault="00290FE2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2" w:type="dxa"/>
            <w:shd w:val="clear" w:color="auto" w:fill="FFFFFF"/>
          </w:tcPr>
          <w:p w:rsidR="00290FE2" w:rsidRPr="005C7C58" w:rsidRDefault="00290FE2" w:rsidP="004C722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290FE2" w:rsidRPr="005C7C58" w:rsidRDefault="00290FE2" w:rsidP="004C722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290FE2" w:rsidRPr="005C7C58" w:rsidRDefault="00290FE2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290FE2" w:rsidRPr="005C7C58" w:rsidRDefault="00290FE2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2" w:type="dxa"/>
            <w:vMerge/>
            <w:shd w:val="clear" w:color="auto" w:fill="FFFFFF"/>
            <w:vAlign w:val="center"/>
          </w:tcPr>
          <w:p w:rsidR="00290FE2" w:rsidRPr="005C7C58" w:rsidRDefault="00290FE2" w:rsidP="004C7223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290FE2" w:rsidRPr="005C7C58" w:rsidRDefault="00290FE2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6" w:type="dxa"/>
            <w:shd w:val="clear" w:color="auto" w:fill="FFFFFF"/>
            <w:vAlign w:val="center"/>
          </w:tcPr>
          <w:p w:rsidR="00290FE2" w:rsidRPr="005C7C58" w:rsidRDefault="00290FE2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290FE2" w:rsidRPr="005C7C58" w:rsidRDefault="00290FE2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</w:tcPr>
          <w:p w:rsidR="00290FE2" w:rsidRPr="005C7C58" w:rsidRDefault="00290FE2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290FE2" w:rsidRPr="005C7C58" w:rsidRDefault="00290FE2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6" w:type="dxa"/>
            <w:vMerge/>
            <w:shd w:val="clear" w:color="auto" w:fill="FFFFFF"/>
          </w:tcPr>
          <w:p w:rsidR="00290FE2" w:rsidRPr="005C7C58" w:rsidRDefault="00290FE2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290FE2" w:rsidRPr="005C7C58" w:rsidRDefault="00290FE2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290FE2" w:rsidRPr="005C7C58" w:rsidRDefault="00290FE2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6" w:type="dxa"/>
            <w:vMerge/>
            <w:shd w:val="clear" w:color="auto" w:fill="FFFFFF"/>
          </w:tcPr>
          <w:p w:rsidR="00290FE2" w:rsidRPr="005C7C58" w:rsidRDefault="00290FE2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8" w:type="dxa"/>
            <w:vMerge/>
            <w:shd w:val="clear" w:color="auto" w:fill="FFFFFF"/>
          </w:tcPr>
          <w:p w:rsidR="00290FE2" w:rsidRPr="005C7C58" w:rsidRDefault="00290FE2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290FE2" w:rsidRPr="005C7C58" w:rsidTr="00A76B49">
        <w:tc>
          <w:tcPr>
            <w:tcW w:w="1151" w:type="dxa"/>
            <w:shd w:val="clear" w:color="auto" w:fill="FFFFFF"/>
            <w:vAlign w:val="bottom"/>
          </w:tcPr>
          <w:p w:rsidR="00290FE2" w:rsidRPr="005C7C58" w:rsidRDefault="00290FE2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76" w:type="dxa"/>
            <w:shd w:val="clear" w:color="auto" w:fill="FFFFFF"/>
            <w:vAlign w:val="bottom"/>
          </w:tcPr>
          <w:p w:rsidR="00290FE2" w:rsidRPr="005C7C58" w:rsidRDefault="00290FE2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90FE2" w:rsidRPr="005C7C58" w:rsidRDefault="00290FE2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846" w:type="dxa"/>
            <w:shd w:val="clear" w:color="auto" w:fill="FFFFFF"/>
            <w:vAlign w:val="center"/>
          </w:tcPr>
          <w:p w:rsidR="00290FE2" w:rsidRPr="005C7C58" w:rsidRDefault="00290FE2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290FE2" w:rsidRPr="005C7C58" w:rsidRDefault="00290FE2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2" w:type="dxa"/>
            <w:shd w:val="clear" w:color="auto" w:fill="FFFFFF"/>
            <w:vAlign w:val="bottom"/>
          </w:tcPr>
          <w:p w:rsidR="00290FE2" w:rsidRPr="005C7C58" w:rsidRDefault="00290FE2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2" w:type="dxa"/>
            <w:shd w:val="clear" w:color="auto" w:fill="FFFFFF"/>
            <w:vAlign w:val="center"/>
          </w:tcPr>
          <w:p w:rsidR="00290FE2" w:rsidRPr="005C7C58" w:rsidRDefault="00290FE2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290FE2" w:rsidRPr="005C7C58" w:rsidRDefault="00290FE2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290FE2" w:rsidRPr="005C7C58" w:rsidRDefault="00290FE2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290FE2" w:rsidRPr="005C7C58" w:rsidRDefault="00290FE2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290FE2" w:rsidRPr="005C7C58" w:rsidRDefault="00290FE2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290FE2" w:rsidRPr="005C7C58" w:rsidRDefault="00290FE2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290FE2" w:rsidRPr="005C7C58" w:rsidRDefault="00290FE2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290FE2" w:rsidRPr="005C7C58" w:rsidRDefault="00290FE2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290FE2" w:rsidRPr="005C7C58" w:rsidRDefault="00290FE2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6" w:type="dxa"/>
            <w:shd w:val="clear" w:color="auto" w:fill="FFFFFF"/>
          </w:tcPr>
          <w:p w:rsidR="00290FE2" w:rsidRPr="005C7C58" w:rsidRDefault="00290FE2" w:rsidP="004C722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8" w:type="dxa"/>
            <w:shd w:val="clear" w:color="auto" w:fill="FFFFFF"/>
          </w:tcPr>
          <w:p w:rsidR="00290FE2" w:rsidRPr="005C7C58" w:rsidRDefault="00290FE2" w:rsidP="004C722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290FE2" w:rsidRPr="004D1152" w:rsidTr="004C7223">
        <w:trPr>
          <w:trHeight w:val="1361"/>
        </w:trPr>
        <w:tc>
          <w:tcPr>
            <w:tcW w:w="1151" w:type="dxa"/>
            <w:shd w:val="clear" w:color="auto" w:fill="FFFFFF"/>
          </w:tcPr>
          <w:p w:rsidR="00290FE2" w:rsidRPr="00670AA4" w:rsidRDefault="00290FE2" w:rsidP="004C7223">
            <w:pPr>
              <w:keepNext/>
              <w:spacing w:before="240" w:after="60"/>
              <w:jc w:val="center"/>
              <w:outlineLvl w:val="3"/>
              <w:rPr>
                <w:rFonts w:ascii="Arial" w:hAnsi="Arial" w:cs="Arial"/>
                <w:sz w:val="20"/>
              </w:rPr>
            </w:pPr>
            <w:r w:rsidRPr="00670AA4">
              <w:rPr>
                <w:rFonts w:ascii="Arial" w:hAnsi="Arial" w:cs="Arial"/>
                <w:sz w:val="20"/>
              </w:rPr>
              <w:t>804200О.99.0.ББ52АЗ44000</w:t>
            </w:r>
          </w:p>
        </w:tc>
        <w:tc>
          <w:tcPr>
            <w:tcW w:w="976" w:type="dxa"/>
            <w:shd w:val="clear" w:color="auto" w:fill="FFFFFF"/>
          </w:tcPr>
          <w:p w:rsidR="00290FE2" w:rsidRPr="004D1152" w:rsidRDefault="00290FE2" w:rsidP="00562BF4">
            <w:pPr>
              <w:keepNext/>
              <w:outlineLvl w:val="3"/>
              <w:rPr>
                <w:sz w:val="18"/>
                <w:szCs w:val="18"/>
              </w:rPr>
            </w:pPr>
            <w:r w:rsidRPr="004D1152">
              <w:rPr>
                <w:sz w:val="18"/>
                <w:szCs w:val="18"/>
              </w:rPr>
              <w:t xml:space="preserve">Реализация дополнительных </w:t>
            </w:r>
            <w:proofErr w:type="spellStart"/>
            <w:r w:rsidRPr="004D1152">
              <w:rPr>
                <w:sz w:val="18"/>
                <w:szCs w:val="18"/>
              </w:rPr>
              <w:t>общеразвивающих</w:t>
            </w:r>
            <w:proofErr w:type="spellEnd"/>
            <w:r w:rsidRPr="004D1152">
              <w:rPr>
                <w:sz w:val="18"/>
                <w:szCs w:val="18"/>
              </w:rPr>
              <w:t xml:space="preserve"> программ </w:t>
            </w:r>
          </w:p>
        </w:tc>
        <w:tc>
          <w:tcPr>
            <w:tcW w:w="1134" w:type="dxa"/>
            <w:shd w:val="clear" w:color="auto" w:fill="FFFFFF"/>
          </w:tcPr>
          <w:p w:rsidR="00290FE2" w:rsidRDefault="00290FE2" w:rsidP="004C7223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Художественная</w:t>
            </w:r>
          </w:p>
        </w:tc>
        <w:tc>
          <w:tcPr>
            <w:tcW w:w="846" w:type="dxa"/>
            <w:shd w:val="clear" w:color="auto" w:fill="FFFFFF"/>
          </w:tcPr>
          <w:p w:rsidR="00290FE2" w:rsidRPr="004D1152" w:rsidRDefault="00290FE2" w:rsidP="004C7223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FFFFFF"/>
          </w:tcPr>
          <w:p w:rsidR="00AE7FAF" w:rsidRDefault="00AE7FAF" w:rsidP="004C7223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  <w:p w:rsidR="00290FE2" w:rsidRPr="004D1152" w:rsidRDefault="00290FE2" w:rsidP="004C7223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4D1152">
              <w:rPr>
                <w:sz w:val="18"/>
                <w:szCs w:val="18"/>
              </w:rPr>
              <w:t>Очная</w:t>
            </w:r>
          </w:p>
        </w:tc>
        <w:tc>
          <w:tcPr>
            <w:tcW w:w="1632" w:type="dxa"/>
            <w:shd w:val="clear" w:color="auto" w:fill="FFFFFF"/>
            <w:vAlign w:val="center"/>
          </w:tcPr>
          <w:p w:rsidR="00290FE2" w:rsidRPr="004D1152" w:rsidRDefault="00290FE2" w:rsidP="004C7223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4D1152">
              <w:rPr>
                <w:sz w:val="18"/>
                <w:szCs w:val="18"/>
              </w:rPr>
              <w:t>не указано</w:t>
            </w:r>
          </w:p>
        </w:tc>
        <w:tc>
          <w:tcPr>
            <w:tcW w:w="852" w:type="dxa"/>
            <w:shd w:val="clear" w:color="auto" w:fill="FFFFFF"/>
          </w:tcPr>
          <w:p w:rsidR="00290FE2" w:rsidRPr="0040080C" w:rsidRDefault="00290FE2" w:rsidP="005F5299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0080C">
              <w:rPr>
                <w:sz w:val="22"/>
                <w:szCs w:val="22"/>
              </w:rPr>
              <w:t>человеко-часы</w:t>
            </w:r>
          </w:p>
        </w:tc>
        <w:tc>
          <w:tcPr>
            <w:tcW w:w="841" w:type="dxa"/>
            <w:shd w:val="clear" w:color="auto" w:fill="FFFFFF"/>
          </w:tcPr>
          <w:p w:rsidR="00290FE2" w:rsidRPr="0040080C" w:rsidRDefault="00290FE2" w:rsidP="005F5299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0080C">
              <w:rPr>
                <w:sz w:val="22"/>
                <w:szCs w:val="22"/>
              </w:rPr>
              <w:t>часы</w:t>
            </w:r>
          </w:p>
        </w:tc>
        <w:tc>
          <w:tcPr>
            <w:tcW w:w="466" w:type="dxa"/>
            <w:shd w:val="clear" w:color="auto" w:fill="FFFFFF"/>
          </w:tcPr>
          <w:p w:rsidR="00290FE2" w:rsidRPr="004D1152" w:rsidRDefault="00290FE2" w:rsidP="004C7223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290FE2" w:rsidRPr="00AE7FAF" w:rsidRDefault="00283CF7" w:rsidP="001A7B9E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7000</w:t>
            </w:r>
          </w:p>
        </w:tc>
        <w:tc>
          <w:tcPr>
            <w:tcW w:w="884" w:type="dxa"/>
            <w:shd w:val="clear" w:color="auto" w:fill="FFFFFF"/>
          </w:tcPr>
          <w:p w:rsidR="00290FE2" w:rsidRPr="00AE7FAF" w:rsidRDefault="00283CF7" w:rsidP="001A7B9E">
            <w:pPr>
              <w:jc w:val="center"/>
              <w:rPr>
                <w:sz w:val="20"/>
              </w:rPr>
            </w:pPr>
            <w:r>
              <w:rPr>
                <w:bCs/>
                <w:sz w:val="20"/>
              </w:rPr>
              <w:t>7000</w:t>
            </w:r>
          </w:p>
        </w:tc>
        <w:tc>
          <w:tcPr>
            <w:tcW w:w="937" w:type="dxa"/>
            <w:shd w:val="clear" w:color="auto" w:fill="FFFFFF"/>
          </w:tcPr>
          <w:p w:rsidR="00290FE2" w:rsidRPr="00AE7FAF" w:rsidRDefault="00283CF7" w:rsidP="001A7B9E">
            <w:pPr>
              <w:jc w:val="center"/>
              <w:rPr>
                <w:sz w:val="20"/>
              </w:rPr>
            </w:pPr>
            <w:r>
              <w:rPr>
                <w:bCs/>
                <w:sz w:val="20"/>
              </w:rPr>
              <w:t>7000</w:t>
            </w:r>
          </w:p>
        </w:tc>
        <w:tc>
          <w:tcPr>
            <w:tcW w:w="806" w:type="dxa"/>
            <w:shd w:val="clear" w:color="auto" w:fill="FFFFFF"/>
          </w:tcPr>
          <w:p w:rsidR="00290FE2" w:rsidRPr="004D1152" w:rsidRDefault="00290FE2" w:rsidP="004C7223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290FE2" w:rsidRPr="004D1152" w:rsidRDefault="00290FE2" w:rsidP="004C7223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290FE2" w:rsidRPr="004D1152" w:rsidRDefault="00290FE2" w:rsidP="004C7223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496" w:type="dxa"/>
            <w:shd w:val="clear" w:color="auto" w:fill="FFFFFF"/>
          </w:tcPr>
          <w:p w:rsidR="00290FE2" w:rsidRPr="004D1152" w:rsidRDefault="00290FE2" w:rsidP="004C7223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10</w:t>
            </w:r>
          </w:p>
        </w:tc>
        <w:tc>
          <w:tcPr>
            <w:tcW w:w="648" w:type="dxa"/>
            <w:shd w:val="clear" w:color="auto" w:fill="FFFFFF"/>
          </w:tcPr>
          <w:p w:rsidR="00290FE2" w:rsidRDefault="00283CF7" w:rsidP="001C1D25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700</w:t>
            </w:r>
          </w:p>
        </w:tc>
      </w:tr>
    </w:tbl>
    <w:p w:rsidR="00E20264" w:rsidRPr="00A93419" w:rsidRDefault="00E20264" w:rsidP="00E20264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E20264" w:rsidRPr="00A93419" w:rsidRDefault="00E20264" w:rsidP="00E20264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E20264" w:rsidRDefault="00E20264" w:rsidP="00E20264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E20264" w:rsidRPr="00A93419" w:rsidRDefault="00E20264" w:rsidP="00E20264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94"/>
        <w:gridCol w:w="3118"/>
        <w:gridCol w:w="1276"/>
        <w:gridCol w:w="1276"/>
        <w:gridCol w:w="6809"/>
      </w:tblGrid>
      <w:tr w:rsidR="00E20264" w:rsidRPr="00587874" w:rsidTr="004C7223">
        <w:tc>
          <w:tcPr>
            <w:tcW w:w="15173" w:type="dxa"/>
            <w:gridSpan w:val="5"/>
          </w:tcPr>
          <w:p w:rsidR="00E20264" w:rsidRPr="00587874" w:rsidRDefault="00E20264" w:rsidP="004C722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E20264" w:rsidRPr="00587874" w:rsidTr="004C7223">
        <w:tc>
          <w:tcPr>
            <w:tcW w:w="2694" w:type="dxa"/>
          </w:tcPr>
          <w:p w:rsidR="00E20264" w:rsidRPr="00587874" w:rsidRDefault="00E20264" w:rsidP="004C722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E20264" w:rsidRPr="00587874" w:rsidRDefault="00E20264" w:rsidP="004C722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E20264" w:rsidRPr="00587874" w:rsidRDefault="00E20264" w:rsidP="004C722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E20264" w:rsidRPr="00587874" w:rsidRDefault="00E20264" w:rsidP="004C722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E20264" w:rsidRPr="00587874" w:rsidRDefault="00E20264" w:rsidP="004C722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E20264" w:rsidRPr="00587874" w:rsidTr="004C7223">
        <w:tc>
          <w:tcPr>
            <w:tcW w:w="2694" w:type="dxa"/>
          </w:tcPr>
          <w:p w:rsidR="00E20264" w:rsidRPr="00587874" w:rsidRDefault="00E20264" w:rsidP="004C722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E20264" w:rsidRPr="00587874" w:rsidRDefault="00E20264" w:rsidP="004C722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E20264" w:rsidRPr="00587874" w:rsidRDefault="00E20264" w:rsidP="004C722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E20264" w:rsidRPr="00587874" w:rsidRDefault="00E20264" w:rsidP="004C722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E20264" w:rsidRPr="00587874" w:rsidRDefault="00E20264" w:rsidP="004C722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E20264" w:rsidRPr="00587874" w:rsidTr="004C7223">
        <w:tc>
          <w:tcPr>
            <w:tcW w:w="2694" w:type="dxa"/>
          </w:tcPr>
          <w:p w:rsidR="00E20264" w:rsidRPr="00587874" w:rsidRDefault="00E20264" w:rsidP="004C722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E20264" w:rsidRPr="00587874" w:rsidRDefault="00E20264" w:rsidP="004C722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E20264" w:rsidRPr="00587874" w:rsidRDefault="00E20264" w:rsidP="004C722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E20264" w:rsidRPr="00587874" w:rsidRDefault="00E20264" w:rsidP="004C722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E20264" w:rsidRPr="00587874" w:rsidRDefault="00E20264" w:rsidP="004C7223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E20264" w:rsidRPr="00587874" w:rsidTr="004C7223">
        <w:tc>
          <w:tcPr>
            <w:tcW w:w="2694" w:type="dxa"/>
          </w:tcPr>
          <w:p w:rsidR="00E20264" w:rsidRPr="00587874" w:rsidRDefault="00E20264" w:rsidP="004C722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E20264" w:rsidRPr="00587874" w:rsidRDefault="00E20264" w:rsidP="004C722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E20264" w:rsidRPr="00587874" w:rsidRDefault="00E20264" w:rsidP="004C722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E20264" w:rsidRPr="00587874" w:rsidRDefault="00E20264" w:rsidP="004C722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E20264" w:rsidRPr="00587874" w:rsidRDefault="00E20264" w:rsidP="004C7223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E20264" w:rsidRPr="00587874" w:rsidTr="004C7223">
        <w:tc>
          <w:tcPr>
            <w:tcW w:w="2694" w:type="dxa"/>
          </w:tcPr>
          <w:p w:rsidR="00E20264" w:rsidRPr="00587874" w:rsidRDefault="00E20264" w:rsidP="004C722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E20264" w:rsidRPr="00587874" w:rsidRDefault="00E20264" w:rsidP="004C722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E20264" w:rsidRPr="00587874" w:rsidRDefault="00E20264" w:rsidP="004C722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E20264" w:rsidRPr="00587874" w:rsidRDefault="00E20264" w:rsidP="004C722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E20264" w:rsidRPr="00587874" w:rsidRDefault="00E20264" w:rsidP="004C7223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E20264" w:rsidRPr="00B14F7E" w:rsidRDefault="00E20264" w:rsidP="00E20264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E20264" w:rsidRPr="00B14F7E" w:rsidRDefault="00E20264" w:rsidP="00E20264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E20264" w:rsidRPr="00B14F7E" w:rsidRDefault="00E20264" w:rsidP="00E20264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D543E8" w:rsidRPr="00587874" w:rsidRDefault="00E20264" w:rsidP="00D543E8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t xml:space="preserve">5.1. </w:t>
      </w:r>
      <w:r w:rsidR="00D543E8" w:rsidRPr="00587874">
        <w:rPr>
          <w:color w:val="000000"/>
          <w:sz w:val="20"/>
          <w:shd w:val="clear" w:color="auto" w:fill="FFFFFF"/>
        </w:rPr>
        <w:t>Нормативные правовые акты, регулирующие порядок оказания муниципальной услуги</w:t>
      </w:r>
      <w:r w:rsidR="00D543E8" w:rsidRPr="00587874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E20264" w:rsidRPr="00587874" w:rsidRDefault="00D543E8" w:rsidP="00D543E8">
      <w:pPr>
        <w:widowControl w:val="0"/>
        <w:spacing w:line="235" w:lineRule="auto"/>
        <w:jc w:val="both"/>
        <w:rPr>
          <w:rStyle w:val="docaccesstitle1"/>
          <w:color w:val="FF0000"/>
          <w:sz w:val="20"/>
          <w:szCs w:val="20"/>
          <w:u w:val="single"/>
        </w:rPr>
      </w:pPr>
      <w:r w:rsidRPr="00587874">
        <w:rPr>
          <w:sz w:val="20"/>
          <w:u w:val="single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</w:t>
      </w:r>
      <w:r w:rsidR="00FF3169">
        <w:rPr>
          <w:sz w:val="20"/>
          <w:u w:val="single"/>
        </w:rPr>
        <w:t xml:space="preserve"> </w:t>
      </w:r>
      <w:r w:rsidRPr="00587874">
        <w:rPr>
          <w:sz w:val="20"/>
          <w:u w:val="single"/>
        </w:rPr>
        <w:t xml:space="preserve">Областной закон  № 26-ЗС от 14.11.2013 «Об образовании </w:t>
      </w:r>
      <w:r w:rsidRPr="00587874">
        <w:rPr>
          <w:color w:val="000000"/>
          <w:sz w:val="20"/>
          <w:u w:val="single"/>
        </w:rPr>
        <w:t>в Ростовской области</w:t>
      </w:r>
      <w:r w:rsidRPr="00587874">
        <w:rPr>
          <w:sz w:val="20"/>
          <w:u w:val="single"/>
        </w:rPr>
        <w:t>»;</w:t>
      </w:r>
      <w:r w:rsidR="00FF3169">
        <w:rPr>
          <w:sz w:val="20"/>
          <w:u w:val="single"/>
        </w:rPr>
        <w:t xml:space="preserve"> </w:t>
      </w:r>
      <w:r w:rsidRPr="00587874">
        <w:rPr>
          <w:bCs/>
          <w:sz w:val="20"/>
          <w:u w:val="single"/>
        </w:rPr>
        <w:t xml:space="preserve">Постановление </w:t>
      </w:r>
      <w:r w:rsidRPr="00587874">
        <w:rPr>
          <w:sz w:val="20"/>
          <w:u w:val="single"/>
        </w:rPr>
        <w:t>Администрации города Ростова-на-Дону</w:t>
      </w:r>
      <w:r w:rsidRPr="00587874">
        <w:rPr>
          <w:bCs/>
          <w:sz w:val="20"/>
          <w:u w:val="single"/>
        </w:rPr>
        <w:t xml:space="preserve"> от </w:t>
      </w:r>
      <w:r w:rsidRPr="00587874">
        <w:rPr>
          <w:sz w:val="20"/>
          <w:u w:val="single"/>
        </w:rPr>
        <w:t xml:space="preserve">29.12.2015 </w:t>
      </w:r>
      <w:r w:rsidRPr="00587874">
        <w:rPr>
          <w:bCs/>
          <w:sz w:val="20"/>
          <w:u w:val="single"/>
        </w:rPr>
        <w:t xml:space="preserve">№ </w:t>
      </w:r>
      <w:r w:rsidRPr="00587874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</w:t>
      </w:r>
      <w:r w:rsidR="00E20264" w:rsidRPr="00587874">
        <w:rPr>
          <w:sz w:val="20"/>
          <w:u w:val="single"/>
        </w:rPr>
        <w:t>.</w:t>
      </w:r>
    </w:p>
    <w:p w:rsidR="00E20264" w:rsidRPr="00587874" w:rsidRDefault="00E20264" w:rsidP="00E20264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>(наименование, номер и дата нормативного правового акта)</w:t>
      </w:r>
    </w:p>
    <w:p w:rsidR="00E20264" w:rsidRDefault="00E20264" w:rsidP="00E20264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E20264" w:rsidRDefault="00E20264" w:rsidP="00E20264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E20264" w:rsidRPr="00A93419" w:rsidRDefault="00E20264" w:rsidP="00E20264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/>
      </w:tblPr>
      <w:tblGrid>
        <w:gridCol w:w="3940"/>
        <w:gridCol w:w="7584"/>
        <w:gridCol w:w="3186"/>
      </w:tblGrid>
      <w:tr w:rsidR="00E20264" w:rsidRPr="00587874" w:rsidTr="004C7223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264" w:rsidRPr="00587874" w:rsidRDefault="00E20264" w:rsidP="004C7223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264" w:rsidRPr="00587874" w:rsidRDefault="00E20264" w:rsidP="004C7223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264" w:rsidRPr="00587874" w:rsidRDefault="00E20264" w:rsidP="004C7223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E20264" w:rsidRPr="00587874" w:rsidTr="004C722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264" w:rsidRPr="00587874" w:rsidRDefault="00E20264" w:rsidP="004C7223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264" w:rsidRPr="00587874" w:rsidRDefault="00E20264" w:rsidP="004C7223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264" w:rsidRPr="00587874" w:rsidRDefault="00E20264" w:rsidP="004C7223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E20264" w:rsidRPr="00587874" w:rsidTr="004C722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264" w:rsidRPr="00587874" w:rsidRDefault="00E20264" w:rsidP="004C7223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264" w:rsidRPr="00587874" w:rsidRDefault="00E20264" w:rsidP="004C7223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264" w:rsidRPr="00587874" w:rsidRDefault="00E20264" w:rsidP="004C7223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E20264" w:rsidRPr="00587874" w:rsidTr="004C722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264" w:rsidRPr="00587874" w:rsidRDefault="00E20264" w:rsidP="004C722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264" w:rsidRPr="00587874" w:rsidRDefault="00E20264" w:rsidP="004C722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264" w:rsidRPr="00587874" w:rsidRDefault="00E20264" w:rsidP="004C722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E20264" w:rsidRPr="00587874" w:rsidTr="004C722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264" w:rsidRPr="00587874" w:rsidRDefault="00E20264" w:rsidP="004C722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264" w:rsidRPr="00587874" w:rsidRDefault="00E20264" w:rsidP="004C722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E20264" w:rsidRPr="00587874" w:rsidRDefault="00E20264" w:rsidP="004C722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E20264" w:rsidRPr="00587874" w:rsidRDefault="00E20264" w:rsidP="004C722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E20264" w:rsidRPr="00587874" w:rsidRDefault="00E20264" w:rsidP="004C722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E20264" w:rsidRPr="00587874" w:rsidRDefault="00E20264" w:rsidP="004C722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E20264" w:rsidRPr="00587874" w:rsidRDefault="00E20264" w:rsidP="004C722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E20264" w:rsidRPr="00587874" w:rsidRDefault="00E20264" w:rsidP="004C722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E20264" w:rsidRPr="00587874" w:rsidRDefault="00E20264" w:rsidP="004C722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E20264" w:rsidRPr="00587874" w:rsidRDefault="00E20264" w:rsidP="004C722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E20264" w:rsidRPr="00587874" w:rsidRDefault="00E20264" w:rsidP="004C722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E20264" w:rsidRPr="00587874" w:rsidRDefault="00E20264" w:rsidP="004C722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E20264" w:rsidRPr="00587874" w:rsidRDefault="00E20264" w:rsidP="004C722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 xml:space="preserve">информация </w:t>
            </w:r>
            <w:proofErr w:type="spellStart"/>
            <w:r w:rsidRPr="00587874">
              <w:rPr>
                <w:b w:val="0"/>
                <w:sz w:val="20"/>
                <w:szCs w:val="20"/>
              </w:rPr>
              <w:t>антикоррупционной</w:t>
            </w:r>
            <w:proofErr w:type="spellEnd"/>
            <w:r w:rsidRPr="00587874">
              <w:rPr>
                <w:b w:val="0"/>
                <w:sz w:val="20"/>
                <w:szCs w:val="20"/>
              </w:rPr>
              <w:t xml:space="preserve"> направленности</w:t>
            </w:r>
          </w:p>
          <w:p w:rsidR="00E20264" w:rsidRPr="00587874" w:rsidRDefault="00E20264" w:rsidP="004C722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E20264" w:rsidRPr="00587874" w:rsidRDefault="00E20264" w:rsidP="004C722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264" w:rsidRPr="00587874" w:rsidRDefault="00E20264" w:rsidP="004C722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BE5199" w:rsidRDefault="00BE5199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7C56EC" w:rsidRDefault="00BE5199" w:rsidP="007C56EC">
      <w:pPr>
        <w:suppressAutoHyphens w:val="0"/>
        <w:jc w:val="center"/>
      </w:pPr>
      <w:r>
        <w:rPr>
          <w:b/>
          <w:bCs/>
          <w:color w:val="000000"/>
          <w:sz w:val="22"/>
          <w:szCs w:val="22"/>
          <w:shd w:val="clear" w:color="auto" w:fill="FFFFFF"/>
        </w:rPr>
        <w:br w:type="page"/>
      </w:r>
    </w:p>
    <w:p w:rsidR="00D400C4" w:rsidRPr="001E7744" w:rsidRDefault="00765DBC" w:rsidP="00D77D0C">
      <w:pPr>
        <w:suppressAutoHyphens w:val="0"/>
        <w:jc w:val="center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pict>
          <v:shape id="_x0000_s1039" type="#_x0000_t202" style="position:absolute;left:0;text-align:left;margin-left:562.3pt;margin-top:9.95pt;width:149.75pt;height:90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101C16" w:rsidRPr="009D7718" w:rsidTr="00C720C9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101C16" w:rsidRPr="009D7718" w:rsidRDefault="00101C16" w:rsidP="00C720C9">
                        <w:pPr>
                          <w:pStyle w:val="4"/>
                          <w:spacing w:before="0" w:after="0"/>
                          <w:ind w:left="426" w:right="34" w:hanging="426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</w:t>
                        </w: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номер      </w:t>
                        </w:r>
                      </w:p>
                      <w:p w:rsidR="00101C16" w:rsidRPr="009D7718" w:rsidRDefault="00101C16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101C16" w:rsidRPr="009D7718" w:rsidRDefault="00101C16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101C16" w:rsidRPr="009D7718" w:rsidRDefault="00101C16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101C16" w:rsidRPr="009D7718" w:rsidRDefault="00101C16" w:rsidP="00C720C9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101C16" w:rsidRPr="008D016E" w:rsidRDefault="00101C16" w:rsidP="00376ABD">
                        <w:pPr>
                          <w:pStyle w:val="Style7"/>
                          <w:shd w:val="clear" w:color="auto" w:fill="auto"/>
                          <w:spacing w:before="0" w:after="0" w:line="240" w:lineRule="atLeast"/>
                          <w:ind w:firstLine="34"/>
                          <w:jc w:val="right"/>
                          <w:rPr>
                            <w:sz w:val="24"/>
                            <w:szCs w:val="24"/>
                          </w:rPr>
                        </w:pPr>
                        <w:r w:rsidRPr="008D016E">
                          <w:rPr>
                            <w:sz w:val="24"/>
                            <w:szCs w:val="24"/>
                          </w:rPr>
                          <w:t>42.Г42</w:t>
                        </w:r>
                        <w:r>
                          <w:rPr>
                            <w:sz w:val="24"/>
                            <w:szCs w:val="24"/>
                          </w:rPr>
                          <w:t>.0</w:t>
                        </w:r>
                      </w:p>
                    </w:tc>
                  </w:tr>
                </w:tbl>
                <w:p w:rsidR="00101C16" w:rsidRPr="009D7718" w:rsidRDefault="00101C16" w:rsidP="00D400C4"/>
              </w:txbxContent>
            </v:textbox>
          </v:shape>
        </w:pict>
      </w:r>
      <w:r w:rsidR="00D400C4">
        <w:rPr>
          <w:bCs/>
          <w:color w:val="000000"/>
          <w:sz w:val="24"/>
          <w:szCs w:val="24"/>
          <w:shd w:val="clear" w:color="auto" w:fill="FFFFFF"/>
        </w:rPr>
        <w:t>РАЗДЕЛ 1</w:t>
      </w:r>
      <w:r w:rsidR="001254A5">
        <w:rPr>
          <w:bCs/>
          <w:color w:val="000000"/>
          <w:sz w:val="24"/>
          <w:szCs w:val="24"/>
          <w:shd w:val="clear" w:color="auto" w:fill="FFFFFF"/>
        </w:rPr>
        <w:t>2</w:t>
      </w:r>
    </w:p>
    <w:p w:rsidR="00D400C4" w:rsidRPr="00141DA8" w:rsidRDefault="00D400C4" w:rsidP="00D400C4">
      <w:pPr>
        <w:keepNext/>
        <w:outlineLvl w:val="3"/>
        <w:rPr>
          <w:sz w:val="24"/>
          <w:szCs w:val="24"/>
        </w:rPr>
      </w:pPr>
    </w:p>
    <w:p w:rsidR="00D400C4" w:rsidRPr="00716CBC" w:rsidRDefault="00D400C4" w:rsidP="00D400C4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D400C4" w:rsidRDefault="00D400C4" w:rsidP="00D400C4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</w:t>
      </w:r>
      <w:proofErr w:type="spellStart"/>
      <w:r>
        <w:rPr>
          <w:i/>
          <w:szCs w:val="28"/>
          <w:u w:val="single"/>
        </w:rPr>
        <w:t>общеразвивающих</w:t>
      </w:r>
      <w:proofErr w:type="spellEnd"/>
      <w:r>
        <w:rPr>
          <w:i/>
          <w:szCs w:val="28"/>
          <w:u w:val="single"/>
        </w:rPr>
        <w:t xml:space="preserve"> </w:t>
      </w:r>
      <w:r w:rsidRPr="0015288B">
        <w:rPr>
          <w:i/>
          <w:szCs w:val="28"/>
          <w:u w:val="single"/>
        </w:rPr>
        <w:t xml:space="preserve">программ </w:t>
      </w:r>
    </w:p>
    <w:p w:rsidR="00D400C4" w:rsidRPr="00430789" w:rsidRDefault="00CA0CB9" w:rsidP="00CA0CB9">
      <w:pPr>
        <w:pStyle w:val="af2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="00D400C4"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="00D400C4"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D400C4" w:rsidRPr="001E7744" w:rsidRDefault="00D400C4" w:rsidP="00D400C4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D400C4" w:rsidRDefault="00D400C4" w:rsidP="00D400C4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D400C4" w:rsidRPr="00A93419" w:rsidRDefault="00D400C4" w:rsidP="00D400C4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16"/>
        <w:gridCol w:w="1696"/>
        <w:gridCol w:w="1271"/>
        <w:gridCol w:w="1000"/>
        <w:gridCol w:w="1270"/>
        <w:gridCol w:w="1270"/>
        <w:gridCol w:w="2278"/>
        <w:gridCol w:w="1132"/>
        <w:gridCol w:w="596"/>
        <w:gridCol w:w="913"/>
        <w:gridCol w:w="848"/>
        <w:gridCol w:w="850"/>
        <w:gridCol w:w="661"/>
        <w:gridCol w:w="828"/>
      </w:tblGrid>
      <w:tr w:rsidR="00D400C4" w:rsidRPr="00430789" w:rsidTr="004C7223">
        <w:trPr>
          <w:trHeight w:hRule="exact" w:val="1339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:rsidR="00D400C4" w:rsidRPr="00430789" w:rsidRDefault="00D400C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</w:tcPr>
          <w:p w:rsidR="00D400C4" w:rsidRPr="00430789" w:rsidRDefault="00D400C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D400C4" w:rsidRPr="00430789" w:rsidRDefault="00D400C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:rsidR="00D400C4" w:rsidRPr="00430789" w:rsidRDefault="00D400C4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Показатель качества </w:t>
            </w:r>
            <w:proofErr w:type="gramStart"/>
            <w:r w:rsidRPr="00430789">
              <w:rPr>
                <w:color w:val="000000"/>
                <w:sz w:val="20"/>
              </w:rPr>
              <w:t>муниципальной</w:t>
            </w:r>
            <w:proofErr w:type="gramEnd"/>
          </w:p>
          <w:p w:rsidR="00D400C4" w:rsidRPr="00430789" w:rsidRDefault="00D400C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D400C4" w:rsidRPr="00430789" w:rsidRDefault="00D400C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</w:tcPr>
          <w:p w:rsidR="00D400C4" w:rsidRPr="00430789" w:rsidRDefault="00D400C4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4975ED" w:rsidRPr="00430789" w:rsidTr="004C7223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:rsidR="004975ED" w:rsidRPr="00430789" w:rsidRDefault="004975ED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</w:tcPr>
          <w:p w:rsidR="004975ED" w:rsidRPr="00430789" w:rsidRDefault="004975ED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4975ED" w:rsidRPr="00430789" w:rsidRDefault="004975ED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:rsidR="004975ED" w:rsidRDefault="004975ED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proofErr w:type="gramStart"/>
            <w:r w:rsidRPr="00430789">
              <w:rPr>
                <w:color w:val="000000"/>
                <w:sz w:val="20"/>
              </w:rPr>
              <w:t>наименова-ние</w:t>
            </w:r>
            <w:proofErr w:type="spellEnd"/>
            <w:proofErr w:type="gramEnd"/>
          </w:p>
          <w:p w:rsidR="004975ED" w:rsidRPr="00430789" w:rsidRDefault="004975ED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4975ED" w:rsidRPr="00430789" w:rsidRDefault="004975ED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4975ED" w:rsidRPr="00B22271" w:rsidRDefault="004975ED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23</w:t>
            </w:r>
            <w:r w:rsidRPr="00B22271">
              <w:rPr>
                <w:color w:val="000000"/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4975ED" w:rsidRPr="00B22271" w:rsidRDefault="004975ED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4</w:t>
            </w:r>
            <w:r w:rsidRPr="00B22271">
              <w:rPr>
                <w:color w:val="000000"/>
                <w:sz w:val="18"/>
                <w:szCs w:val="18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4975ED" w:rsidRPr="00B22271" w:rsidRDefault="004975ED" w:rsidP="0014689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5</w:t>
            </w:r>
            <w:r w:rsidRPr="00B22271">
              <w:rPr>
                <w:color w:val="000000"/>
                <w:sz w:val="18"/>
                <w:szCs w:val="18"/>
              </w:rPr>
              <w:t xml:space="preserve">год </w:t>
            </w:r>
          </w:p>
          <w:p w:rsidR="004975ED" w:rsidRPr="00B22271" w:rsidRDefault="004975ED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661" w:type="dxa"/>
            <w:vMerge w:val="restart"/>
            <w:shd w:val="clear" w:color="auto" w:fill="FFFFFF"/>
          </w:tcPr>
          <w:p w:rsidR="004975ED" w:rsidRPr="0052745E" w:rsidRDefault="004975ED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8" w:type="dxa"/>
            <w:vMerge w:val="restart"/>
            <w:shd w:val="clear" w:color="auto" w:fill="FFFFFF"/>
          </w:tcPr>
          <w:p w:rsidR="004975ED" w:rsidRPr="0052745E" w:rsidRDefault="004975ED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D400C4" w:rsidRPr="00430789" w:rsidTr="004C7223">
        <w:trPr>
          <w:trHeight w:val="624"/>
        </w:trPr>
        <w:tc>
          <w:tcPr>
            <w:tcW w:w="716" w:type="dxa"/>
            <w:vMerge/>
            <w:shd w:val="clear" w:color="auto" w:fill="FFFFFF"/>
          </w:tcPr>
          <w:p w:rsidR="00D400C4" w:rsidRPr="00430789" w:rsidRDefault="00D400C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6" w:type="dxa"/>
            <w:shd w:val="clear" w:color="auto" w:fill="FFFFFF"/>
          </w:tcPr>
          <w:p w:rsidR="00D400C4" w:rsidRPr="00430789" w:rsidRDefault="00D400C4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D400C4" w:rsidRPr="00430789" w:rsidRDefault="00D400C4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D400C4" w:rsidRPr="00430789" w:rsidRDefault="00D400C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D400C4" w:rsidRPr="00430789" w:rsidRDefault="00D400C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D400C4" w:rsidRPr="00430789" w:rsidRDefault="00D400C4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D400C4" w:rsidRPr="00430789" w:rsidRDefault="00D400C4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D400C4" w:rsidRPr="00430789" w:rsidRDefault="00D400C4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D400C4" w:rsidRPr="00430789" w:rsidRDefault="00D400C4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</w:tcPr>
          <w:p w:rsidR="00D400C4" w:rsidRPr="00430789" w:rsidRDefault="00D400C4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</w:p>
          <w:p w:rsidR="00D400C4" w:rsidRPr="00430789" w:rsidRDefault="00D400C4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D400C4" w:rsidRPr="00430789" w:rsidRDefault="00D400C4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D400C4" w:rsidRPr="00430789" w:rsidRDefault="00D400C4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D400C4" w:rsidRPr="00430789" w:rsidRDefault="00D400C4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D400C4" w:rsidRPr="00430789" w:rsidRDefault="00D400C4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D400C4" w:rsidRPr="00430789" w:rsidRDefault="00D400C4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D400C4" w:rsidRPr="00430789" w:rsidRDefault="00D400C4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D400C4" w:rsidRPr="00430789" w:rsidRDefault="00D400C4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D400C4" w:rsidRPr="00430789" w:rsidRDefault="00D400C4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D400C4" w:rsidRPr="00430789" w:rsidRDefault="00D400C4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:rsidR="00D400C4" w:rsidRPr="00430789" w:rsidRDefault="00D400C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D400C4" w:rsidRPr="00430789" w:rsidRDefault="00D400C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D400C4" w:rsidRPr="00430789" w:rsidRDefault="00D400C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D400C4" w:rsidRPr="00430789" w:rsidRDefault="00D400C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D400C4" w:rsidRPr="00430789" w:rsidRDefault="00D400C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D400C4" w:rsidRPr="00430789" w:rsidRDefault="00D400C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1" w:type="dxa"/>
            <w:vMerge/>
            <w:shd w:val="clear" w:color="auto" w:fill="FFFFFF"/>
          </w:tcPr>
          <w:p w:rsidR="00D400C4" w:rsidRPr="00430789" w:rsidRDefault="00D400C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8" w:type="dxa"/>
            <w:vMerge/>
            <w:shd w:val="clear" w:color="auto" w:fill="FFFFFF"/>
          </w:tcPr>
          <w:p w:rsidR="00D400C4" w:rsidRPr="00430789" w:rsidRDefault="00D400C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D400C4" w:rsidRPr="00430789" w:rsidTr="004C7223">
        <w:trPr>
          <w:trHeight w:hRule="exact" w:val="372"/>
        </w:trPr>
        <w:tc>
          <w:tcPr>
            <w:tcW w:w="716" w:type="dxa"/>
            <w:shd w:val="clear" w:color="auto" w:fill="FFFFFF"/>
          </w:tcPr>
          <w:p w:rsidR="00D400C4" w:rsidRPr="00430789" w:rsidRDefault="00D400C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6" w:type="dxa"/>
            <w:shd w:val="clear" w:color="auto" w:fill="FFFFFF"/>
          </w:tcPr>
          <w:p w:rsidR="00D400C4" w:rsidRPr="00430789" w:rsidRDefault="00D400C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:rsidR="00D400C4" w:rsidRPr="00430789" w:rsidRDefault="00D400C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000" w:type="dxa"/>
            <w:shd w:val="clear" w:color="auto" w:fill="FFFFFF"/>
          </w:tcPr>
          <w:p w:rsidR="00D400C4" w:rsidRPr="00430789" w:rsidRDefault="00D400C4" w:rsidP="004C722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:rsidR="00D400C4" w:rsidRPr="00430789" w:rsidRDefault="00D400C4" w:rsidP="004C7223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:rsidR="00D400C4" w:rsidRPr="00430789" w:rsidRDefault="00D400C4" w:rsidP="004C7223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:rsidR="00D400C4" w:rsidRPr="00430789" w:rsidRDefault="00D400C4" w:rsidP="004C7223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2" w:type="dxa"/>
            <w:shd w:val="clear" w:color="auto" w:fill="FFFFFF"/>
          </w:tcPr>
          <w:p w:rsidR="00D400C4" w:rsidRPr="00430789" w:rsidRDefault="00D400C4" w:rsidP="004C7223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D400C4" w:rsidRPr="00430789" w:rsidRDefault="00D400C4" w:rsidP="004C7223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D400C4" w:rsidRPr="00430789" w:rsidRDefault="00D400C4" w:rsidP="004C7223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D400C4" w:rsidRPr="00430789" w:rsidRDefault="00D400C4" w:rsidP="004C7223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D400C4" w:rsidRPr="00430789" w:rsidRDefault="00D400C4" w:rsidP="004C7223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1" w:type="dxa"/>
            <w:shd w:val="clear" w:color="auto" w:fill="FFFFFF"/>
          </w:tcPr>
          <w:p w:rsidR="00D400C4" w:rsidRPr="00430789" w:rsidRDefault="00D400C4" w:rsidP="004C7223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8" w:type="dxa"/>
            <w:shd w:val="clear" w:color="auto" w:fill="FFFFFF"/>
          </w:tcPr>
          <w:p w:rsidR="00D400C4" w:rsidRPr="00430789" w:rsidRDefault="00D400C4" w:rsidP="004C7223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D400C4" w:rsidRPr="00C720C9" w:rsidTr="004C7223">
        <w:trPr>
          <w:trHeight w:hRule="exact" w:val="794"/>
        </w:trPr>
        <w:tc>
          <w:tcPr>
            <w:tcW w:w="716" w:type="dxa"/>
            <w:vMerge w:val="restart"/>
            <w:shd w:val="clear" w:color="auto" w:fill="FFFFFF"/>
          </w:tcPr>
          <w:p w:rsidR="00D400C4" w:rsidRPr="00837365" w:rsidRDefault="00D400C4" w:rsidP="004C7223">
            <w:pPr>
              <w:keepNext/>
              <w:spacing w:before="240" w:after="60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  <w:r w:rsidRPr="00670AA4">
              <w:rPr>
                <w:sz w:val="24"/>
                <w:szCs w:val="24"/>
              </w:rPr>
              <w:t>804200О.99.0.ББ52АЗ92000</w:t>
            </w:r>
          </w:p>
        </w:tc>
        <w:tc>
          <w:tcPr>
            <w:tcW w:w="1696" w:type="dxa"/>
            <w:vMerge w:val="restart"/>
            <w:shd w:val="clear" w:color="auto" w:fill="FFFFFF"/>
          </w:tcPr>
          <w:p w:rsidR="00D400C4" w:rsidRPr="008D016E" w:rsidRDefault="00D400C4" w:rsidP="004C7223">
            <w:pPr>
              <w:keepNext/>
              <w:outlineLvl w:val="3"/>
              <w:rPr>
                <w:sz w:val="18"/>
                <w:szCs w:val="18"/>
              </w:rPr>
            </w:pPr>
            <w:r w:rsidRPr="008D016E">
              <w:rPr>
                <w:sz w:val="18"/>
                <w:szCs w:val="18"/>
              </w:rPr>
              <w:t xml:space="preserve">Реализация дополнительных </w:t>
            </w:r>
            <w:proofErr w:type="spellStart"/>
            <w:r w:rsidRPr="008D016E">
              <w:rPr>
                <w:sz w:val="18"/>
                <w:szCs w:val="18"/>
              </w:rPr>
              <w:t>общеразвивающих</w:t>
            </w:r>
            <w:proofErr w:type="spellEnd"/>
            <w:r w:rsidRPr="008D016E">
              <w:rPr>
                <w:sz w:val="18"/>
                <w:szCs w:val="18"/>
              </w:rPr>
              <w:t xml:space="preserve"> программ </w:t>
            </w:r>
          </w:p>
          <w:p w:rsidR="00D400C4" w:rsidRPr="00F9217B" w:rsidRDefault="00D400C4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 w:val="restart"/>
            <w:shd w:val="clear" w:color="auto" w:fill="FFFFFF"/>
          </w:tcPr>
          <w:p w:rsidR="00D400C4" w:rsidRPr="00C757DC" w:rsidRDefault="00D400C4" w:rsidP="004C7223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Социально-педагогическая</w:t>
            </w:r>
            <w:r w:rsidR="0029681E">
              <w:rPr>
                <w:bCs/>
                <w:sz w:val="18"/>
                <w:szCs w:val="18"/>
              </w:rPr>
              <w:t xml:space="preserve"> (социально-гуманитарное)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D400C4" w:rsidRPr="00F9217B" w:rsidRDefault="00D400C4" w:rsidP="004C7223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:rsidR="00D400C4" w:rsidRDefault="00D400C4" w:rsidP="004C7223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  <w:p w:rsidR="00D400C4" w:rsidRPr="008D016E" w:rsidRDefault="00D400C4" w:rsidP="004C72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Очная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D400C4" w:rsidRPr="008D016E" w:rsidRDefault="00D400C4" w:rsidP="004C7223">
            <w:pPr>
              <w:rPr>
                <w:sz w:val="18"/>
                <w:szCs w:val="18"/>
              </w:rPr>
            </w:pPr>
            <w:r w:rsidRPr="008D016E">
              <w:rPr>
                <w:sz w:val="18"/>
                <w:szCs w:val="18"/>
              </w:rPr>
              <w:t>не указано</w:t>
            </w:r>
          </w:p>
        </w:tc>
        <w:tc>
          <w:tcPr>
            <w:tcW w:w="2278" w:type="dxa"/>
            <w:shd w:val="clear" w:color="auto" w:fill="FFFFFF"/>
          </w:tcPr>
          <w:p w:rsidR="00D400C4" w:rsidRDefault="00D400C4" w:rsidP="004C7223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  <w:p w:rsidR="00D400C4" w:rsidRDefault="00D400C4" w:rsidP="004C7223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D400C4" w:rsidRDefault="00D400C4" w:rsidP="004C7223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D400C4" w:rsidRPr="00C720C9" w:rsidRDefault="00D400C4" w:rsidP="004C722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  <w:r>
              <w:rPr>
                <w:sz w:val="24"/>
                <w:szCs w:val="24"/>
              </w:rPr>
              <w:t>, переведенных в следующий класс</w:t>
            </w:r>
          </w:p>
        </w:tc>
        <w:tc>
          <w:tcPr>
            <w:tcW w:w="1132" w:type="dxa"/>
            <w:shd w:val="clear" w:color="auto" w:fill="FFFFFF"/>
          </w:tcPr>
          <w:p w:rsidR="00D400C4" w:rsidRPr="00CC3F39" w:rsidRDefault="00D400C4" w:rsidP="004C7223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</w:t>
            </w:r>
            <w:r>
              <w:rPr>
                <w:bCs/>
                <w:sz w:val="18"/>
                <w:szCs w:val="18"/>
              </w:rPr>
              <w:t>р</w:t>
            </w:r>
            <w:r w:rsidRPr="00CC3F39">
              <w:rPr>
                <w:bCs/>
                <w:sz w:val="18"/>
                <w:szCs w:val="18"/>
              </w:rPr>
              <w:t>оцент</w:t>
            </w:r>
          </w:p>
        </w:tc>
        <w:tc>
          <w:tcPr>
            <w:tcW w:w="596" w:type="dxa"/>
            <w:shd w:val="clear" w:color="auto" w:fill="FFFFFF"/>
          </w:tcPr>
          <w:p w:rsidR="00D400C4" w:rsidRPr="005B7487" w:rsidRDefault="00D400C4" w:rsidP="004C722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D400C4" w:rsidRPr="00C720C9" w:rsidRDefault="00D400C4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D400C4" w:rsidRPr="00C720C9" w:rsidRDefault="00D400C4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D400C4" w:rsidRPr="00C720C9" w:rsidRDefault="00D400C4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D400C4" w:rsidRDefault="00D400C4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D400C4" w:rsidRDefault="00D400C4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29681E" w:rsidRPr="00C720C9" w:rsidTr="0029681E">
        <w:trPr>
          <w:trHeight w:hRule="exact" w:val="1020"/>
        </w:trPr>
        <w:tc>
          <w:tcPr>
            <w:tcW w:w="716" w:type="dxa"/>
            <w:vMerge/>
            <w:shd w:val="clear" w:color="auto" w:fill="FFFFFF"/>
          </w:tcPr>
          <w:p w:rsidR="0029681E" w:rsidRDefault="0029681E" w:rsidP="004C722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29681E" w:rsidRPr="004E0763" w:rsidRDefault="0029681E" w:rsidP="004C7223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29681E" w:rsidRPr="00C720C9" w:rsidRDefault="0029681E" w:rsidP="004C722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29681E" w:rsidRPr="00592E17" w:rsidRDefault="0029681E" w:rsidP="004C7223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9681E" w:rsidRPr="00592E17" w:rsidRDefault="0029681E" w:rsidP="004C7223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9681E" w:rsidRPr="00C720C9" w:rsidRDefault="0029681E" w:rsidP="004C722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29681E" w:rsidRPr="003D1E85" w:rsidRDefault="0029681E" w:rsidP="004C722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2" w:type="dxa"/>
            <w:shd w:val="clear" w:color="auto" w:fill="FFFFFF"/>
          </w:tcPr>
          <w:p w:rsidR="0029681E" w:rsidRPr="00CC3F39" w:rsidRDefault="0029681E" w:rsidP="004C7223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29681E" w:rsidRPr="005B7487" w:rsidRDefault="0029681E" w:rsidP="004C722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  <w:vAlign w:val="center"/>
          </w:tcPr>
          <w:p w:rsidR="0029681E" w:rsidRPr="00FB5E49" w:rsidRDefault="0029681E" w:rsidP="0029681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848" w:type="dxa"/>
            <w:shd w:val="clear" w:color="auto" w:fill="FFFFFF"/>
            <w:vAlign w:val="center"/>
          </w:tcPr>
          <w:p w:rsidR="0029681E" w:rsidRPr="00FB5E49" w:rsidRDefault="0029681E" w:rsidP="0029681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29681E" w:rsidRPr="00FB5E49" w:rsidRDefault="0029681E" w:rsidP="0029681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661" w:type="dxa"/>
            <w:shd w:val="clear" w:color="auto" w:fill="FFFFFF"/>
            <w:vAlign w:val="center"/>
          </w:tcPr>
          <w:p w:rsidR="0029681E" w:rsidRDefault="0029681E" w:rsidP="0029681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  <w:vAlign w:val="center"/>
          </w:tcPr>
          <w:p w:rsidR="0029681E" w:rsidRDefault="0029681E" w:rsidP="0029681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</w:tr>
      <w:tr w:rsidR="00D400C4" w:rsidRPr="00C720C9" w:rsidTr="004C7223">
        <w:trPr>
          <w:trHeight w:hRule="exact" w:val="1282"/>
        </w:trPr>
        <w:tc>
          <w:tcPr>
            <w:tcW w:w="716" w:type="dxa"/>
            <w:vMerge/>
            <w:shd w:val="clear" w:color="auto" w:fill="FFFFFF"/>
          </w:tcPr>
          <w:p w:rsidR="00D400C4" w:rsidRPr="00C720C9" w:rsidRDefault="00D400C4" w:rsidP="004C722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D400C4" w:rsidRPr="00C720C9" w:rsidRDefault="00D400C4" w:rsidP="004C722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D400C4" w:rsidRPr="00C720C9" w:rsidRDefault="00D400C4" w:rsidP="004C722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D400C4" w:rsidRPr="00C720C9" w:rsidRDefault="00D400C4" w:rsidP="004C722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400C4" w:rsidRPr="00C720C9" w:rsidRDefault="00D400C4" w:rsidP="004C722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400C4" w:rsidRPr="00C720C9" w:rsidRDefault="00D400C4" w:rsidP="004C722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D400C4" w:rsidRDefault="00D400C4" w:rsidP="004C7223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D400C4" w:rsidRDefault="00D400C4" w:rsidP="004C7223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proofErr w:type="gramStart"/>
            <w:r>
              <w:rPr>
                <w:sz w:val="18"/>
                <w:szCs w:val="18"/>
                <w:lang w:eastAsia="ru-RU"/>
              </w:rPr>
              <w:t>поступивших</w:t>
            </w:r>
            <w:proofErr w:type="gramEnd"/>
            <w:r>
              <w:rPr>
                <w:sz w:val="18"/>
                <w:szCs w:val="18"/>
                <w:lang w:eastAsia="ru-RU"/>
              </w:rPr>
              <w:t xml:space="preserve"> в образовательное учреждение или в управление образования</w:t>
            </w:r>
          </w:p>
          <w:p w:rsidR="00D400C4" w:rsidRPr="00C720C9" w:rsidRDefault="00D400C4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D400C4" w:rsidRPr="00CC3F39" w:rsidRDefault="00D400C4" w:rsidP="004C7223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D400C4" w:rsidRPr="00C720C9" w:rsidRDefault="00D400C4" w:rsidP="004C722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D400C4" w:rsidRPr="00C720C9" w:rsidRDefault="00D400C4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D400C4" w:rsidRPr="00C720C9" w:rsidRDefault="00D400C4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D400C4" w:rsidRPr="00C720C9" w:rsidRDefault="00D400C4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D400C4" w:rsidRDefault="00D400C4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D400C4" w:rsidRDefault="00D400C4" w:rsidP="004C722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:rsidR="00D400C4" w:rsidRPr="00A93419" w:rsidRDefault="00D400C4" w:rsidP="00D400C4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1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50"/>
        <w:gridCol w:w="976"/>
        <w:gridCol w:w="1275"/>
        <w:gridCol w:w="846"/>
        <w:gridCol w:w="1080"/>
        <w:gridCol w:w="1632"/>
        <w:gridCol w:w="852"/>
        <w:gridCol w:w="841"/>
        <w:gridCol w:w="466"/>
        <w:gridCol w:w="892"/>
        <w:gridCol w:w="884"/>
        <w:gridCol w:w="937"/>
        <w:gridCol w:w="806"/>
        <w:gridCol w:w="832"/>
        <w:gridCol w:w="845"/>
        <w:gridCol w:w="496"/>
        <w:gridCol w:w="648"/>
      </w:tblGrid>
      <w:tr w:rsidR="00D400C4" w:rsidRPr="005C7C58" w:rsidTr="00C43AC9">
        <w:tc>
          <w:tcPr>
            <w:tcW w:w="1150" w:type="dxa"/>
            <w:vMerge w:val="restart"/>
            <w:shd w:val="clear" w:color="auto" w:fill="FFFFFF"/>
          </w:tcPr>
          <w:p w:rsidR="00D400C4" w:rsidRPr="005C7C58" w:rsidRDefault="00D400C4" w:rsidP="004C722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D400C4" w:rsidRPr="005C7C58" w:rsidRDefault="00D400C4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D400C4" w:rsidRPr="005C7C58" w:rsidRDefault="00D400C4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D400C4" w:rsidRPr="005C7C58" w:rsidRDefault="00D400C4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D400C4" w:rsidRPr="005C7C58" w:rsidRDefault="00D400C4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097" w:type="dxa"/>
            <w:gridSpan w:val="3"/>
            <w:vMerge w:val="restart"/>
            <w:shd w:val="clear" w:color="auto" w:fill="FFFFFF"/>
          </w:tcPr>
          <w:p w:rsidR="00D400C4" w:rsidRPr="005C7C58" w:rsidRDefault="00D400C4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2" w:type="dxa"/>
            <w:gridSpan w:val="2"/>
            <w:vMerge w:val="restart"/>
            <w:shd w:val="clear" w:color="auto" w:fill="FFFFFF"/>
          </w:tcPr>
          <w:p w:rsidR="00D400C4" w:rsidRPr="005C7C58" w:rsidRDefault="00D400C4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9" w:type="dxa"/>
            <w:gridSpan w:val="3"/>
            <w:shd w:val="clear" w:color="auto" w:fill="FFFFFF"/>
          </w:tcPr>
          <w:p w:rsidR="00D400C4" w:rsidRPr="005C7C58" w:rsidRDefault="00D400C4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D400C4" w:rsidRPr="005C7C58" w:rsidRDefault="00D400C4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3" w:type="dxa"/>
            <w:gridSpan w:val="3"/>
            <w:shd w:val="clear" w:color="auto" w:fill="FFFFFF"/>
          </w:tcPr>
          <w:p w:rsidR="00D400C4" w:rsidRPr="005C7C58" w:rsidRDefault="00D400C4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4" w:type="dxa"/>
            <w:gridSpan w:val="2"/>
            <w:shd w:val="clear" w:color="auto" w:fill="FFFFFF"/>
          </w:tcPr>
          <w:p w:rsidR="00D400C4" w:rsidRPr="005C7C58" w:rsidRDefault="00D400C4" w:rsidP="004C722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4A64F6" w:rsidRPr="005C7C58" w:rsidTr="00C43AC9">
        <w:tc>
          <w:tcPr>
            <w:tcW w:w="1150" w:type="dxa"/>
            <w:vMerge/>
            <w:shd w:val="clear" w:color="auto" w:fill="FFFFFF"/>
            <w:vAlign w:val="center"/>
          </w:tcPr>
          <w:p w:rsidR="004A64F6" w:rsidRPr="005C7C58" w:rsidRDefault="004A64F6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097" w:type="dxa"/>
            <w:gridSpan w:val="3"/>
            <w:vMerge/>
            <w:shd w:val="clear" w:color="auto" w:fill="FFFFFF"/>
            <w:vAlign w:val="center"/>
          </w:tcPr>
          <w:p w:rsidR="004A64F6" w:rsidRPr="005C7C58" w:rsidRDefault="004A64F6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12" w:type="dxa"/>
            <w:gridSpan w:val="2"/>
            <w:vMerge/>
            <w:shd w:val="clear" w:color="auto" w:fill="FFFFFF"/>
            <w:vAlign w:val="center"/>
          </w:tcPr>
          <w:p w:rsidR="004A64F6" w:rsidRPr="005C7C58" w:rsidRDefault="004A64F6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2" w:type="dxa"/>
            <w:vMerge w:val="restart"/>
            <w:shd w:val="clear" w:color="auto" w:fill="FFFFFF"/>
          </w:tcPr>
          <w:p w:rsidR="004A64F6" w:rsidRPr="005C7C58" w:rsidRDefault="004A64F6" w:rsidP="004C722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4A64F6" w:rsidRPr="005C7C58" w:rsidRDefault="004A64F6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4A64F6" w:rsidRPr="005C7C58" w:rsidRDefault="004A64F6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4A64F6" w:rsidRPr="00B22271" w:rsidRDefault="004A64F6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23</w:t>
            </w:r>
            <w:r w:rsidRPr="00B22271">
              <w:rPr>
                <w:color w:val="000000"/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4A64F6" w:rsidRPr="00B22271" w:rsidRDefault="004A64F6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4</w:t>
            </w:r>
            <w:r w:rsidRPr="00B22271">
              <w:rPr>
                <w:color w:val="000000"/>
                <w:sz w:val="18"/>
                <w:szCs w:val="18"/>
              </w:rPr>
              <w:t xml:space="preserve"> год (1-й год планового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4A64F6" w:rsidRPr="00B22271" w:rsidRDefault="004A64F6" w:rsidP="0014689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5</w:t>
            </w:r>
            <w:r w:rsidRPr="00B22271">
              <w:rPr>
                <w:color w:val="000000"/>
                <w:sz w:val="18"/>
                <w:szCs w:val="18"/>
              </w:rPr>
              <w:t xml:space="preserve">год </w:t>
            </w:r>
          </w:p>
          <w:p w:rsidR="004A64F6" w:rsidRPr="00B22271" w:rsidRDefault="004A64F6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806" w:type="dxa"/>
            <w:vMerge w:val="restart"/>
            <w:shd w:val="clear" w:color="auto" w:fill="FFFFFF"/>
          </w:tcPr>
          <w:p w:rsidR="004A64F6" w:rsidRPr="00B22271" w:rsidRDefault="004A64F6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23</w:t>
            </w:r>
            <w:r w:rsidRPr="00B22271">
              <w:rPr>
                <w:color w:val="000000"/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4A64F6" w:rsidRPr="00B22271" w:rsidRDefault="004A64F6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4</w:t>
            </w:r>
            <w:r w:rsidRPr="00B22271">
              <w:rPr>
                <w:color w:val="000000"/>
                <w:sz w:val="18"/>
                <w:szCs w:val="18"/>
              </w:rPr>
              <w:t xml:space="preserve"> год (1-й год планового 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4A64F6" w:rsidRPr="00B22271" w:rsidRDefault="004A64F6" w:rsidP="00146893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5</w:t>
            </w:r>
            <w:r w:rsidRPr="00B22271">
              <w:rPr>
                <w:color w:val="000000"/>
                <w:sz w:val="18"/>
                <w:szCs w:val="18"/>
              </w:rPr>
              <w:t xml:space="preserve">год </w:t>
            </w:r>
          </w:p>
          <w:p w:rsidR="004A64F6" w:rsidRPr="00B22271" w:rsidRDefault="004A64F6" w:rsidP="00146893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496" w:type="dxa"/>
            <w:vMerge w:val="restart"/>
            <w:shd w:val="clear" w:color="auto" w:fill="FFFFFF"/>
          </w:tcPr>
          <w:p w:rsidR="004A64F6" w:rsidRPr="0052745E" w:rsidRDefault="004A64F6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8" w:type="dxa"/>
            <w:vMerge w:val="restart"/>
            <w:shd w:val="clear" w:color="auto" w:fill="FFFFFF"/>
          </w:tcPr>
          <w:p w:rsidR="004A64F6" w:rsidRPr="0052745E" w:rsidRDefault="004A64F6" w:rsidP="004C722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7B44BF" w:rsidRPr="005C7C58" w:rsidTr="00C43AC9">
        <w:tc>
          <w:tcPr>
            <w:tcW w:w="1150" w:type="dxa"/>
            <w:vMerge/>
            <w:shd w:val="clear" w:color="auto" w:fill="FFFFFF"/>
            <w:vAlign w:val="center"/>
          </w:tcPr>
          <w:p w:rsidR="007B44BF" w:rsidRPr="005C7C58" w:rsidRDefault="007B44BF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76" w:type="dxa"/>
            <w:shd w:val="clear" w:color="auto" w:fill="FFFFFF"/>
          </w:tcPr>
          <w:p w:rsidR="007B44BF" w:rsidRPr="005C7C58" w:rsidRDefault="007B44BF" w:rsidP="004C722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7B44BF" w:rsidRPr="005C7C58" w:rsidRDefault="007B44BF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7B44BF" w:rsidRPr="005C7C58" w:rsidRDefault="007B44BF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75" w:type="dxa"/>
            <w:shd w:val="clear" w:color="auto" w:fill="FFFFFF"/>
          </w:tcPr>
          <w:p w:rsidR="007B44BF" w:rsidRPr="005C7C58" w:rsidRDefault="007B44BF" w:rsidP="004C722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7B44BF" w:rsidRPr="005C7C58" w:rsidRDefault="007B44BF" w:rsidP="004C722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7B44BF" w:rsidRPr="005C7C58" w:rsidRDefault="007B44BF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7B44BF" w:rsidRPr="005C7C58" w:rsidRDefault="007B44BF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46" w:type="dxa"/>
            <w:shd w:val="clear" w:color="auto" w:fill="FFFFFF"/>
          </w:tcPr>
          <w:p w:rsidR="007B44BF" w:rsidRPr="005C7C58" w:rsidRDefault="007B44BF" w:rsidP="004C722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7B44BF" w:rsidRPr="005C7C58" w:rsidRDefault="007B44BF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7B44BF" w:rsidRPr="005C7C58" w:rsidRDefault="007B44BF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:rsidR="007B44BF" w:rsidRPr="005C7C58" w:rsidRDefault="007B44BF" w:rsidP="004C722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7B44BF" w:rsidRPr="005C7C58" w:rsidRDefault="007B44BF" w:rsidP="004C722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7B44BF" w:rsidRPr="005C7C58" w:rsidRDefault="007B44BF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7B44BF" w:rsidRPr="005C7C58" w:rsidRDefault="007B44BF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2" w:type="dxa"/>
            <w:shd w:val="clear" w:color="auto" w:fill="FFFFFF"/>
          </w:tcPr>
          <w:p w:rsidR="007B44BF" w:rsidRPr="005C7C58" w:rsidRDefault="007B44BF" w:rsidP="004C722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7B44BF" w:rsidRPr="005C7C58" w:rsidRDefault="007B44BF" w:rsidP="004C722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7B44BF" w:rsidRPr="005C7C58" w:rsidRDefault="007B44BF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7B44BF" w:rsidRPr="005C7C58" w:rsidRDefault="007B44BF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2" w:type="dxa"/>
            <w:vMerge/>
            <w:shd w:val="clear" w:color="auto" w:fill="FFFFFF"/>
            <w:vAlign w:val="center"/>
          </w:tcPr>
          <w:p w:rsidR="007B44BF" w:rsidRPr="005C7C58" w:rsidRDefault="007B44BF" w:rsidP="004C7223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7B44BF" w:rsidRPr="005C7C58" w:rsidRDefault="007B44BF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6" w:type="dxa"/>
            <w:shd w:val="clear" w:color="auto" w:fill="FFFFFF"/>
            <w:vAlign w:val="center"/>
          </w:tcPr>
          <w:p w:rsidR="007B44BF" w:rsidRPr="005C7C58" w:rsidRDefault="007B44BF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7B44BF" w:rsidRPr="005C7C58" w:rsidRDefault="007B44BF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</w:tcPr>
          <w:p w:rsidR="007B44BF" w:rsidRPr="005C7C58" w:rsidRDefault="007B44BF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7B44BF" w:rsidRPr="005C7C58" w:rsidRDefault="007B44BF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6" w:type="dxa"/>
            <w:vMerge/>
            <w:shd w:val="clear" w:color="auto" w:fill="FFFFFF"/>
          </w:tcPr>
          <w:p w:rsidR="007B44BF" w:rsidRPr="005C7C58" w:rsidRDefault="007B44BF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7B44BF" w:rsidRPr="005C7C58" w:rsidRDefault="007B44BF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7B44BF" w:rsidRPr="005C7C58" w:rsidRDefault="007B44BF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6" w:type="dxa"/>
            <w:vMerge/>
            <w:shd w:val="clear" w:color="auto" w:fill="FFFFFF"/>
          </w:tcPr>
          <w:p w:rsidR="007B44BF" w:rsidRPr="005C7C58" w:rsidRDefault="007B44BF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8" w:type="dxa"/>
            <w:vMerge/>
            <w:shd w:val="clear" w:color="auto" w:fill="FFFFFF"/>
          </w:tcPr>
          <w:p w:rsidR="007B44BF" w:rsidRPr="005C7C58" w:rsidRDefault="007B44BF" w:rsidP="004C722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7B44BF" w:rsidRPr="005C7C58" w:rsidTr="00C43AC9">
        <w:tc>
          <w:tcPr>
            <w:tcW w:w="1150" w:type="dxa"/>
            <w:shd w:val="clear" w:color="auto" w:fill="FFFFFF"/>
            <w:vAlign w:val="bottom"/>
          </w:tcPr>
          <w:p w:rsidR="007B44BF" w:rsidRPr="005C7C58" w:rsidRDefault="007B44BF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76" w:type="dxa"/>
            <w:shd w:val="clear" w:color="auto" w:fill="FFFFFF"/>
            <w:vAlign w:val="bottom"/>
          </w:tcPr>
          <w:p w:rsidR="007B44BF" w:rsidRPr="005C7C58" w:rsidRDefault="007B44BF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7B44BF" w:rsidRPr="005C7C58" w:rsidRDefault="007B44BF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846" w:type="dxa"/>
            <w:shd w:val="clear" w:color="auto" w:fill="FFFFFF"/>
            <w:vAlign w:val="center"/>
          </w:tcPr>
          <w:p w:rsidR="007B44BF" w:rsidRPr="005C7C58" w:rsidRDefault="007B44BF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7B44BF" w:rsidRPr="005C7C58" w:rsidRDefault="007B44BF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2" w:type="dxa"/>
            <w:shd w:val="clear" w:color="auto" w:fill="FFFFFF"/>
            <w:vAlign w:val="bottom"/>
          </w:tcPr>
          <w:p w:rsidR="007B44BF" w:rsidRPr="005C7C58" w:rsidRDefault="007B44BF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2" w:type="dxa"/>
            <w:shd w:val="clear" w:color="auto" w:fill="FFFFFF"/>
            <w:vAlign w:val="center"/>
          </w:tcPr>
          <w:p w:rsidR="007B44BF" w:rsidRPr="005C7C58" w:rsidRDefault="007B44BF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7B44BF" w:rsidRPr="005C7C58" w:rsidRDefault="007B44BF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7B44BF" w:rsidRPr="005C7C58" w:rsidRDefault="007B44BF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7B44BF" w:rsidRPr="005C7C58" w:rsidRDefault="007B44BF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7B44BF" w:rsidRPr="005C7C58" w:rsidRDefault="007B44BF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7B44BF" w:rsidRPr="005C7C58" w:rsidRDefault="007B44BF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7B44BF" w:rsidRPr="005C7C58" w:rsidRDefault="007B44BF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7B44BF" w:rsidRPr="005C7C58" w:rsidRDefault="007B44BF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7B44BF" w:rsidRPr="005C7C58" w:rsidRDefault="007B44BF" w:rsidP="004C7223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6" w:type="dxa"/>
            <w:shd w:val="clear" w:color="auto" w:fill="FFFFFF"/>
          </w:tcPr>
          <w:p w:rsidR="007B44BF" w:rsidRPr="005C7C58" w:rsidRDefault="007B44BF" w:rsidP="004C722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8" w:type="dxa"/>
            <w:shd w:val="clear" w:color="auto" w:fill="FFFFFF"/>
          </w:tcPr>
          <w:p w:rsidR="007B44BF" w:rsidRPr="005C7C58" w:rsidRDefault="007B44BF" w:rsidP="004C722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E21C55" w:rsidRPr="004D1152" w:rsidTr="00C43AC9">
        <w:trPr>
          <w:trHeight w:val="1361"/>
        </w:trPr>
        <w:tc>
          <w:tcPr>
            <w:tcW w:w="1150" w:type="dxa"/>
            <w:shd w:val="clear" w:color="auto" w:fill="FFFFFF"/>
          </w:tcPr>
          <w:p w:rsidR="00E21C55" w:rsidRPr="00670AA4" w:rsidRDefault="00E21C55" w:rsidP="004C7223">
            <w:pPr>
              <w:keepNext/>
              <w:spacing w:before="240" w:after="60"/>
              <w:jc w:val="center"/>
              <w:outlineLvl w:val="3"/>
              <w:rPr>
                <w:sz w:val="24"/>
                <w:szCs w:val="24"/>
              </w:rPr>
            </w:pPr>
            <w:r w:rsidRPr="00670AA4">
              <w:rPr>
                <w:sz w:val="24"/>
                <w:szCs w:val="24"/>
              </w:rPr>
              <w:t>804200О.99.0.ББ52АЗ92000</w:t>
            </w:r>
          </w:p>
        </w:tc>
        <w:tc>
          <w:tcPr>
            <w:tcW w:w="976" w:type="dxa"/>
            <w:shd w:val="clear" w:color="auto" w:fill="FFFFFF"/>
          </w:tcPr>
          <w:p w:rsidR="00E21C55" w:rsidRPr="004D1152" w:rsidRDefault="00E21C55" w:rsidP="00562BF4">
            <w:pPr>
              <w:keepNext/>
              <w:outlineLvl w:val="3"/>
              <w:rPr>
                <w:sz w:val="18"/>
                <w:szCs w:val="18"/>
              </w:rPr>
            </w:pPr>
            <w:r w:rsidRPr="004D1152">
              <w:rPr>
                <w:sz w:val="18"/>
                <w:szCs w:val="18"/>
              </w:rPr>
              <w:t xml:space="preserve">Реализация дополнительных </w:t>
            </w:r>
            <w:proofErr w:type="spellStart"/>
            <w:r w:rsidRPr="004D1152">
              <w:rPr>
                <w:sz w:val="18"/>
                <w:szCs w:val="18"/>
              </w:rPr>
              <w:t>общеразвивающих</w:t>
            </w:r>
            <w:proofErr w:type="spellEnd"/>
            <w:r w:rsidRPr="004D1152">
              <w:rPr>
                <w:sz w:val="18"/>
                <w:szCs w:val="18"/>
              </w:rPr>
              <w:t xml:space="preserve"> программ </w:t>
            </w:r>
          </w:p>
        </w:tc>
        <w:tc>
          <w:tcPr>
            <w:tcW w:w="1275" w:type="dxa"/>
            <w:shd w:val="clear" w:color="auto" w:fill="FFFFFF"/>
          </w:tcPr>
          <w:p w:rsidR="00E21C55" w:rsidRDefault="00E21C55" w:rsidP="004C7223">
            <w:pPr>
              <w:widowControl w:val="0"/>
              <w:spacing w:line="235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Социально-педагогическая</w:t>
            </w:r>
            <w:r w:rsidR="0028723D">
              <w:rPr>
                <w:bCs/>
                <w:sz w:val="18"/>
                <w:szCs w:val="18"/>
              </w:rPr>
              <w:t xml:space="preserve"> (социально-гуманитарное)</w:t>
            </w:r>
          </w:p>
        </w:tc>
        <w:tc>
          <w:tcPr>
            <w:tcW w:w="846" w:type="dxa"/>
            <w:shd w:val="clear" w:color="auto" w:fill="FFFFFF"/>
          </w:tcPr>
          <w:p w:rsidR="00E21C55" w:rsidRPr="004D1152" w:rsidRDefault="00E21C55" w:rsidP="004C7223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FFFFFF"/>
          </w:tcPr>
          <w:p w:rsidR="00E21C55" w:rsidRPr="004D1152" w:rsidRDefault="00E21C55" w:rsidP="004C7223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  <w:p w:rsidR="00E21C55" w:rsidRPr="004D1152" w:rsidRDefault="00E21C55" w:rsidP="004C7223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4D1152">
              <w:rPr>
                <w:sz w:val="18"/>
                <w:szCs w:val="18"/>
              </w:rPr>
              <w:t>Очная</w:t>
            </w:r>
          </w:p>
        </w:tc>
        <w:tc>
          <w:tcPr>
            <w:tcW w:w="1632" w:type="dxa"/>
            <w:shd w:val="clear" w:color="auto" w:fill="FFFFFF"/>
            <w:vAlign w:val="center"/>
          </w:tcPr>
          <w:p w:rsidR="00E21C55" w:rsidRPr="004D1152" w:rsidRDefault="00E21C55" w:rsidP="004C7223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4D1152">
              <w:rPr>
                <w:sz w:val="18"/>
                <w:szCs w:val="18"/>
              </w:rPr>
              <w:t>не указано</w:t>
            </w:r>
          </w:p>
        </w:tc>
        <w:tc>
          <w:tcPr>
            <w:tcW w:w="852" w:type="dxa"/>
            <w:shd w:val="clear" w:color="auto" w:fill="FFFFFF"/>
          </w:tcPr>
          <w:p w:rsidR="00E21C55" w:rsidRPr="0040080C" w:rsidRDefault="00E21C55" w:rsidP="005F5299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0080C">
              <w:rPr>
                <w:sz w:val="22"/>
                <w:szCs w:val="22"/>
              </w:rPr>
              <w:t>человеко-часы</w:t>
            </w:r>
          </w:p>
        </w:tc>
        <w:tc>
          <w:tcPr>
            <w:tcW w:w="841" w:type="dxa"/>
            <w:shd w:val="clear" w:color="auto" w:fill="FFFFFF"/>
          </w:tcPr>
          <w:p w:rsidR="00E21C55" w:rsidRPr="0040080C" w:rsidRDefault="00E21C55" w:rsidP="005F5299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0080C">
              <w:rPr>
                <w:sz w:val="22"/>
                <w:szCs w:val="22"/>
              </w:rPr>
              <w:t>часы</w:t>
            </w:r>
          </w:p>
        </w:tc>
        <w:tc>
          <w:tcPr>
            <w:tcW w:w="466" w:type="dxa"/>
            <w:shd w:val="clear" w:color="auto" w:fill="FFFFFF"/>
          </w:tcPr>
          <w:p w:rsidR="00E21C55" w:rsidRPr="004D1152" w:rsidRDefault="00E21C55" w:rsidP="004C7223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E21C55" w:rsidRPr="0071297B" w:rsidRDefault="004A64F6" w:rsidP="00E21C55">
            <w:pPr>
              <w:widowControl w:val="0"/>
              <w:spacing w:line="235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2800</w:t>
            </w:r>
          </w:p>
        </w:tc>
        <w:tc>
          <w:tcPr>
            <w:tcW w:w="884" w:type="dxa"/>
            <w:shd w:val="clear" w:color="auto" w:fill="FFFFFF"/>
          </w:tcPr>
          <w:p w:rsidR="00E21C55" w:rsidRPr="0071297B" w:rsidRDefault="004A64F6" w:rsidP="00E21C55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2800</w:t>
            </w:r>
          </w:p>
        </w:tc>
        <w:tc>
          <w:tcPr>
            <w:tcW w:w="937" w:type="dxa"/>
            <w:shd w:val="clear" w:color="auto" w:fill="FFFFFF"/>
          </w:tcPr>
          <w:p w:rsidR="00E21C55" w:rsidRPr="0071297B" w:rsidRDefault="004A64F6" w:rsidP="00E21C55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2800</w:t>
            </w:r>
          </w:p>
        </w:tc>
        <w:tc>
          <w:tcPr>
            <w:tcW w:w="806" w:type="dxa"/>
            <w:shd w:val="clear" w:color="auto" w:fill="FFFFFF"/>
          </w:tcPr>
          <w:p w:rsidR="00E21C55" w:rsidRPr="004D1152" w:rsidRDefault="00E21C55" w:rsidP="004C7223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E21C55" w:rsidRPr="004D1152" w:rsidRDefault="00E21C55" w:rsidP="004C7223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E21C55" w:rsidRPr="004D1152" w:rsidRDefault="00E21C55" w:rsidP="004C7223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496" w:type="dxa"/>
            <w:shd w:val="clear" w:color="auto" w:fill="FFFFFF"/>
          </w:tcPr>
          <w:p w:rsidR="00E21C55" w:rsidRPr="004D1152" w:rsidRDefault="00E21C55" w:rsidP="004C7223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10</w:t>
            </w:r>
          </w:p>
        </w:tc>
        <w:tc>
          <w:tcPr>
            <w:tcW w:w="648" w:type="dxa"/>
            <w:shd w:val="clear" w:color="auto" w:fill="FFFFFF"/>
          </w:tcPr>
          <w:p w:rsidR="00E21C55" w:rsidRDefault="004A64F6" w:rsidP="00D64E34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280</w:t>
            </w:r>
          </w:p>
        </w:tc>
      </w:tr>
    </w:tbl>
    <w:p w:rsidR="00D400C4" w:rsidRPr="00A93419" w:rsidRDefault="00D400C4" w:rsidP="00D400C4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D400C4" w:rsidRPr="00A93419" w:rsidRDefault="00D400C4" w:rsidP="00D400C4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D400C4" w:rsidRDefault="00D400C4" w:rsidP="00D400C4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D400C4" w:rsidRPr="00A93419" w:rsidRDefault="00D400C4" w:rsidP="00D400C4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94"/>
        <w:gridCol w:w="3118"/>
        <w:gridCol w:w="1276"/>
        <w:gridCol w:w="1276"/>
        <w:gridCol w:w="6809"/>
      </w:tblGrid>
      <w:tr w:rsidR="00D400C4" w:rsidRPr="00587874" w:rsidTr="004C7223">
        <w:tc>
          <w:tcPr>
            <w:tcW w:w="15173" w:type="dxa"/>
            <w:gridSpan w:val="5"/>
          </w:tcPr>
          <w:p w:rsidR="00D400C4" w:rsidRPr="00587874" w:rsidRDefault="00D400C4" w:rsidP="004C722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D400C4" w:rsidRPr="00587874" w:rsidTr="004C7223">
        <w:tc>
          <w:tcPr>
            <w:tcW w:w="2694" w:type="dxa"/>
          </w:tcPr>
          <w:p w:rsidR="00D400C4" w:rsidRPr="00587874" w:rsidRDefault="00D400C4" w:rsidP="004C722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D400C4" w:rsidRPr="00587874" w:rsidRDefault="00D400C4" w:rsidP="004C722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D400C4" w:rsidRPr="00587874" w:rsidRDefault="00D400C4" w:rsidP="004C722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D400C4" w:rsidRPr="00587874" w:rsidRDefault="00D400C4" w:rsidP="004C722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D400C4" w:rsidRPr="00587874" w:rsidRDefault="00D400C4" w:rsidP="004C722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D400C4" w:rsidRPr="00587874" w:rsidTr="004C7223">
        <w:tc>
          <w:tcPr>
            <w:tcW w:w="2694" w:type="dxa"/>
          </w:tcPr>
          <w:p w:rsidR="00D400C4" w:rsidRPr="00587874" w:rsidRDefault="00D400C4" w:rsidP="004C722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D400C4" w:rsidRPr="00587874" w:rsidRDefault="00D400C4" w:rsidP="004C722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D400C4" w:rsidRPr="00587874" w:rsidRDefault="00D400C4" w:rsidP="004C722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D400C4" w:rsidRPr="00587874" w:rsidRDefault="00D400C4" w:rsidP="004C722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D400C4" w:rsidRPr="00587874" w:rsidRDefault="00D400C4" w:rsidP="004C7223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D400C4" w:rsidRPr="00587874" w:rsidTr="004C7223">
        <w:tc>
          <w:tcPr>
            <w:tcW w:w="2694" w:type="dxa"/>
          </w:tcPr>
          <w:p w:rsidR="00D400C4" w:rsidRPr="00587874" w:rsidRDefault="00D400C4" w:rsidP="004C722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D400C4" w:rsidRPr="00587874" w:rsidRDefault="00D400C4" w:rsidP="004C722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400C4" w:rsidRPr="00587874" w:rsidRDefault="00D400C4" w:rsidP="004C722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400C4" w:rsidRPr="00587874" w:rsidRDefault="00D400C4" w:rsidP="004C722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D400C4" w:rsidRPr="00587874" w:rsidRDefault="00D400C4" w:rsidP="004C7223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D400C4" w:rsidRPr="00587874" w:rsidTr="004C7223">
        <w:tc>
          <w:tcPr>
            <w:tcW w:w="2694" w:type="dxa"/>
          </w:tcPr>
          <w:p w:rsidR="00D400C4" w:rsidRPr="00587874" w:rsidRDefault="00D400C4" w:rsidP="004C722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D400C4" w:rsidRPr="00587874" w:rsidRDefault="00D400C4" w:rsidP="004C722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400C4" w:rsidRPr="00587874" w:rsidRDefault="00D400C4" w:rsidP="004C722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400C4" w:rsidRPr="00587874" w:rsidRDefault="00D400C4" w:rsidP="004C722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D400C4" w:rsidRPr="00587874" w:rsidRDefault="00D400C4" w:rsidP="004C7223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D400C4" w:rsidRPr="00587874" w:rsidTr="004C7223">
        <w:tc>
          <w:tcPr>
            <w:tcW w:w="2694" w:type="dxa"/>
          </w:tcPr>
          <w:p w:rsidR="00D400C4" w:rsidRPr="00587874" w:rsidRDefault="00D400C4" w:rsidP="004C722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D400C4" w:rsidRPr="00587874" w:rsidRDefault="00D400C4" w:rsidP="004C722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400C4" w:rsidRPr="00587874" w:rsidRDefault="00D400C4" w:rsidP="004C722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400C4" w:rsidRPr="00587874" w:rsidRDefault="00D400C4" w:rsidP="004C7223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D400C4" w:rsidRPr="00587874" w:rsidRDefault="00D400C4" w:rsidP="004C7223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D400C4" w:rsidRPr="00B14F7E" w:rsidRDefault="00D400C4" w:rsidP="00D400C4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D400C4" w:rsidRPr="00B14F7E" w:rsidRDefault="00D400C4" w:rsidP="00D400C4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D400C4" w:rsidRPr="00B14F7E" w:rsidRDefault="00D400C4" w:rsidP="00D400C4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D543E8" w:rsidRPr="00587874" w:rsidRDefault="00D400C4" w:rsidP="00D543E8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t xml:space="preserve">5.1. </w:t>
      </w:r>
      <w:r w:rsidR="00D543E8" w:rsidRPr="00587874">
        <w:rPr>
          <w:color w:val="000000"/>
          <w:sz w:val="20"/>
          <w:shd w:val="clear" w:color="auto" w:fill="FFFFFF"/>
        </w:rPr>
        <w:t>Нормативные правовые акты, регулирующие порядок оказания муниципальной услуги</w:t>
      </w:r>
      <w:r w:rsidR="00D543E8" w:rsidRPr="00587874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D400C4" w:rsidRPr="00587874" w:rsidRDefault="00D543E8" w:rsidP="00D543E8">
      <w:pPr>
        <w:widowControl w:val="0"/>
        <w:spacing w:line="235" w:lineRule="auto"/>
        <w:jc w:val="both"/>
        <w:rPr>
          <w:rStyle w:val="docaccesstitle1"/>
          <w:color w:val="FF0000"/>
          <w:sz w:val="20"/>
          <w:szCs w:val="20"/>
          <w:u w:val="single"/>
        </w:rPr>
      </w:pPr>
      <w:r w:rsidRPr="00587874">
        <w:rPr>
          <w:sz w:val="20"/>
          <w:u w:val="single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</w:t>
      </w:r>
      <w:r>
        <w:rPr>
          <w:sz w:val="24"/>
          <w:szCs w:val="24"/>
        </w:rPr>
        <w:t xml:space="preserve"> </w:t>
      </w:r>
      <w:r w:rsidRPr="00587874">
        <w:rPr>
          <w:sz w:val="20"/>
          <w:u w:val="single"/>
        </w:rPr>
        <w:t xml:space="preserve">Областной закон  № 26-ЗС от 14.11.2013 «Об образовании </w:t>
      </w:r>
      <w:r w:rsidRPr="00587874">
        <w:rPr>
          <w:color w:val="000000"/>
          <w:sz w:val="20"/>
          <w:u w:val="single"/>
        </w:rPr>
        <w:t>в Ростовской области</w:t>
      </w:r>
      <w:r w:rsidRPr="00587874">
        <w:rPr>
          <w:sz w:val="20"/>
          <w:u w:val="single"/>
        </w:rPr>
        <w:t>»;</w:t>
      </w:r>
      <w:r>
        <w:rPr>
          <w:sz w:val="24"/>
          <w:szCs w:val="24"/>
        </w:rPr>
        <w:t xml:space="preserve"> </w:t>
      </w:r>
      <w:r w:rsidRPr="00587874">
        <w:rPr>
          <w:bCs/>
          <w:sz w:val="20"/>
          <w:u w:val="single"/>
        </w:rPr>
        <w:t xml:space="preserve">Постановление </w:t>
      </w:r>
      <w:r w:rsidRPr="00587874">
        <w:rPr>
          <w:sz w:val="20"/>
          <w:u w:val="single"/>
        </w:rPr>
        <w:t>Администрации города Ростова-на-Дону</w:t>
      </w:r>
      <w:r w:rsidRPr="00587874">
        <w:rPr>
          <w:bCs/>
          <w:sz w:val="20"/>
          <w:u w:val="single"/>
        </w:rPr>
        <w:t xml:space="preserve"> от </w:t>
      </w:r>
      <w:r w:rsidRPr="00587874">
        <w:rPr>
          <w:sz w:val="20"/>
          <w:u w:val="single"/>
        </w:rPr>
        <w:t xml:space="preserve">29.12.2015 </w:t>
      </w:r>
      <w:r w:rsidRPr="00587874">
        <w:rPr>
          <w:bCs/>
          <w:sz w:val="20"/>
          <w:u w:val="single"/>
        </w:rPr>
        <w:t xml:space="preserve">№ </w:t>
      </w:r>
      <w:r w:rsidRPr="00587874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</w:t>
      </w:r>
    </w:p>
    <w:p w:rsidR="00D400C4" w:rsidRPr="00587874" w:rsidRDefault="00D400C4" w:rsidP="00D400C4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>(наименование, номер и дата нормативного правового акта)</w:t>
      </w:r>
    </w:p>
    <w:p w:rsidR="00D400C4" w:rsidRDefault="00D400C4" w:rsidP="00D400C4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D400C4" w:rsidRDefault="00D400C4" w:rsidP="00D400C4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D400C4" w:rsidRPr="00A93419" w:rsidRDefault="00D400C4" w:rsidP="00D400C4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/>
      </w:tblPr>
      <w:tblGrid>
        <w:gridCol w:w="3940"/>
        <w:gridCol w:w="7584"/>
        <w:gridCol w:w="3186"/>
      </w:tblGrid>
      <w:tr w:rsidR="00D400C4" w:rsidRPr="00587874" w:rsidTr="004C7223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0C4" w:rsidRPr="00587874" w:rsidRDefault="00D400C4" w:rsidP="004C7223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0C4" w:rsidRPr="00587874" w:rsidRDefault="00D400C4" w:rsidP="004C7223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0C4" w:rsidRPr="00587874" w:rsidRDefault="00D400C4" w:rsidP="004C7223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D400C4" w:rsidRPr="00587874" w:rsidTr="004C722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0C4" w:rsidRPr="00587874" w:rsidRDefault="00D400C4" w:rsidP="004C7223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0C4" w:rsidRPr="00587874" w:rsidRDefault="00D400C4" w:rsidP="004C7223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0C4" w:rsidRPr="00587874" w:rsidRDefault="00D400C4" w:rsidP="004C7223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D400C4" w:rsidRPr="00587874" w:rsidTr="004C722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0C4" w:rsidRPr="00587874" w:rsidRDefault="00D400C4" w:rsidP="004C7223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0C4" w:rsidRPr="00587874" w:rsidRDefault="00D400C4" w:rsidP="004C7223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0C4" w:rsidRPr="00587874" w:rsidRDefault="00D400C4" w:rsidP="004C7223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D400C4" w:rsidRPr="00587874" w:rsidTr="004C722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0C4" w:rsidRPr="00587874" w:rsidRDefault="00D400C4" w:rsidP="004C722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0C4" w:rsidRPr="00587874" w:rsidRDefault="00D400C4" w:rsidP="004C722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0C4" w:rsidRPr="00587874" w:rsidRDefault="00D400C4" w:rsidP="004C722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D400C4" w:rsidRPr="00587874" w:rsidTr="004C7223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0C4" w:rsidRPr="00587874" w:rsidRDefault="00D400C4" w:rsidP="004C722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0C4" w:rsidRPr="00587874" w:rsidRDefault="00D400C4" w:rsidP="004C722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D400C4" w:rsidRPr="00587874" w:rsidRDefault="00D400C4" w:rsidP="004C722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D400C4" w:rsidRPr="00587874" w:rsidRDefault="00D400C4" w:rsidP="004C722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D400C4" w:rsidRPr="00587874" w:rsidRDefault="00D400C4" w:rsidP="004C722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D400C4" w:rsidRPr="00587874" w:rsidRDefault="00D400C4" w:rsidP="004C722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D400C4" w:rsidRPr="00587874" w:rsidRDefault="00D400C4" w:rsidP="004C722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D400C4" w:rsidRPr="00587874" w:rsidRDefault="00D400C4" w:rsidP="004C722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D400C4" w:rsidRPr="00587874" w:rsidRDefault="00D400C4" w:rsidP="004C722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D400C4" w:rsidRPr="00587874" w:rsidRDefault="00D400C4" w:rsidP="004C722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D400C4" w:rsidRPr="00587874" w:rsidRDefault="00D400C4" w:rsidP="004C722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D400C4" w:rsidRPr="00587874" w:rsidRDefault="00D400C4" w:rsidP="004C722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D400C4" w:rsidRPr="00587874" w:rsidRDefault="00D400C4" w:rsidP="004C722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 xml:space="preserve">информация </w:t>
            </w:r>
            <w:proofErr w:type="spellStart"/>
            <w:r w:rsidRPr="00587874">
              <w:rPr>
                <w:b w:val="0"/>
                <w:sz w:val="20"/>
                <w:szCs w:val="20"/>
              </w:rPr>
              <w:t>антикоррупционной</w:t>
            </w:r>
            <w:proofErr w:type="spellEnd"/>
            <w:r w:rsidRPr="00587874">
              <w:rPr>
                <w:b w:val="0"/>
                <w:sz w:val="20"/>
                <w:szCs w:val="20"/>
              </w:rPr>
              <w:t xml:space="preserve"> направленности</w:t>
            </w:r>
          </w:p>
          <w:p w:rsidR="00D400C4" w:rsidRPr="00587874" w:rsidRDefault="00D400C4" w:rsidP="004C722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D400C4" w:rsidRPr="00587874" w:rsidRDefault="00D400C4" w:rsidP="004C7223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0C4" w:rsidRPr="00587874" w:rsidRDefault="00D400C4" w:rsidP="004C7223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BE2D17" w:rsidRDefault="00BE2D17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79502D" w:rsidRDefault="00BE2D17" w:rsidP="00C41FE5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  <w:r>
        <w:rPr>
          <w:b/>
          <w:bCs/>
          <w:color w:val="000000"/>
          <w:sz w:val="22"/>
          <w:szCs w:val="22"/>
          <w:shd w:val="clear" w:color="auto" w:fill="FFFFFF"/>
        </w:rPr>
        <w:br w:type="page"/>
      </w:r>
    </w:p>
    <w:p w:rsidR="00F127BC" w:rsidRPr="0032526A" w:rsidRDefault="00F127BC" w:rsidP="0095735C">
      <w:pPr>
        <w:suppressAutoHyphens w:val="0"/>
        <w:jc w:val="center"/>
        <w:rPr>
          <w:b/>
          <w:bCs/>
          <w:sz w:val="22"/>
          <w:szCs w:val="22"/>
        </w:rPr>
      </w:pPr>
      <w:r w:rsidRPr="0032526A">
        <w:rPr>
          <w:b/>
          <w:bCs/>
          <w:color w:val="000000"/>
          <w:sz w:val="22"/>
          <w:szCs w:val="22"/>
          <w:shd w:val="clear" w:color="auto" w:fill="FFFFFF"/>
        </w:rPr>
        <w:t xml:space="preserve">ЧАСТЬ 2. </w:t>
      </w:r>
      <w:proofErr w:type="gramStart"/>
      <w:r w:rsidRPr="0032526A">
        <w:rPr>
          <w:b/>
          <w:bCs/>
          <w:color w:val="000000"/>
          <w:sz w:val="22"/>
          <w:szCs w:val="22"/>
          <w:shd w:val="clear" w:color="auto" w:fill="FFFFFF"/>
        </w:rPr>
        <w:t>Сведения о выполняемых работах</w:t>
      </w:r>
      <w:r w:rsidR="00123B60" w:rsidRPr="0032526A">
        <w:rPr>
          <w:b/>
          <w:bCs/>
          <w:color w:val="000000"/>
          <w:sz w:val="22"/>
          <w:szCs w:val="22"/>
          <w:shd w:val="clear" w:color="auto" w:fill="FFFFFF"/>
          <w:vertAlign w:val="superscript"/>
        </w:rPr>
        <w:t>3</w:t>
      </w:r>
      <w:r w:rsidRPr="0032526A">
        <w:rPr>
          <w:b/>
          <w:bCs/>
          <w:color w:val="000000"/>
          <w:sz w:val="22"/>
          <w:szCs w:val="22"/>
          <w:shd w:val="clear" w:color="auto" w:fill="FFFFFF"/>
          <w:vertAlign w:val="superscript"/>
        </w:rPr>
        <w:t>)</w:t>
      </w:r>
      <w:proofErr w:type="gramEnd"/>
    </w:p>
    <w:p w:rsidR="00F127BC" w:rsidRPr="0032526A" w:rsidRDefault="00765DBC" w:rsidP="00F127BC">
      <w:pPr>
        <w:keepNext/>
        <w:jc w:val="center"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765DBC">
        <w:rPr>
          <w:bCs/>
          <w:noProof/>
          <w:sz w:val="22"/>
          <w:szCs w:val="22"/>
          <w:lang w:eastAsia="ru-RU"/>
        </w:rPr>
        <w:pict>
          <v:shape id="Text Box 3" o:spid="_x0000_s1041" type="#_x0000_t202" style="position:absolute;left:0;text-align:left;margin-left:2363.8pt;margin-top:1.2pt;width:165pt;height:100.2pt;z-index:25164902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" stroked="f">
            <v:textbox>
              <w:txbxContent>
                <w:tbl>
                  <w:tblPr>
                    <w:tblW w:w="3085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809"/>
                    <w:gridCol w:w="1276"/>
                  </w:tblGrid>
                  <w:tr w:rsidR="00101C16" w:rsidRPr="001B2409" w:rsidTr="00F127BC">
                    <w:trPr>
                      <w:trHeight w:val="118"/>
                    </w:trPr>
                    <w:tc>
                      <w:tcPr>
                        <w:tcW w:w="1809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101C16" w:rsidRPr="001B2409" w:rsidRDefault="00101C16" w:rsidP="00F127BC">
                        <w:pPr>
                          <w:pStyle w:val="4"/>
                          <w:spacing w:before="0" w:after="0"/>
                          <w:ind w:left="142" w:firstLine="0"/>
                          <w:jc w:val="right"/>
                          <w:rPr>
                            <w:rStyle w:val="CharStyle9Exact"/>
                            <w:sz w:val="24"/>
                            <w:szCs w:val="24"/>
                          </w:rPr>
                        </w:pPr>
                        <w:r w:rsidRPr="001B2409">
                          <w:rPr>
                            <w:rStyle w:val="CharStyle9Exact"/>
                            <w:sz w:val="24"/>
                            <w:szCs w:val="24"/>
                          </w:rPr>
                          <w:t>Уникальный  номер</w:t>
                        </w:r>
                        <w:r>
                          <w:rPr>
                            <w:rStyle w:val="CharStyle9Exact"/>
                            <w:sz w:val="24"/>
                            <w:szCs w:val="24"/>
                          </w:rPr>
                          <w:br/>
                        </w:r>
                        <w:r w:rsidRPr="001B2409">
                          <w:rPr>
                            <w:rStyle w:val="CharStyle9Exact"/>
                            <w:sz w:val="24"/>
                            <w:szCs w:val="24"/>
                          </w:rPr>
                          <w:t xml:space="preserve">по </w:t>
                        </w:r>
                        <w:proofErr w:type="gramStart"/>
                        <w:r w:rsidRPr="001B2409">
                          <w:rPr>
                            <w:rStyle w:val="CharStyle9Exact"/>
                            <w:sz w:val="24"/>
                            <w:szCs w:val="24"/>
                          </w:rPr>
                          <w:t>базовому</w:t>
                        </w:r>
                        <w:proofErr w:type="gramEnd"/>
                        <w:r w:rsidRPr="001B2409">
                          <w:rPr>
                            <w:rStyle w:val="CharStyle9Exact"/>
                            <w:sz w:val="24"/>
                            <w:szCs w:val="24"/>
                          </w:rPr>
                          <w:t> </w:t>
                        </w:r>
                      </w:p>
                      <w:p w:rsidR="00101C16" w:rsidRPr="001B2409" w:rsidRDefault="00101C16" w:rsidP="00F127BC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sz w:val="24"/>
                            <w:szCs w:val="24"/>
                          </w:rPr>
                        </w:pPr>
                        <w:r w:rsidRPr="001B2409">
                          <w:rPr>
                            <w:rStyle w:val="CharStyle9Exact"/>
                            <w:sz w:val="24"/>
                            <w:szCs w:val="24"/>
                          </w:rPr>
                          <w:t>(отраслевому)</w:t>
                        </w:r>
                      </w:p>
                      <w:p w:rsidR="00101C16" w:rsidRPr="001B2409" w:rsidRDefault="00101C16" w:rsidP="00F127BC">
                        <w:pPr>
                          <w:pStyle w:val="4"/>
                          <w:spacing w:before="0" w:after="0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  <w:r w:rsidRPr="001B2409">
                          <w:rPr>
                            <w:rStyle w:val="CharStyle9Exact"/>
                            <w:sz w:val="24"/>
                            <w:szCs w:val="24"/>
                          </w:rPr>
                          <w:t>перечню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101C16" w:rsidRPr="001B2409" w:rsidRDefault="00101C16" w:rsidP="00F127BC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jc w:val="right"/>
                          <w:rPr>
                            <w:b w:val="0"/>
                            <w:sz w:val="20"/>
                          </w:rPr>
                        </w:pPr>
                      </w:p>
                    </w:tc>
                  </w:tr>
                </w:tbl>
                <w:p w:rsidR="00101C16" w:rsidRPr="001B2409" w:rsidRDefault="00101C16" w:rsidP="00F127BC"/>
                <w:p w:rsidR="00101C16" w:rsidRDefault="00101C16" w:rsidP="00F127BC"/>
              </w:txbxContent>
            </v:textbox>
            <w10:wrap anchorx="margin"/>
          </v:shape>
        </w:pict>
      </w:r>
    </w:p>
    <w:p w:rsidR="00F127BC" w:rsidRPr="0032526A" w:rsidRDefault="00F127BC" w:rsidP="00F127BC">
      <w:pPr>
        <w:keepNext/>
        <w:jc w:val="center"/>
        <w:outlineLvl w:val="3"/>
        <w:rPr>
          <w:b/>
          <w:bCs/>
          <w:sz w:val="22"/>
          <w:szCs w:val="22"/>
        </w:rPr>
      </w:pPr>
      <w:r w:rsidRPr="0032526A">
        <w:rPr>
          <w:bCs/>
          <w:color w:val="000000"/>
          <w:sz w:val="22"/>
          <w:szCs w:val="22"/>
          <w:shd w:val="clear" w:color="auto" w:fill="FFFFFF"/>
        </w:rPr>
        <w:t>РАЗДЕЛ ____</w:t>
      </w:r>
    </w:p>
    <w:p w:rsidR="00F127BC" w:rsidRPr="0032526A" w:rsidRDefault="00F127BC" w:rsidP="00F127BC">
      <w:pPr>
        <w:keepNext/>
        <w:outlineLvl w:val="3"/>
        <w:rPr>
          <w:bCs/>
          <w:sz w:val="22"/>
          <w:szCs w:val="22"/>
        </w:rPr>
      </w:pPr>
      <w:r w:rsidRPr="0032526A">
        <w:rPr>
          <w:bCs/>
          <w:color w:val="000000"/>
          <w:sz w:val="22"/>
          <w:szCs w:val="22"/>
          <w:shd w:val="clear" w:color="auto" w:fill="FFFFFF"/>
        </w:rPr>
        <w:t>1. Наименование работы  _______________________________________________________________________</w:t>
      </w:r>
    </w:p>
    <w:p w:rsidR="00F127BC" w:rsidRPr="001E7744" w:rsidRDefault="00F127BC" w:rsidP="00F127B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2. Категории потребителей работы _______________________________________________________</w:t>
      </w:r>
      <w:r>
        <w:rPr>
          <w:bCs/>
          <w:color w:val="000000"/>
          <w:sz w:val="24"/>
          <w:szCs w:val="24"/>
          <w:shd w:val="clear" w:color="auto" w:fill="FFFFFF"/>
        </w:rPr>
        <w:t>__</w:t>
      </w:r>
      <w:r w:rsidRPr="001E7744">
        <w:rPr>
          <w:bCs/>
          <w:color w:val="000000"/>
          <w:sz w:val="24"/>
          <w:szCs w:val="24"/>
          <w:shd w:val="clear" w:color="auto" w:fill="FFFFFF"/>
        </w:rPr>
        <w:t>______</w:t>
      </w:r>
    </w:p>
    <w:p w:rsidR="00F127BC" w:rsidRPr="001E7744" w:rsidRDefault="00F127BC" w:rsidP="00F127BC">
      <w:pPr>
        <w:widowControl w:val="0"/>
        <w:rPr>
          <w:color w:val="000000"/>
          <w:sz w:val="24"/>
          <w:szCs w:val="24"/>
        </w:rPr>
      </w:pPr>
      <w:r w:rsidRPr="001E7744">
        <w:rPr>
          <w:color w:val="000000"/>
          <w:sz w:val="24"/>
          <w:szCs w:val="24"/>
        </w:rPr>
        <w:t>_____________________________________________________________________________________________</w:t>
      </w:r>
    </w:p>
    <w:p w:rsidR="00F127BC" w:rsidRPr="00920FB5" w:rsidRDefault="00F127BC" w:rsidP="00F127BC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920FB5">
        <w:rPr>
          <w:color w:val="000000"/>
          <w:sz w:val="24"/>
          <w:szCs w:val="24"/>
          <w:shd w:val="clear" w:color="auto" w:fill="FFFFFF"/>
        </w:rPr>
        <w:t>3. Показатели, характеризующие объем и (или) качество работы</w:t>
      </w:r>
    </w:p>
    <w:p w:rsidR="00F127BC" w:rsidRPr="00920FB5" w:rsidRDefault="00F127BC" w:rsidP="00F127BC">
      <w:pPr>
        <w:widowControl w:val="0"/>
        <w:rPr>
          <w:color w:val="000000"/>
          <w:sz w:val="24"/>
          <w:szCs w:val="24"/>
          <w:shd w:val="clear" w:color="auto" w:fill="FFFFFF"/>
          <w:vertAlign w:val="superscript"/>
        </w:rPr>
      </w:pPr>
      <w:r w:rsidRPr="00920FB5">
        <w:rPr>
          <w:color w:val="000000"/>
          <w:sz w:val="24"/>
          <w:szCs w:val="24"/>
          <w:shd w:val="clear" w:color="auto" w:fill="FFFFFF"/>
        </w:rPr>
        <w:t xml:space="preserve">3.1.  Показатели, характеризующие качество работы </w:t>
      </w:r>
      <w:r w:rsidR="00123B60">
        <w:rPr>
          <w:color w:val="000000"/>
          <w:sz w:val="24"/>
          <w:szCs w:val="24"/>
          <w:shd w:val="clear" w:color="auto" w:fill="FFFFFF"/>
          <w:vertAlign w:val="superscript"/>
        </w:rPr>
        <w:t>4</w:t>
      </w:r>
      <w:r w:rsidRPr="00920FB5">
        <w:rPr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F127BC" w:rsidRPr="001E7744" w:rsidRDefault="00F127BC" w:rsidP="00F127BC">
      <w:pPr>
        <w:widowControl w:val="0"/>
        <w:rPr>
          <w:b/>
          <w:color w:val="000000"/>
          <w:shd w:val="clear" w:color="auto" w:fill="FFFFFF"/>
          <w:vertAlign w:val="superscrip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581"/>
        <w:gridCol w:w="1089"/>
        <w:gridCol w:w="1111"/>
        <w:gridCol w:w="1098"/>
        <w:gridCol w:w="1183"/>
        <w:gridCol w:w="1318"/>
        <w:gridCol w:w="1293"/>
        <w:gridCol w:w="1542"/>
        <w:gridCol w:w="868"/>
        <w:gridCol w:w="1164"/>
        <w:gridCol w:w="1092"/>
        <w:gridCol w:w="1241"/>
      </w:tblGrid>
      <w:tr w:rsidR="00F127BC" w:rsidRPr="00587874" w:rsidTr="004B15E7">
        <w:tc>
          <w:tcPr>
            <w:tcW w:w="1581" w:type="dxa"/>
            <w:vMerge w:val="restart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587874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298" w:type="dxa"/>
            <w:gridSpan w:val="3"/>
            <w:vMerge w:val="restart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 xml:space="preserve">Показатель, характеризующий содержание работы </w:t>
            </w:r>
          </w:p>
          <w:p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587874">
              <w:rPr>
                <w:color w:val="000000"/>
                <w:sz w:val="20"/>
              </w:rPr>
              <w:t xml:space="preserve"> (по справочникам)</w:t>
            </w:r>
          </w:p>
        </w:tc>
        <w:tc>
          <w:tcPr>
            <w:tcW w:w="2501" w:type="dxa"/>
            <w:gridSpan w:val="2"/>
            <w:vMerge w:val="restart"/>
            <w:shd w:val="clear" w:color="auto" w:fill="FFFFFF"/>
          </w:tcPr>
          <w:p w:rsidR="00F127BC" w:rsidRPr="00587874" w:rsidRDefault="00F127BC" w:rsidP="00C455A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587874">
              <w:rPr>
                <w:color w:val="000000"/>
                <w:sz w:val="20"/>
              </w:rPr>
              <w:t>Показатель, характеризующий условия (формы) выполнения работы</w:t>
            </w:r>
            <w:r w:rsidR="00C455A3" w:rsidRPr="00587874">
              <w:rPr>
                <w:color w:val="000000"/>
                <w:sz w:val="20"/>
              </w:rPr>
              <w:br/>
            </w:r>
            <w:r w:rsidRPr="00587874">
              <w:rPr>
                <w:color w:val="000000"/>
                <w:sz w:val="20"/>
              </w:rPr>
              <w:t>(по справочникам)</w:t>
            </w:r>
          </w:p>
        </w:tc>
        <w:tc>
          <w:tcPr>
            <w:tcW w:w="3703" w:type="dxa"/>
            <w:gridSpan w:val="3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>Показатель качества работы</w:t>
            </w:r>
          </w:p>
        </w:tc>
        <w:tc>
          <w:tcPr>
            <w:tcW w:w="3497" w:type="dxa"/>
            <w:gridSpan w:val="3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>Значение показателя качества работы</w:t>
            </w:r>
          </w:p>
        </w:tc>
      </w:tr>
      <w:tr w:rsidR="00C43AC9" w:rsidRPr="00587874" w:rsidTr="004B15E7">
        <w:tc>
          <w:tcPr>
            <w:tcW w:w="1581" w:type="dxa"/>
            <w:vMerge/>
            <w:shd w:val="clear" w:color="auto" w:fill="FFFFFF"/>
          </w:tcPr>
          <w:p w:rsidR="00C43AC9" w:rsidRPr="00587874" w:rsidRDefault="00C43AC9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298" w:type="dxa"/>
            <w:gridSpan w:val="3"/>
            <w:vMerge/>
            <w:shd w:val="clear" w:color="auto" w:fill="FFFFFF"/>
          </w:tcPr>
          <w:p w:rsidR="00C43AC9" w:rsidRPr="00587874" w:rsidRDefault="00C43AC9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01" w:type="dxa"/>
            <w:gridSpan w:val="2"/>
            <w:vMerge/>
            <w:shd w:val="clear" w:color="auto" w:fill="FFFFFF"/>
          </w:tcPr>
          <w:p w:rsidR="00C43AC9" w:rsidRPr="00587874" w:rsidRDefault="00C43AC9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93" w:type="dxa"/>
            <w:vMerge w:val="restart"/>
            <w:shd w:val="clear" w:color="auto" w:fill="FFFFFF"/>
          </w:tcPr>
          <w:p w:rsidR="00C43AC9" w:rsidRPr="00587874" w:rsidRDefault="00C43AC9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proofErr w:type="gramStart"/>
            <w:r w:rsidRPr="00587874">
              <w:rPr>
                <w:color w:val="000000"/>
                <w:sz w:val="20"/>
              </w:rPr>
              <w:t>Наименова-ние</w:t>
            </w:r>
            <w:proofErr w:type="spellEnd"/>
            <w:proofErr w:type="gramEnd"/>
            <w:r w:rsidRPr="00587874">
              <w:rPr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2410" w:type="dxa"/>
            <w:gridSpan w:val="2"/>
            <w:shd w:val="clear" w:color="auto" w:fill="FFFFFF"/>
          </w:tcPr>
          <w:p w:rsidR="00C43AC9" w:rsidRPr="00587874" w:rsidRDefault="00C43AC9" w:rsidP="00C455A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единица измерения</w:t>
            </w:r>
            <w:r w:rsidRPr="00587874">
              <w:rPr>
                <w:bCs/>
                <w:color w:val="000000"/>
                <w:sz w:val="20"/>
              </w:rPr>
              <w:br/>
              <w:t>по ОКЕИ</w:t>
            </w:r>
          </w:p>
        </w:tc>
        <w:tc>
          <w:tcPr>
            <w:tcW w:w="1164" w:type="dxa"/>
            <w:vMerge w:val="restart"/>
            <w:shd w:val="clear" w:color="auto" w:fill="FFFFFF"/>
          </w:tcPr>
          <w:p w:rsidR="00C43AC9" w:rsidRPr="00B22271" w:rsidRDefault="00C43AC9" w:rsidP="004E3B77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22</w:t>
            </w:r>
            <w:r w:rsidRPr="00B22271">
              <w:rPr>
                <w:color w:val="000000"/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1092" w:type="dxa"/>
            <w:vMerge w:val="restart"/>
            <w:shd w:val="clear" w:color="auto" w:fill="FFFFFF"/>
          </w:tcPr>
          <w:p w:rsidR="00C43AC9" w:rsidRPr="00B22271" w:rsidRDefault="00C43AC9" w:rsidP="004E3B77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3</w:t>
            </w:r>
            <w:r w:rsidRPr="00B22271">
              <w:rPr>
                <w:color w:val="000000"/>
                <w:sz w:val="18"/>
                <w:szCs w:val="18"/>
              </w:rPr>
              <w:t xml:space="preserve"> год (1-й год планового периода)</w:t>
            </w:r>
          </w:p>
        </w:tc>
        <w:tc>
          <w:tcPr>
            <w:tcW w:w="1241" w:type="dxa"/>
            <w:vMerge w:val="restart"/>
            <w:shd w:val="clear" w:color="auto" w:fill="FFFFFF"/>
          </w:tcPr>
          <w:p w:rsidR="00C43AC9" w:rsidRPr="00B22271" w:rsidRDefault="00C43AC9" w:rsidP="004E3B77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4</w:t>
            </w:r>
            <w:r w:rsidRPr="00B22271">
              <w:rPr>
                <w:color w:val="000000"/>
                <w:sz w:val="18"/>
                <w:szCs w:val="18"/>
              </w:rPr>
              <w:t xml:space="preserve">год </w:t>
            </w:r>
          </w:p>
          <w:p w:rsidR="00C43AC9" w:rsidRPr="00B22271" w:rsidRDefault="00C43AC9" w:rsidP="004E3B77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(2-й год планового периода)</w:t>
            </w:r>
          </w:p>
        </w:tc>
      </w:tr>
      <w:tr w:rsidR="00F127BC" w:rsidRPr="00587874" w:rsidTr="004B15E7">
        <w:tc>
          <w:tcPr>
            <w:tcW w:w="1581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089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________ 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proofErr w:type="gramStart"/>
            <w:r w:rsidRPr="00587874">
              <w:rPr>
                <w:bCs/>
                <w:color w:val="000000"/>
                <w:sz w:val="20"/>
              </w:rPr>
              <w:t>показа-теля</w:t>
            </w:r>
            <w:proofErr w:type="spellEnd"/>
            <w:r w:rsidRPr="00587874">
              <w:rPr>
                <w:bCs/>
                <w:color w:val="000000"/>
                <w:sz w:val="20"/>
              </w:rPr>
              <w:t>)</w:t>
            </w:r>
            <w:proofErr w:type="gramEnd"/>
          </w:p>
        </w:tc>
        <w:tc>
          <w:tcPr>
            <w:tcW w:w="1111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_________(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proofErr w:type="gramStart"/>
            <w:r w:rsidRPr="00587874">
              <w:rPr>
                <w:bCs/>
                <w:color w:val="000000"/>
                <w:sz w:val="20"/>
              </w:rPr>
              <w:t>показа-теля</w:t>
            </w:r>
            <w:proofErr w:type="spellEnd"/>
            <w:r w:rsidRPr="00587874">
              <w:rPr>
                <w:bCs/>
                <w:color w:val="000000"/>
                <w:sz w:val="20"/>
              </w:rPr>
              <w:t>)</w:t>
            </w:r>
            <w:proofErr w:type="gramEnd"/>
          </w:p>
        </w:tc>
        <w:tc>
          <w:tcPr>
            <w:tcW w:w="109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proofErr w:type="gramStart"/>
            <w:r w:rsidRPr="00587874">
              <w:rPr>
                <w:bCs/>
                <w:color w:val="000000"/>
                <w:sz w:val="20"/>
              </w:rPr>
              <w:t>показа-теля</w:t>
            </w:r>
            <w:proofErr w:type="spellEnd"/>
            <w:r w:rsidRPr="00587874">
              <w:rPr>
                <w:bCs/>
                <w:color w:val="000000"/>
                <w:sz w:val="20"/>
              </w:rPr>
              <w:t>)</w:t>
            </w:r>
            <w:proofErr w:type="gramEnd"/>
          </w:p>
        </w:tc>
        <w:tc>
          <w:tcPr>
            <w:tcW w:w="1183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proofErr w:type="gramStart"/>
            <w:r w:rsidRPr="00587874">
              <w:rPr>
                <w:bCs/>
                <w:color w:val="000000"/>
                <w:sz w:val="20"/>
              </w:rPr>
              <w:t>показа-теля</w:t>
            </w:r>
            <w:proofErr w:type="spellEnd"/>
            <w:r w:rsidRPr="00587874">
              <w:rPr>
                <w:bCs/>
                <w:color w:val="000000"/>
                <w:sz w:val="20"/>
              </w:rPr>
              <w:t>)</w:t>
            </w:r>
            <w:proofErr w:type="gramEnd"/>
          </w:p>
        </w:tc>
        <w:tc>
          <w:tcPr>
            <w:tcW w:w="131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93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54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/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наименование</w:t>
            </w:r>
          </w:p>
        </w:tc>
        <w:tc>
          <w:tcPr>
            <w:tcW w:w="86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/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1164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092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41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</w:tr>
      <w:tr w:rsidR="00F127BC" w:rsidRPr="00587874" w:rsidTr="004B15E7">
        <w:tc>
          <w:tcPr>
            <w:tcW w:w="1581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89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111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09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183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31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93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54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86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1164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109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1241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12</w:t>
            </w:r>
          </w:p>
        </w:tc>
      </w:tr>
      <w:tr w:rsidR="00F127BC" w:rsidRPr="00587874" w:rsidTr="004B15E7">
        <w:tc>
          <w:tcPr>
            <w:tcW w:w="1581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89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11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83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31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93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54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6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64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41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</w:tr>
      <w:tr w:rsidR="00F127BC" w:rsidRPr="00587874" w:rsidTr="004B15E7">
        <w:tc>
          <w:tcPr>
            <w:tcW w:w="1581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89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11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8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83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318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93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542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68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64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2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41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</w:tr>
      <w:tr w:rsidR="00F127BC" w:rsidRPr="00587874" w:rsidTr="004B15E7">
        <w:tc>
          <w:tcPr>
            <w:tcW w:w="1581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89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11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8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83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318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93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542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68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64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2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41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</w:tr>
    </w:tbl>
    <w:p w:rsidR="00F127BC" w:rsidRPr="001E7744" w:rsidRDefault="00765DBC" w:rsidP="00E3373C">
      <w:pPr>
        <w:suppressAutoHyphens w:val="0"/>
        <w:jc w:val="both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765DBC">
        <w:rPr>
          <w:bCs/>
          <w:noProof/>
          <w:sz w:val="24"/>
          <w:szCs w:val="24"/>
          <w:lang w:eastAsia="ru-RU"/>
        </w:rPr>
        <w:pict>
          <v:shape id="Text Box 12" o:spid="_x0000_s1042" type="#_x0000_t202" style="position:absolute;left:0;text-align:left;margin-left:198pt;margin-top:16pt;width:32.1pt;height:11.25pt;z-index:2516500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">
            <v:textbox>
              <w:txbxContent>
                <w:p w:rsidR="00101C16" w:rsidRDefault="00101C16" w:rsidP="00F127BC"/>
              </w:txbxContent>
            </v:textbox>
          </v:shape>
        </w:pict>
      </w:r>
      <w:r w:rsidR="00F127BC" w:rsidRPr="001E7744">
        <w:rPr>
          <w:bCs/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качества работы, в пределах которых </w:t>
      </w:r>
      <w:r w:rsidR="00F127BC">
        <w:rPr>
          <w:bCs/>
          <w:color w:val="000000"/>
          <w:sz w:val="24"/>
          <w:szCs w:val="24"/>
          <w:shd w:val="clear" w:color="auto" w:fill="FFFFFF"/>
        </w:rPr>
        <w:t>муниципальное</w:t>
      </w:r>
      <w:r w:rsidR="00F127BC" w:rsidRPr="001E7744">
        <w:rPr>
          <w:bCs/>
          <w:color w:val="000000"/>
          <w:sz w:val="24"/>
          <w:szCs w:val="24"/>
          <w:shd w:val="clear" w:color="auto" w:fill="FFFFFF"/>
        </w:rPr>
        <w:t xml:space="preserve"> задание считается выполненным</w:t>
      </w:r>
      <w:r w:rsidR="00F127BC">
        <w:rPr>
          <w:bCs/>
          <w:color w:val="000000"/>
          <w:sz w:val="24"/>
          <w:szCs w:val="24"/>
          <w:shd w:val="clear" w:color="auto" w:fill="FFFFFF"/>
        </w:rPr>
        <w:t>,</w:t>
      </w:r>
      <w:r w:rsidR="00F127BC" w:rsidRPr="001E7744">
        <w:rPr>
          <w:bCs/>
          <w:color w:val="000000"/>
          <w:sz w:val="24"/>
          <w:szCs w:val="24"/>
          <w:shd w:val="clear" w:color="auto" w:fill="FFFFFF"/>
        </w:rPr>
        <w:t xml:space="preserve"> (процентов)   </w:t>
      </w:r>
    </w:p>
    <w:p w:rsidR="00F127BC" w:rsidRDefault="00F127BC" w:rsidP="00E3373C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3.2. Показатели, характеризующие объем работы</w:t>
      </w:r>
    </w:p>
    <w:p w:rsidR="00A93419" w:rsidRPr="00A93419" w:rsidRDefault="00A93419" w:rsidP="00E3373C">
      <w:pPr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39"/>
        <w:gridCol w:w="1200"/>
        <w:gridCol w:w="1169"/>
        <w:gridCol w:w="1123"/>
        <w:gridCol w:w="1163"/>
        <w:gridCol w:w="1258"/>
        <w:gridCol w:w="1278"/>
        <w:gridCol w:w="1328"/>
        <w:gridCol w:w="634"/>
        <w:gridCol w:w="946"/>
        <w:gridCol w:w="1104"/>
        <w:gridCol w:w="1134"/>
        <w:gridCol w:w="1104"/>
      </w:tblGrid>
      <w:tr w:rsidR="00F127BC" w:rsidRPr="00587874" w:rsidTr="004B67D8">
        <w:tc>
          <w:tcPr>
            <w:tcW w:w="1139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  <w:p w:rsidR="00F127BC" w:rsidRPr="00587874" w:rsidRDefault="00F127BC" w:rsidP="00E3373C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proofErr w:type="spellStart"/>
            <w:proofErr w:type="gramStart"/>
            <w:r w:rsidRPr="00587874">
              <w:rPr>
                <w:bCs/>
                <w:color w:val="000000"/>
                <w:sz w:val="20"/>
              </w:rPr>
              <w:t>Уникаль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ный</w:t>
            </w:r>
            <w:proofErr w:type="spellEnd"/>
            <w:proofErr w:type="gramEnd"/>
            <w:r w:rsidRPr="00587874">
              <w:rPr>
                <w:bCs/>
                <w:color w:val="000000"/>
                <w:sz w:val="20"/>
              </w:rPr>
              <w:t xml:space="preserve"> номер реестровой записи</w:t>
            </w:r>
          </w:p>
        </w:tc>
        <w:tc>
          <w:tcPr>
            <w:tcW w:w="3492" w:type="dxa"/>
            <w:gridSpan w:val="3"/>
            <w:vMerge w:val="restart"/>
            <w:shd w:val="clear" w:color="auto" w:fill="FFFFFF"/>
          </w:tcPr>
          <w:p w:rsidR="00F127BC" w:rsidRPr="00587874" w:rsidRDefault="00F127BC" w:rsidP="00C455A3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Показатель, характеризующий содержание работы</w:t>
            </w:r>
            <w:r w:rsidR="00C455A3" w:rsidRPr="00587874">
              <w:rPr>
                <w:bCs/>
                <w:color w:val="000000"/>
                <w:sz w:val="20"/>
              </w:rPr>
              <w:br/>
            </w:r>
            <w:r w:rsidRPr="00587874">
              <w:rPr>
                <w:bCs/>
                <w:color w:val="000000"/>
                <w:sz w:val="20"/>
              </w:rPr>
              <w:t>(по справочникам)</w:t>
            </w:r>
          </w:p>
        </w:tc>
        <w:tc>
          <w:tcPr>
            <w:tcW w:w="2421" w:type="dxa"/>
            <w:gridSpan w:val="2"/>
            <w:vMerge w:val="restart"/>
            <w:shd w:val="clear" w:color="auto" w:fill="FFFFFF"/>
          </w:tcPr>
          <w:p w:rsidR="00F127BC" w:rsidRPr="00587874" w:rsidRDefault="00F127BC" w:rsidP="00C455A3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Показатель, характеризующий условия (формы) выполнения работы</w:t>
            </w:r>
            <w:r w:rsidR="00C455A3" w:rsidRPr="00587874">
              <w:rPr>
                <w:bCs/>
                <w:color w:val="000000"/>
                <w:sz w:val="20"/>
              </w:rPr>
              <w:br/>
            </w:r>
            <w:r w:rsidRPr="00587874">
              <w:rPr>
                <w:bCs/>
                <w:color w:val="000000"/>
                <w:sz w:val="20"/>
              </w:rPr>
              <w:t>(по справочникам)</w:t>
            </w:r>
          </w:p>
        </w:tc>
        <w:tc>
          <w:tcPr>
            <w:tcW w:w="4186" w:type="dxa"/>
            <w:gridSpan w:val="4"/>
            <w:shd w:val="clear" w:color="auto" w:fill="FFFFFF"/>
          </w:tcPr>
          <w:p w:rsidR="00F127BC" w:rsidRPr="00587874" w:rsidRDefault="00F127BC" w:rsidP="00E3373C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Показатель объема работы</w:t>
            </w:r>
          </w:p>
        </w:tc>
        <w:tc>
          <w:tcPr>
            <w:tcW w:w="3342" w:type="dxa"/>
            <w:gridSpan w:val="3"/>
            <w:shd w:val="clear" w:color="auto" w:fill="FFFFFF"/>
          </w:tcPr>
          <w:p w:rsidR="00F127BC" w:rsidRPr="00587874" w:rsidRDefault="00F127BC" w:rsidP="00E3373C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Значение показателя объема работы</w:t>
            </w:r>
          </w:p>
        </w:tc>
      </w:tr>
      <w:tr w:rsidR="00C43AC9" w:rsidRPr="00587874" w:rsidTr="004B67D8">
        <w:tc>
          <w:tcPr>
            <w:tcW w:w="1139" w:type="dxa"/>
            <w:vMerge/>
            <w:shd w:val="clear" w:color="auto" w:fill="FFFFFF"/>
          </w:tcPr>
          <w:p w:rsidR="00C43AC9" w:rsidRPr="00587874" w:rsidRDefault="00C43AC9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3492" w:type="dxa"/>
            <w:gridSpan w:val="3"/>
            <w:vMerge/>
            <w:shd w:val="clear" w:color="auto" w:fill="FFFFFF"/>
          </w:tcPr>
          <w:p w:rsidR="00C43AC9" w:rsidRPr="00587874" w:rsidRDefault="00C43AC9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2421" w:type="dxa"/>
            <w:gridSpan w:val="2"/>
            <w:vMerge/>
            <w:shd w:val="clear" w:color="auto" w:fill="FFFFFF"/>
          </w:tcPr>
          <w:p w:rsidR="00C43AC9" w:rsidRPr="00587874" w:rsidRDefault="00C43AC9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278" w:type="dxa"/>
            <w:vMerge w:val="restart"/>
            <w:shd w:val="clear" w:color="auto" w:fill="FFFFFF"/>
          </w:tcPr>
          <w:p w:rsidR="00C43AC9" w:rsidRPr="00587874" w:rsidRDefault="00C43AC9" w:rsidP="00BF1620">
            <w:pPr>
              <w:widowControl w:val="0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87874">
              <w:rPr>
                <w:bCs/>
                <w:color w:val="000000"/>
                <w:sz w:val="20"/>
              </w:rPr>
              <w:t>наименова-ние</w:t>
            </w:r>
            <w:proofErr w:type="spellEnd"/>
            <w:proofErr w:type="gramEnd"/>
          </w:p>
          <w:p w:rsidR="00C43AC9" w:rsidRPr="00587874" w:rsidRDefault="00C43AC9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</w:t>
            </w:r>
          </w:p>
        </w:tc>
        <w:tc>
          <w:tcPr>
            <w:tcW w:w="1962" w:type="dxa"/>
            <w:gridSpan w:val="2"/>
            <w:shd w:val="clear" w:color="auto" w:fill="FFFFFF"/>
          </w:tcPr>
          <w:p w:rsidR="00C43AC9" w:rsidRPr="00587874" w:rsidRDefault="00C43AC9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единица измерения </w:t>
            </w:r>
          </w:p>
          <w:p w:rsidR="00C43AC9" w:rsidRPr="00587874" w:rsidRDefault="00C43AC9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 ОКЕИ</w:t>
            </w:r>
          </w:p>
        </w:tc>
        <w:tc>
          <w:tcPr>
            <w:tcW w:w="946" w:type="dxa"/>
            <w:vMerge w:val="restart"/>
            <w:shd w:val="clear" w:color="auto" w:fill="FFFFFF"/>
          </w:tcPr>
          <w:p w:rsidR="00C43AC9" w:rsidRPr="00587874" w:rsidRDefault="00C43AC9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описание работы</w:t>
            </w:r>
          </w:p>
        </w:tc>
        <w:tc>
          <w:tcPr>
            <w:tcW w:w="1104" w:type="dxa"/>
            <w:vMerge w:val="restart"/>
            <w:shd w:val="clear" w:color="auto" w:fill="FFFFFF"/>
          </w:tcPr>
          <w:p w:rsidR="00C43AC9" w:rsidRPr="00B22271" w:rsidRDefault="00C43AC9" w:rsidP="004E3B77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22</w:t>
            </w:r>
            <w:r w:rsidRPr="00B22271">
              <w:rPr>
                <w:color w:val="000000"/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1134" w:type="dxa"/>
            <w:vMerge w:val="restart"/>
            <w:shd w:val="clear" w:color="auto" w:fill="FFFFFF"/>
          </w:tcPr>
          <w:p w:rsidR="00C43AC9" w:rsidRPr="00B22271" w:rsidRDefault="00C43AC9" w:rsidP="004E3B77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3</w:t>
            </w:r>
            <w:r w:rsidRPr="00B22271">
              <w:rPr>
                <w:color w:val="000000"/>
                <w:sz w:val="18"/>
                <w:szCs w:val="18"/>
              </w:rPr>
              <w:t xml:space="preserve"> год (1-й год планового периода)</w:t>
            </w:r>
          </w:p>
        </w:tc>
        <w:tc>
          <w:tcPr>
            <w:tcW w:w="1104" w:type="dxa"/>
            <w:vMerge w:val="restart"/>
            <w:shd w:val="clear" w:color="auto" w:fill="FFFFFF"/>
          </w:tcPr>
          <w:p w:rsidR="00C43AC9" w:rsidRPr="00B22271" w:rsidRDefault="00C43AC9" w:rsidP="004E3B77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4</w:t>
            </w:r>
            <w:r w:rsidRPr="00B22271">
              <w:rPr>
                <w:color w:val="000000"/>
                <w:sz w:val="18"/>
                <w:szCs w:val="18"/>
              </w:rPr>
              <w:t xml:space="preserve">год </w:t>
            </w:r>
          </w:p>
          <w:p w:rsidR="00C43AC9" w:rsidRPr="00B22271" w:rsidRDefault="00C43AC9" w:rsidP="004E3B77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B22271">
              <w:rPr>
                <w:color w:val="000000"/>
                <w:sz w:val="18"/>
                <w:szCs w:val="18"/>
              </w:rPr>
              <w:t>(2-й год планового периода)</w:t>
            </w:r>
          </w:p>
        </w:tc>
      </w:tr>
      <w:tr w:rsidR="00F127BC" w:rsidRPr="00587874" w:rsidTr="004B67D8">
        <w:tc>
          <w:tcPr>
            <w:tcW w:w="1139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200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  <w:proofErr w:type="gramEnd"/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69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  <w:proofErr w:type="gramEnd"/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23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  <w:proofErr w:type="gramEnd"/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63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ние</w:t>
            </w:r>
            <w:proofErr w:type="spellEnd"/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5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ние</w:t>
            </w:r>
            <w:proofErr w:type="spellEnd"/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78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1328" w:type="dxa"/>
            <w:shd w:val="clear" w:color="auto" w:fill="FFFFFF"/>
          </w:tcPr>
          <w:p w:rsidR="00F127BC" w:rsidRPr="00587874" w:rsidRDefault="00C455A3" w:rsidP="00BF1620">
            <w:pPr>
              <w:widowControl w:val="0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87874">
              <w:rPr>
                <w:bCs/>
                <w:color w:val="000000"/>
                <w:sz w:val="20"/>
              </w:rPr>
              <w:t>н</w:t>
            </w:r>
            <w:r w:rsidR="00F127BC" w:rsidRPr="00587874">
              <w:rPr>
                <w:bCs/>
                <w:color w:val="000000"/>
                <w:sz w:val="20"/>
              </w:rPr>
              <w:t>аименова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="00F127BC" w:rsidRPr="00587874">
              <w:rPr>
                <w:bCs/>
                <w:color w:val="000000"/>
                <w:sz w:val="20"/>
              </w:rPr>
              <w:t>ние</w:t>
            </w:r>
            <w:proofErr w:type="spellEnd"/>
            <w:proofErr w:type="gramEnd"/>
          </w:p>
        </w:tc>
        <w:tc>
          <w:tcPr>
            <w:tcW w:w="63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946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04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04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</w:tr>
      <w:tr w:rsidR="00F127BC" w:rsidRPr="00587874" w:rsidTr="004B67D8">
        <w:tc>
          <w:tcPr>
            <w:tcW w:w="1139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200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169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23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163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25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7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32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63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946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110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113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110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13</w:t>
            </w:r>
          </w:p>
        </w:tc>
      </w:tr>
      <w:tr w:rsidR="00F127BC" w:rsidRPr="00587874" w:rsidTr="004B67D8">
        <w:tc>
          <w:tcPr>
            <w:tcW w:w="1139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200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69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23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63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258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27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32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63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946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0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0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</w:tr>
      <w:tr w:rsidR="00F127BC" w:rsidRPr="00587874" w:rsidTr="004B67D8">
        <w:tc>
          <w:tcPr>
            <w:tcW w:w="1139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200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69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23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63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258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27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32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634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946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04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04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</w:tr>
    </w:tbl>
    <w:p w:rsidR="00F127BC" w:rsidRPr="001E7744" w:rsidRDefault="00F127BC" w:rsidP="00F127BC">
      <w:pPr>
        <w:widowControl w:val="0"/>
        <w:rPr>
          <w:color w:val="000000"/>
          <w:sz w:val="24"/>
          <w:szCs w:val="24"/>
          <w:shd w:val="clear" w:color="auto" w:fill="FFFFFF"/>
        </w:rPr>
      </w:pPr>
    </w:p>
    <w:p w:rsidR="00F127BC" w:rsidRPr="001E7744" w:rsidRDefault="00F127BC" w:rsidP="00F127BC">
      <w:pPr>
        <w:widowControl w:val="0"/>
        <w:rPr>
          <w:color w:val="000000"/>
          <w:sz w:val="24"/>
          <w:szCs w:val="24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объема работы, в пределах которых </w:t>
      </w:r>
      <w:r>
        <w:rPr>
          <w:color w:val="000000"/>
          <w:sz w:val="24"/>
          <w:szCs w:val="24"/>
          <w:shd w:val="clear" w:color="auto" w:fill="FFFFFF"/>
        </w:rPr>
        <w:t>муниципальное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задание считается выполненным</w:t>
      </w:r>
      <w:r>
        <w:rPr>
          <w:color w:val="000000"/>
          <w:sz w:val="24"/>
          <w:szCs w:val="24"/>
          <w:shd w:val="clear" w:color="auto" w:fill="FFFFFF"/>
        </w:rPr>
        <w:t>,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(процентов)</w:t>
      </w:r>
    </w:p>
    <w:p w:rsidR="00F127BC" w:rsidRDefault="00F127BC" w:rsidP="00BF1620">
      <w:pPr>
        <w:keepNext/>
        <w:jc w:val="center"/>
        <w:outlineLvl w:val="3"/>
        <w:rPr>
          <w:bCs/>
          <w:color w:val="000000"/>
          <w:szCs w:val="28"/>
          <w:shd w:val="clear" w:color="auto" w:fill="FFFFFF"/>
          <w:vertAlign w:val="superscript"/>
        </w:rPr>
      </w:pPr>
      <w:r w:rsidRPr="0075116C">
        <w:rPr>
          <w:bCs/>
          <w:color w:val="000000"/>
          <w:szCs w:val="28"/>
          <w:shd w:val="clear" w:color="auto" w:fill="FFFFFF"/>
        </w:rPr>
        <w:t xml:space="preserve">ЧАСТЬ 3. Прочие сведения о </w:t>
      </w:r>
      <w:r w:rsidR="0075116C" w:rsidRPr="0075116C">
        <w:rPr>
          <w:bCs/>
          <w:color w:val="000000"/>
          <w:szCs w:val="28"/>
          <w:shd w:val="clear" w:color="auto" w:fill="FFFFFF"/>
        </w:rPr>
        <w:t>муниципальном</w:t>
      </w:r>
      <w:r w:rsidRPr="0075116C">
        <w:rPr>
          <w:bCs/>
          <w:color w:val="000000"/>
          <w:szCs w:val="28"/>
          <w:shd w:val="clear" w:color="auto" w:fill="FFFFFF"/>
        </w:rPr>
        <w:t xml:space="preserve"> задании </w:t>
      </w:r>
      <w:r w:rsidR="004A40DA">
        <w:rPr>
          <w:bCs/>
          <w:color w:val="000000"/>
          <w:szCs w:val="28"/>
          <w:shd w:val="clear" w:color="auto" w:fill="FFFFFF"/>
          <w:vertAlign w:val="superscript"/>
        </w:rPr>
        <w:t>5</w:t>
      </w:r>
      <w:r w:rsidRPr="0075116C">
        <w:rPr>
          <w:bCs/>
          <w:color w:val="000000"/>
          <w:szCs w:val="28"/>
          <w:shd w:val="clear" w:color="auto" w:fill="FFFFFF"/>
          <w:vertAlign w:val="superscript"/>
        </w:rPr>
        <w:t>)</w:t>
      </w:r>
    </w:p>
    <w:p w:rsidR="00BF1620" w:rsidRPr="0075116C" w:rsidRDefault="00BF1620" w:rsidP="00BF1620">
      <w:pPr>
        <w:keepNext/>
        <w:jc w:val="center"/>
        <w:outlineLvl w:val="3"/>
        <w:rPr>
          <w:bCs/>
          <w:color w:val="000000"/>
          <w:szCs w:val="28"/>
          <w:shd w:val="clear" w:color="auto" w:fill="FFFFFF"/>
          <w:vertAlign w:val="superscript"/>
        </w:rPr>
      </w:pPr>
    </w:p>
    <w:p w:rsidR="00F127BC" w:rsidRPr="008A1061" w:rsidRDefault="00D20710" w:rsidP="00BF1620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>
        <w:rPr>
          <w:bCs/>
          <w:color w:val="000000"/>
          <w:sz w:val="22"/>
          <w:szCs w:val="22"/>
          <w:shd w:val="clear" w:color="auto" w:fill="FFFFFF"/>
        </w:rPr>
        <w:t>1.</w:t>
      </w:r>
      <w:r w:rsidR="00F127BC" w:rsidRPr="008A1061">
        <w:rPr>
          <w:bCs/>
          <w:color w:val="000000"/>
          <w:sz w:val="22"/>
          <w:szCs w:val="22"/>
          <w:shd w:val="clear" w:color="auto" w:fill="FFFFFF"/>
        </w:rPr>
        <w:t>Основания для досрочного прекращения исполнения</w:t>
      </w:r>
    </w:p>
    <w:p w:rsidR="00A72F97" w:rsidRPr="008A1061" w:rsidRDefault="0075116C" w:rsidP="00A72F97">
      <w:pPr>
        <w:pStyle w:val="Default"/>
        <w:rPr>
          <w:i/>
          <w:sz w:val="22"/>
          <w:szCs w:val="22"/>
        </w:rPr>
      </w:pPr>
      <w:r w:rsidRPr="008A1061">
        <w:rPr>
          <w:bCs/>
          <w:sz w:val="22"/>
          <w:szCs w:val="22"/>
          <w:shd w:val="clear" w:color="auto" w:fill="FFFFFF"/>
        </w:rPr>
        <w:t>муниципального</w:t>
      </w:r>
      <w:r w:rsidR="00F127BC" w:rsidRPr="008A1061">
        <w:rPr>
          <w:bCs/>
          <w:sz w:val="22"/>
          <w:szCs w:val="22"/>
          <w:shd w:val="clear" w:color="auto" w:fill="FFFFFF"/>
        </w:rPr>
        <w:t xml:space="preserve"> задания </w:t>
      </w:r>
      <w:r w:rsidR="00A72F97" w:rsidRPr="00D20710">
        <w:rPr>
          <w:i/>
          <w:u w:val="single"/>
        </w:rPr>
        <w:t>Реорганизация и (или) ликвидация учреждения</w:t>
      </w:r>
      <w:r w:rsidR="00A72F97" w:rsidRPr="008A1061">
        <w:rPr>
          <w:i/>
          <w:sz w:val="22"/>
          <w:szCs w:val="22"/>
        </w:rPr>
        <w:t xml:space="preserve">. </w:t>
      </w:r>
    </w:p>
    <w:p w:rsidR="00F127BC" w:rsidRPr="008A1061" w:rsidRDefault="00F127BC" w:rsidP="00F127BC">
      <w:pPr>
        <w:widowControl w:val="0"/>
        <w:rPr>
          <w:color w:val="000000"/>
          <w:sz w:val="22"/>
          <w:szCs w:val="22"/>
          <w:shd w:val="clear" w:color="auto" w:fill="FFFFFF"/>
        </w:rPr>
      </w:pPr>
      <w:r w:rsidRPr="008A1061">
        <w:rPr>
          <w:color w:val="000000"/>
          <w:sz w:val="22"/>
          <w:szCs w:val="22"/>
          <w:shd w:val="clear" w:color="auto" w:fill="FFFFFF"/>
        </w:rPr>
        <w:t>2. Иная информация, необходимая для исполнения</w:t>
      </w:r>
    </w:p>
    <w:p w:rsidR="00F127BC" w:rsidRPr="008A1061" w:rsidRDefault="00F127BC" w:rsidP="00F127BC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8A1061">
        <w:rPr>
          <w:bCs/>
          <w:color w:val="000000"/>
          <w:sz w:val="22"/>
          <w:szCs w:val="22"/>
          <w:shd w:val="clear" w:color="auto" w:fill="FFFFFF"/>
        </w:rPr>
        <w:t>(</w:t>
      </w:r>
      <w:proofErr w:type="gramStart"/>
      <w:r w:rsidRPr="008A1061">
        <w:rPr>
          <w:bCs/>
          <w:color w:val="000000"/>
          <w:sz w:val="22"/>
          <w:szCs w:val="22"/>
          <w:shd w:val="clear" w:color="auto" w:fill="FFFFFF"/>
        </w:rPr>
        <w:t>контроля за</w:t>
      </w:r>
      <w:proofErr w:type="gramEnd"/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 исполнением) </w:t>
      </w:r>
      <w:r w:rsidR="0075116C" w:rsidRPr="008A1061">
        <w:rPr>
          <w:bCs/>
          <w:color w:val="000000"/>
          <w:sz w:val="22"/>
          <w:szCs w:val="22"/>
          <w:shd w:val="clear" w:color="auto" w:fill="FFFFFF"/>
        </w:rPr>
        <w:t>муниципального</w:t>
      </w:r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 задания __________________________________________________________________________</w:t>
      </w:r>
    </w:p>
    <w:p w:rsidR="004A40DA" w:rsidRPr="008A1061" w:rsidRDefault="004A40DA" w:rsidP="004A40DA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3. Порядок </w:t>
      </w:r>
      <w:proofErr w:type="gramStart"/>
      <w:r w:rsidRPr="008A1061">
        <w:rPr>
          <w:bCs/>
          <w:color w:val="000000"/>
          <w:sz w:val="22"/>
          <w:szCs w:val="22"/>
          <w:shd w:val="clear" w:color="auto" w:fill="FFFFFF"/>
        </w:rPr>
        <w:t>контроля за</w:t>
      </w:r>
      <w:proofErr w:type="gramEnd"/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 исполнением </w:t>
      </w:r>
      <w:r w:rsidR="00A61625" w:rsidRPr="008A1061">
        <w:rPr>
          <w:bCs/>
          <w:color w:val="000000"/>
          <w:sz w:val="22"/>
          <w:szCs w:val="22"/>
          <w:shd w:val="clear" w:color="auto" w:fill="FFFFFF"/>
        </w:rPr>
        <w:t>муниципального</w:t>
      </w:r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 задания</w:t>
      </w:r>
    </w:p>
    <w:p w:rsidR="00E3373C" w:rsidRDefault="00E3373C" w:rsidP="004A40DA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182"/>
        <w:gridCol w:w="4183"/>
        <w:gridCol w:w="6215"/>
      </w:tblGrid>
      <w:tr w:rsidR="004A40DA" w:rsidRPr="00C2789A" w:rsidTr="00FC63B6">
        <w:trPr>
          <w:trHeight w:hRule="exact" w:val="595"/>
        </w:trPr>
        <w:tc>
          <w:tcPr>
            <w:tcW w:w="4191" w:type="dxa"/>
            <w:shd w:val="clear" w:color="auto" w:fill="FFFFFF"/>
            <w:vAlign w:val="center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Формы контроля</w:t>
            </w:r>
          </w:p>
        </w:tc>
        <w:tc>
          <w:tcPr>
            <w:tcW w:w="4192" w:type="dxa"/>
            <w:shd w:val="clear" w:color="auto" w:fill="FFFFFF"/>
            <w:vAlign w:val="center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Периодичность</w:t>
            </w:r>
          </w:p>
        </w:tc>
        <w:tc>
          <w:tcPr>
            <w:tcW w:w="6228" w:type="dxa"/>
            <w:shd w:val="clear" w:color="auto" w:fill="FFFFFF"/>
            <w:vAlign w:val="center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 xml:space="preserve">Органы, осуществляющие </w:t>
            </w:r>
            <w:proofErr w:type="gramStart"/>
            <w:r w:rsidRPr="00C2789A">
              <w:rPr>
                <w:bCs/>
                <w:color w:val="000000"/>
                <w:sz w:val="18"/>
                <w:szCs w:val="18"/>
              </w:rPr>
              <w:t>контроль за</w:t>
            </w:r>
            <w:proofErr w:type="gramEnd"/>
            <w:r w:rsidRPr="00C2789A">
              <w:rPr>
                <w:bCs/>
                <w:color w:val="000000"/>
                <w:sz w:val="18"/>
                <w:szCs w:val="18"/>
              </w:rPr>
              <w:t xml:space="preserve"> оказанием услуги</w:t>
            </w:r>
          </w:p>
        </w:tc>
      </w:tr>
      <w:tr w:rsidR="004A40DA" w:rsidRPr="00C2789A" w:rsidTr="00FC63B6">
        <w:trPr>
          <w:trHeight w:hRule="exact" w:val="288"/>
        </w:trPr>
        <w:tc>
          <w:tcPr>
            <w:tcW w:w="4191" w:type="dxa"/>
            <w:shd w:val="clear" w:color="auto" w:fill="FFFFFF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4192" w:type="dxa"/>
            <w:shd w:val="clear" w:color="auto" w:fill="FFFFFF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6228" w:type="dxa"/>
            <w:shd w:val="clear" w:color="auto" w:fill="FFFFFF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3</w:t>
            </w:r>
          </w:p>
        </w:tc>
      </w:tr>
      <w:tr w:rsidR="00FC63B6" w:rsidRPr="00C2789A" w:rsidTr="008A1061">
        <w:trPr>
          <w:trHeight w:hRule="exact" w:val="456"/>
        </w:trPr>
        <w:tc>
          <w:tcPr>
            <w:tcW w:w="4191" w:type="dxa"/>
            <w:shd w:val="clear" w:color="auto" w:fill="FFFFFF"/>
          </w:tcPr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1.Внутренний контроль:</w:t>
            </w:r>
          </w:p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оперативный контроль;</w:t>
            </w:r>
          </w:p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контроль итоговый (по итогам полугодия и года);</w:t>
            </w:r>
          </w:p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тематический контроль (подготовка учреждений к работе в летний период и т.п.);</w:t>
            </w:r>
          </w:p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проведение анкетирования, опросов родителей (законных представителей), потребителей услуг;</w:t>
            </w:r>
          </w:p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анализ обращений граждан, поступивших в Учреждение</w:t>
            </w:r>
          </w:p>
        </w:tc>
        <w:tc>
          <w:tcPr>
            <w:tcW w:w="4192" w:type="dxa"/>
            <w:shd w:val="clear" w:color="auto" w:fill="FFFFFF"/>
          </w:tcPr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В соответствии с планом внутриучрежденческого контроля </w:t>
            </w:r>
          </w:p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1 раз в квартал</w:t>
            </w:r>
          </w:p>
        </w:tc>
        <w:tc>
          <w:tcPr>
            <w:tcW w:w="6228" w:type="dxa"/>
            <w:shd w:val="clear" w:color="auto" w:fill="FFFFFF"/>
          </w:tcPr>
          <w:p w:rsidR="00FC63B6" w:rsidRPr="00C2789A" w:rsidRDefault="00FC63B6" w:rsidP="00B80DB2">
            <w:pPr>
              <w:pStyle w:val="a6"/>
              <w:ind w:right="-31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Внутренний контроль осуществляется администрацией Учреждения</w:t>
            </w:r>
          </w:p>
        </w:tc>
      </w:tr>
      <w:tr w:rsidR="00FC63B6" w:rsidRPr="00C2789A" w:rsidTr="008A1061">
        <w:trPr>
          <w:trHeight w:hRule="exact" w:val="3963"/>
        </w:trPr>
        <w:tc>
          <w:tcPr>
            <w:tcW w:w="4191" w:type="dxa"/>
            <w:shd w:val="clear" w:color="auto" w:fill="FFFFFF"/>
          </w:tcPr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.Внешний контроль Учредителя:</w:t>
            </w:r>
          </w:p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- мониторинг основных показателей работы за определённый период; </w:t>
            </w:r>
          </w:p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-социологическая оценка через проведение анкетирования, опросов родителей (законных представителей) потребителей услуг;</w:t>
            </w:r>
          </w:p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-анализ обращений граждан, поступивших в Управление образования и в вышестоящие организации в отношении Учреждения, оказывающего муниципальную услугу</w:t>
            </w:r>
          </w:p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проведение контрольных мероприятий, в том числе проверки книги регистрации обращений в Учреждении на предмет фиксации в ней жалоб на качество услуг, а также фактов принятия мер по жалобам</w:t>
            </w:r>
          </w:p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Выездная проверка</w:t>
            </w:r>
          </w:p>
        </w:tc>
        <w:tc>
          <w:tcPr>
            <w:tcW w:w="4192" w:type="dxa"/>
            <w:shd w:val="clear" w:color="auto" w:fill="FFFFFF"/>
          </w:tcPr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4 раза в год в соответствии с Порядком проведения мониторинга выполнения муниципального задания на оказание муниципальных услуг</w:t>
            </w:r>
          </w:p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  <w:proofErr w:type="gramStart"/>
            <w:r w:rsidRPr="00C2789A">
              <w:rPr>
                <w:sz w:val="18"/>
                <w:szCs w:val="18"/>
              </w:rPr>
              <w:t>Оперативный</w:t>
            </w:r>
            <w:proofErr w:type="gramEnd"/>
            <w:r w:rsidRPr="00C2789A">
              <w:rPr>
                <w:sz w:val="18"/>
                <w:szCs w:val="18"/>
              </w:rPr>
              <w:t xml:space="preserve">, плановый, в соответствии с планом работы Управления образования, </w:t>
            </w:r>
          </w:p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Не реже 1 раза в год</w:t>
            </w:r>
          </w:p>
        </w:tc>
        <w:tc>
          <w:tcPr>
            <w:tcW w:w="6228" w:type="dxa"/>
            <w:shd w:val="clear" w:color="auto" w:fill="FFFFFF"/>
          </w:tcPr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Управление  образования</w:t>
            </w:r>
          </w:p>
        </w:tc>
      </w:tr>
      <w:tr w:rsidR="00FC63B6" w:rsidRPr="00C2789A" w:rsidTr="008A1061">
        <w:trPr>
          <w:trHeight w:hRule="exact" w:val="865"/>
        </w:trPr>
        <w:tc>
          <w:tcPr>
            <w:tcW w:w="4191" w:type="dxa"/>
            <w:shd w:val="clear" w:color="auto" w:fill="FFFFFF"/>
          </w:tcPr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3.Внешний контроль</w:t>
            </w:r>
          </w:p>
        </w:tc>
        <w:tc>
          <w:tcPr>
            <w:tcW w:w="4192" w:type="dxa"/>
            <w:shd w:val="clear" w:color="auto" w:fill="FFFFFF"/>
          </w:tcPr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В соответствии с планами контрольно-надзорных органов </w:t>
            </w:r>
          </w:p>
        </w:tc>
        <w:tc>
          <w:tcPr>
            <w:tcW w:w="6228" w:type="dxa"/>
            <w:shd w:val="clear" w:color="auto" w:fill="FFFFFF"/>
          </w:tcPr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Органы Федеральной службы по надзору в сфере защиты прав потребителя и благополучия, Федеральной службы по надзору в сфере образования и науки, Государственной противопожарной службы и другие государственные органы надзора </w:t>
            </w:r>
          </w:p>
        </w:tc>
      </w:tr>
    </w:tbl>
    <w:p w:rsidR="00F127BC" w:rsidRPr="00C04A5D" w:rsidRDefault="00123B60" w:rsidP="004A40DA">
      <w:pPr>
        <w:keepNext/>
        <w:outlineLvl w:val="3"/>
        <w:rPr>
          <w:color w:val="000000"/>
          <w:sz w:val="24"/>
          <w:szCs w:val="24"/>
        </w:rPr>
      </w:pPr>
      <w:r w:rsidRPr="00C04A5D">
        <w:rPr>
          <w:bCs/>
          <w:color w:val="000000"/>
          <w:sz w:val="24"/>
          <w:szCs w:val="24"/>
          <w:shd w:val="clear" w:color="auto" w:fill="FFFFFF"/>
        </w:rPr>
        <w:t xml:space="preserve">4. </w:t>
      </w:r>
      <w:r w:rsidR="00F127BC" w:rsidRPr="00C04A5D">
        <w:rPr>
          <w:bCs/>
          <w:color w:val="000000"/>
          <w:sz w:val="24"/>
          <w:szCs w:val="24"/>
          <w:shd w:val="clear" w:color="auto" w:fill="FFFFFF"/>
        </w:rPr>
        <w:t xml:space="preserve">Требования к отчетности о выполнении </w:t>
      </w:r>
      <w:r w:rsidRPr="00C04A5D">
        <w:rPr>
          <w:bCs/>
          <w:color w:val="000000"/>
          <w:sz w:val="24"/>
          <w:szCs w:val="24"/>
          <w:shd w:val="clear" w:color="auto" w:fill="FFFFFF"/>
        </w:rPr>
        <w:t>муниципального</w:t>
      </w:r>
      <w:r w:rsidR="00F127BC" w:rsidRPr="00C04A5D">
        <w:rPr>
          <w:bCs/>
          <w:color w:val="000000"/>
          <w:sz w:val="24"/>
          <w:szCs w:val="24"/>
          <w:shd w:val="clear" w:color="auto" w:fill="FFFFFF"/>
        </w:rPr>
        <w:t xml:space="preserve"> задания</w:t>
      </w:r>
      <w:r w:rsidRPr="00C04A5D">
        <w:rPr>
          <w:bCs/>
          <w:color w:val="000000"/>
          <w:sz w:val="24"/>
          <w:szCs w:val="24"/>
          <w:shd w:val="clear" w:color="auto" w:fill="FFFFFF"/>
        </w:rPr>
        <w:t>_</w:t>
      </w:r>
      <w:r w:rsidR="00F127BC" w:rsidRPr="00C04A5D">
        <w:rPr>
          <w:bCs/>
          <w:color w:val="000000"/>
          <w:sz w:val="24"/>
          <w:szCs w:val="24"/>
          <w:shd w:val="clear" w:color="auto" w:fill="FFFFFF"/>
        </w:rPr>
        <w:t>_____________________</w:t>
      </w:r>
      <w:r w:rsidR="00F127BC" w:rsidRPr="00C04A5D">
        <w:rPr>
          <w:color w:val="000000"/>
          <w:sz w:val="24"/>
          <w:szCs w:val="24"/>
        </w:rPr>
        <w:t>________________________________________</w:t>
      </w:r>
    </w:p>
    <w:p w:rsidR="00123B60" w:rsidRPr="00C04A5D" w:rsidRDefault="00123B60" w:rsidP="00F127B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4A0FED" w:rsidRPr="00C04A5D" w:rsidRDefault="00F127BC" w:rsidP="00F127BC">
      <w:pPr>
        <w:keepNext/>
        <w:outlineLvl w:val="3"/>
        <w:rPr>
          <w:color w:val="FF0000"/>
          <w:sz w:val="24"/>
          <w:szCs w:val="24"/>
        </w:rPr>
      </w:pPr>
      <w:r w:rsidRPr="00C04A5D">
        <w:rPr>
          <w:bCs/>
          <w:color w:val="000000"/>
          <w:sz w:val="24"/>
          <w:szCs w:val="24"/>
          <w:shd w:val="clear" w:color="auto" w:fill="FFFFFF"/>
        </w:rPr>
        <w:t>4.1. Периодичность представления отчет</w:t>
      </w:r>
      <w:r w:rsidR="00F2469B">
        <w:rPr>
          <w:bCs/>
          <w:color w:val="000000"/>
          <w:sz w:val="24"/>
          <w:szCs w:val="24"/>
          <w:shd w:val="clear" w:color="auto" w:fill="FFFFFF"/>
        </w:rPr>
        <w:t xml:space="preserve">а </w:t>
      </w:r>
      <w:r w:rsidRPr="00C04A5D">
        <w:rPr>
          <w:bCs/>
          <w:color w:val="000000"/>
          <w:sz w:val="24"/>
          <w:szCs w:val="24"/>
          <w:shd w:val="clear" w:color="auto" w:fill="FFFFFF"/>
        </w:rPr>
        <w:t>о</w:t>
      </w:r>
      <w:r w:rsidR="00EE0457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C04A5D">
        <w:rPr>
          <w:bCs/>
          <w:color w:val="000000"/>
          <w:sz w:val="24"/>
          <w:szCs w:val="24"/>
          <w:shd w:val="clear" w:color="auto" w:fill="FFFFFF"/>
        </w:rPr>
        <w:t xml:space="preserve">выполнении </w:t>
      </w:r>
      <w:r w:rsidR="00123B60" w:rsidRPr="00C04A5D">
        <w:rPr>
          <w:bCs/>
          <w:color w:val="000000"/>
          <w:sz w:val="24"/>
          <w:szCs w:val="24"/>
          <w:shd w:val="clear" w:color="auto" w:fill="FFFFFF"/>
        </w:rPr>
        <w:t>муниципального</w:t>
      </w:r>
      <w:r w:rsidRPr="00C04A5D">
        <w:rPr>
          <w:bCs/>
          <w:color w:val="000000"/>
          <w:sz w:val="24"/>
          <w:szCs w:val="24"/>
          <w:shd w:val="clear" w:color="auto" w:fill="FFFFFF"/>
        </w:rPr>
        <w:t xml:space="preserve"> задания</w:t>
      </w:r>
    </w:p>
    <w:p w:rsidR="00F127BC" w:rsidRPr="00C04A5D" w:rsidRDefault="004A0FED" w:rsidP="00F127BC">
      <w:pPr>
        <w:keepNext/>
        <w:outlineLvl w:val="3"/>
        <w:rPr>
          <w:bCs/>
          <w:sz w:val="24"/>
          <w:szCs w:val="24"/>
          <w:shd w:val="clear" w:color="auto" w:fill="FFFFFF"/>
        </w:rPr>
      </w:pPr>
      <w:r w:rsidRPr="00C04A5D">
        <w:rPr>
          <w:sz w:val="24"/>
          <w:szCs w:val="24"/>
        </w:rPr>
        <w:t>Периодичность и форма отчетности предоставлять в соответствии с действующим законодательством по запросу Учредителя</w:t>
      </w:r>
      <w:r w:rsidR="00F127BC" w:rsidRPr="00C04A5D">
        <w:rPr>
          <w:bCs/>
          <w:sz w:val="24"/>
          <w:szCs w:val="24"/>
          <w:shd w:val="clear" w:color="auto" w:fill="FFFFFF"/>
        </w:rPr>
        <w:t>______________________________________________________________________________________</w:t>
      </w:r>
    </w:p>
    <w:p w:rsidR="00F127BC" w:rsidRPr="00C04A5D" w:rsidRDefault="00F127BC" w:rsidP="00F127BC">
      <w:pPr>
        <w:widowControl w:val="0"/>
        <w:rPr>
          <w:sz w:val="24"/>
          <w:szCs w:val="24"/>
        </w:rPr>
      </w:pPr>
    </w:p>
    <w:p w:rsidR="006D1A07" w:rsidRDefault="00F127BC" w:rsidP="008774EA">
      <w:pPr>
        <w:autoSpaceDE w:val="0"/>
        <w:autoSpaceDN w:val="0"/>
        <w:adjustRightInd w:val="0"/>
        <w:rPr>
          <w:noProof/>
          <w:color w:val="000000"/>
          <w:sz w:val="20"/>
          <w:shd w:val="clear" w:color="auto" w:fill="FFFFFF"/>
          <w:lang w:eastAsia="ru-RU"/>
        </w:rPr>
      </w:pPr>
      <w:r w:rsidRPr="00C04A5D">
        <w:rPr>
          <w:bCs/>
          <w:sz w:val="24"/>
          <w:szCs w:val="24"/>
          <w:shd w:val="clear" w:color="auto" w:fill="FFFFFF"/>
        </w:rPr>
        <w:t xml:space="preserve">4.2. Сроки представления отчетов о выполнении </w:t>
      </w:r>
      <w:r w:rsidR="00123B60" w:rsidRPr="00C04A5D">
        <w:rPr>
          <w:bCs/>
          <w:sz w:val="24"/>
          <w:szCs w:val="24"/>
          <w:shd w:val="clear" w:color="auto" w:fill="FFFFFF"/>
        </w:rPr>
        <w:t>муниципального</w:t>
      </w:r>
      <w:r w:rsidRPr="00C04A5D">
        <w:rPr>
          <w:bCs/>
          <w:sz w:val="24"/>
          <w:szCs w:val="24"/>
          <w:shd w:val="clear" w:color="auto" w:fill="FFFFFF"/>
        </w:rPr>
        <w:t xml:space="preserve"> задания</w:t>
      </w:r>
      <w:r w:rsidR="008774EA" w:rsidRPr="00C04A5D">
        <w:rPr>
          <w:sz w:val="24"/>
          <w:szCs w:val="24"/>
        </w:rPr>
        <w:t>:</w:t>
      </w:r>
      <w:r w:rsidR="006D1A07" w:rsidRPr="006D1A07">
        <w:rPr>
          <w:noProof/>
          <w:color w:val="000000"/>
          <w:sz w:val="20"/>
          <w:shd w:val="clear" w:color="auto" w:fill="FFFFFF"/>
          <w:lang w:eastAsia="ru-RU"/>
        </w:rPr>
        <w:t xml:space="preserve"> </w:t>
      </w:r>
    </w:p>
    <w:p w:rsidR="008774EA" w:rsidRPr="00C04A5D" w:rsidRDefault="006D1A07" w:rsidP="008774EA">
      <w:pPr>
        <w:autoSpaceDE w:val="0"/>
        <w:autoSpaceDN w:val="0"/>
        <w:adjustRightInd w:val="0"/>
        <w:rPr>
          <w:sz w:val="24"/>
          <w:szCs w:val="24"/>
          <w:lang w:eastAsia="ru-RU"/>
        </w:rPr>
      </w:pPr>
      <w:r w:rsidRPr="006D1A07">
        <w:rPr>
          <w:sz w:val="24"/>
          <w:szCs w:val="24"/>
        </w:rPr>
        <w:drawing>
          <wp:inline distT="0" distB="0" distL="0" distR="0">
            <wp:extent cx="8889365" cy="6135370"/>
            <wp:effectExtent l="19050" t="0" r="6985" b="0"/>
            <wp:docPr id="3" name="Рисунок 1" descr="IMG_20230921_17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21_17231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9365" cy="613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74EA" w:rsidRPr="00C04A5D" w:rsidSect="00CC0129">
      <w:headerReference w:type="even" r:id="rId15"/>
      <w:headerReference w:type="default" r:id="rId16"/>
      <w:pgSz w:w="16838" w:h="11906" w:orient="landscape"/>
      <w:pgMar w:top="851" w:right="1134" w:bottom="567" w:left="1134" w:header="709" w:footer="340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6268" w:rsidRDefault="004C6268">
      <w:r>
        <w:separator/>
      </w:r>
    </w:p>
  </w:endnote>
  <w:endnote w:type="continuationSeparator" w:id="1">
    <w:p w:rsidR="004C6268" w:rsidRDefault="004C62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YaHei">
    <w:charset w:val="00"/>
    <w:family w:val="auto"/>
    <w:pitch w:val="variable"/>
    <w:sig w:usb0="00000000" w:usb1="00000000" w:usb2="00000000" w:usb3="00000000" w:csb0="0000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agmaticaC">
    <w:altName w:val="Pragmatica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C16" w:rsidRDefault="00765DBC">
    <w:pPr>
      <w:pStyle w:val="ac"/>
      <w:jc w:val="right"/>
    </w:pPr>
    <w:fldSimple w:instr=" PAGE   \* MERGEFORMAT ">
      <w:r w:rsidR="006D1A07">
        <w:rPr>
          <w:noProof/>
        </w:rPr>
        <w:t>40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6268" w:rsidRDefault="004C6268">
      <w:r>
        <w:separator/>
      </w:r>
    </w:p>
  </w:footnote>
  <w:footnote w:type="continuationSeparator" w:id="1">
    <w:p w:rsidR="004C6268" w:rsidRDefault="004C626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C16" w:rsidRPr="00774A04" w:rsidRDefault="00101C16" w:rsidP="00BF1620">
    <w:pPr>
      <w:pStyle w:val="aa"/>
      <w:rPr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C16" w:rsidRDefault="00765DBC">
    <w:pPr>
      <w:rPr>
        <w:sz w:val="2"/>
        <w:szCs w:val="2"/>
      </w:rPr>
    </w:pPr>
    <w:r w:rsidRPr="00765DBC">
      <w:rPr>
        <w:noProof/>
        <w:color w:val="000000"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7" type="#_x0000_t202" style="position:absolute;margin-left:584.15pt;margin-top:69.6pt;width:2.3pt;height:5.75pt;z-index:-2516587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" filled="f" stroked="f">
          <v:textbox style="mso-next-textbox:#_x0000_s4097;mso-fit-shape-to-text:t" inset="0,0,0,0">
            <w:txbxContent>
              <w:p w:rsidR="00101C16" w:rsidRDefault="00101C16">
                <w:pPr>
                  <w:pStyle w:val="Style4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B7C62"/>
    <w:multiLevelType w:val="hybridMultilevel"/>
    <w:tmpl w:val="A306A0C4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390818"/>
    <w:multiLevelType w:val="hybridMultilevel"/>
    <w:tmpl w:val="B2200B54"/>
    <w:lvl w:ilvl="0" w:tplc="B5B8CE5E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color w:val="00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766D19"/>
    <w:multiLevelType w:val="hybridMultilevel"/>
    <w:tmpl w:val="B2200B54"/>
    <w:lvl w:ilvl="0" w:tplc="B5B8CE5E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color w:val="00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710A72"/>
    <w:multiLevelType w:val="multilevel"/>
    <w:tmpl w:val="A546FA6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>
    <w:nsid w:val="1585358D"/>
    <w:multiLevelType w:val="hybridMultilevel"/>
    <w:tmpl w:val="B768B82A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EA7F82"/>
    <w:multiLevelType w:val="hybridMultilevel"/>
    <w:tmpl w:val="EE7CC7C6"/>
    <w:lvl w:ilvl="0" w:tplc="821AA038">
      <w:start w:val="1"/>
      <w:numFmt w:val="decimal"/>
      <w:lvlText w:val="%1."/>
      <w:lvlJc w:val="left"/>
      <w:pPr>
        <w:ind w:left="720" w:hanging="360"/>
      </w:pPr>
      <w:rPr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D34AD7"/>
    <w:multiLevelType w:val="hybridMultilevel"/>
    <w:tmpl w:val="DF00B0F2"/>
    <w:lvl w:ilvl="0" w:tplc="B5B8CE5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00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6233AC"/>
    <w:multiLevelType w:val="hybridMultilevel"/>
    <w:tmpl w:val="036A3B2C"/>
    <w:lvl w:ilvl="0" w:tplc="9684CB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1E1E85"/>
    <w:multiLevelType w:val="hybridMultilevel"/>
    <w:tmpl w:val="B100EAA2"/>
    <w:lvl w:ilvl="0" w:tplc="0E3ED01E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4"/>
  </w:num>
  <w:num w:numId="5">
    <w:abstractNumId w:val="2"/>
  </w:num>
  <w:num w:numId="6">
    <w:abstractNumId w:val="0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5"/>
  </w:num>
  <w:num w:numId="11">
    <w:abstractNumId w:val="1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isplayBackgroundShape/>
  <w:embedSystemFonts/>
  <w:proofState w:spelling="clean" w:grammar="clean"/>
  <w:attachedTemplate r:id="rId1"/>
  <w:stylePaneFormatFilter w:val="0000"/>
  <w:defaultTabStop w:val="720"/>
  <w:defaultTableStyle w:val="a"/>
  <w:drawingGridHorizontalSpacing w:val="14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7008F8"/>
    <w:rsid w:val="00002D59"/>
    <w:rsid w:val="0000532B"/>
    <w:rsid w:val="00011292"/>
    <w:rsid w:val="00013459"/>
    <w:rsid w:val="00013631"/>
    <w:rsid w:val="0001548F"/>
    <w:rsid w:val="00021349"/>
    <w:rsid w:val="00031B69"/>
    <w:rsid w:val="00033FF7"/>
    <w:rsid w:val="00034F59"/>
    <w:rsid w:val="000407BD"/>
    <w:rsid w:val="000409F8"/>
    <w:rsid w:val="00042C12"/>
    <w:rsid w:val="0004307A"/>
    <w:rsid w:val="0004469E"/>
    <w:rsid w:val="00053637"/>
    <w:rsid w:val="00054206"/>
    <w:rsid w:val="00054D00"/>
    <w:rsid w:val="00057A5A"/>
    <w:rsid w:val="00057E1E"/>
    <w:rsid w:val="00060918"/>
    <w:rsid w:val="00060DD7"/>
    <w:rsid w:val="000614A0"/>
    <w:rsid w:val="0006192B"/>
    <w:rsid w:val="00061F9B"/>
    <w:rsid w:val="00062254"/>
    <w:rsid w:val="000624C3"/>
    <w:rsid w:val="000642AB"/>
    <w:rsid w:val="00064D65"/>
    <w:rsid w:val="00066852"/>
    <w:rsid w:val="00071F93"/>
    <w:rsid w:val="000748FD"/>
    <w:rsid w:val="00075EC2"/>
    <w:rsid w:val="00082181"/>
    <w:rsid w:val="00082D07"/>
    <w:rsid w:val="000835A5"/>
    <w:rsid w:val="00083CC2"/>
    <w:rsid w:val="00085E7B"/>
    <w:rsid w:val="00085EA2"/>
    <w:rsid w:val="00086D4E"/>
    <w:rsid w:val="000923DC"/>
    <w:rsid w:val="00092CC2"/>
    <w:rsid w:val="0009529B"/>
    <w:rsid w:val="00095B53"/>
    <w:rsid w:val="00095C2A"/>
    <w:rsid w:val="00096196"/>
    <w:rsid w:val="00097944"/>
    <w:rsid w:val="000A0C71"/>
    <w:rsid w:val="000A19AF"/>
    <w:rsid w:val="000A4D6F"/>
    <w:rsid w:val="000A5B67"/>
    <w:rsid w:val="000A6196"/>
    <w:rsid w:val="000A7982"/>
    <w:rsid w:val="000B2DEF"/>
    <w:rsid w:val="000B3BED"/>
    <w:rsid w:val="000B60E4"/>
    <w:rsid w:val="000B73BC"/>
    <w:rsid w:val="000C171D"/>
    <w:rsid w:val="000C1AB9"/>
    <w:rsid w:val="000C2E1A"/>
    <w:rsid w:val="000C465D"/>
    <w:rsid w:val="000C597C"/>
    <w:rsid w:val="000D07E0"/>
    <w:rsid w:val="000D1018"/>
    <w:rsid w:val="000D29FA"/>
    <w:rsid w:val="000D4873"/>
    <w:rsid w:val="000D610D"/>
    <w:rsid w:val="000D7A9B"/>
    <w:rsid w:val="000D7CF1"/>
    <w:rsid w:val="000E0AE8"/>
    <w:rsid w:val="000E24D4"/>
    <w:rsid w:val="000E3290"/>
    <w:rsid w:val="000E4C2F"/>
    <w:rsid w:val="000F02D5"/>
    <w:rsid w:val="000F106F"/>
    <w:rsid w:val="000F15C8"/>
    <w:rsid w:val="000F5436"/>
    <w:rsid w:val="000F6BFB"/>
    <w:rsid w:val="000F6EBC"/>
    <w:rsid w:val="000F6F36"/>
    <w:rsid w:val="000F764A"/>
    <w:rsid w:val="000F7B37"/>
    <w:rsid w:val="000F7B38"/>
    <w:rsid w:val="000F7C0A"/>
    <w:rsid w:val="00101C16"/>
    <w:rsid w:val="00106361"/>
    <w:rsid w:val="001072E4"/>
    <w:rsid w:val="00107B22"/>
    <w:rsid w:val="001107C9"/>
    <w:rsid w:val="00111F12"/>
    <w:rsid w:val="001120A3"/>
    <w:rsid w:val="00112D20"/>
    <w:rsid w:val="00115137"/>
    <w:rsid w:val="0011589F"/>
    <w:rsid w:val="00115DBF"/>
    <w:rsid w:val="00117CC6"/>
    <w:rsid w:val="00120818"/>
    <w:rsid w:val="001227EE"/>
    <w:rsid w:val="001236E8"/>
    <w:rsid w:val="00123B60"/>
    <w:rsid w:val="001254A5"/>
    <w:rsid w:val="00130424"/>
    <w:rsid w:val="00131C7B"/>
    <w:rsid w:val="00133447"/>
    <w:rsid w:val="00133F87"/>
    <w:rsid w:val="0013486B"/>
    <w:rsid w:val="00141DA8"/>
    <w:rsid w:val="001433EB"/>
    <w:rsid w:val="001433FB"/>
    <w:rsid w:val="00143F97"/>
    <w:rsid w:val="00146893"/>
    <w:rsid w:val="00147250"/>
    <w:rsid w:val="001479F0"/>
    <w:rsid w:val="00150BC6"/>
    <w:rsid w:val="00151EE4"/>
    <w:rsid w:val="0015288B"/>
    <w:rsid w:val="001547B5"/>
    <w:rsid w:val="00160A7A"/>
    <w:rsid w:val="00160E0E"/>
    <w:rsid w:val="00161463"/>
    <w:rsid w:val="0016168C"/>
    <w:rsid w:val="00163A8B"/>
    <w:rsid w:val="00164E1B"/>
    <w:rsid w:val="0016744C"/>
    <w:rsid w:val="00170584"/>
    <w:rsid w:val="00172D92"/>
    <w:rsid w:val="00173CD8"/>
    <w:rsid w:val="00175AA5"/>
    <w:rsid w:val="00176E77"/>
    <w:rsid w:val="0017758E"/>
    <w:rsid w:val="0018277A"/>
    <w:rsid w:val="00183AD7"/>
    <w:rsid w:val="00183DE9"/>
    <w:rsid w:val="00184E3E"/>
    <w:rsid w:val="0018546E"/>
    <w:rsid w:val="00185DCC"/>
    <w:rsid w:val="00186399"/>
    <w:rsid w:val="0019076E"/>
    <w:rsid w:val="00192CE8"/>
    <w:rsid w:val="001936CE"/>
    <w:rsid w:val="00197DCA"/>
    <w:rsid w:val="001A20BE"/>
    <w:rsid w:val="001A249D"/>
    <w:rsid w:val="001A27EF"/>
    <w:rsid w:val="001A45D6"/>
    <w:rsid w:val="001A5F81"/>
    <w:rsid w:val="001A6256"/>
    <w:rsid w:val="001A7B9E"/>
    <w:rsid w:val="001B0C4F"/>
    <w:rsid w:val="001B3752"/>
    <w:rsid w:val="001B4C40"/>
    <w:rsid w:val="001B5618"/>
    <w:rsid w:val="001B5A10"/>
    <w:rsid w:val="001C0652"/>
    <w:rsid w:val="001C1D25"/>
    <w:rsid w:val="001C27B7"/>
    <w:rsid w:val="001C3DEE"/>
    <w:rsid w:val="001C447A"/>
    <w:rsid w:val="001C4CD4"/>
    <w:rsid w:val="001C52B2"/>
    <w:rsid w:val="001C68EE"/>
    <w:rsid w:val="001D0572"/>
    <w:rsid w:val="001D149E"/>
    <w:rsid w:val="001D14D0"/>
    <w:rsid w:val="001D15B6"/>
    <w:rsid w:val="001D1627"/>
    <w:rsid w:val="001D1FD4"/>
    <w:rsid w:val="001D26CF"/>
    <w:rsid w:val="001D3FC8"/>
    <w:rsid w:val="001D72E7"/>
    <w:rsid w:val="001E22F0"/>
    <w:rsid w:val="001E2488"/>
    <w:rsid w:val="001E29C7"/>
    <w:rsid w:val="001E5B38"/>
    <w:rsid w:val="001E7920"/>
    <w:rsid w:val="001F1022"/>
    <w:rsid w:val="001F158F"/>
    <w:rsid w:val="001F2F0B"/>
    <w:rsid w:val="00204CE2"/>
    <w:rsid w:val="00204E38"/>
    <w:rsid w:val="002058AB"/>
    <w:rsid w:val="00205AFF"/>
    <w:rsid w:val="00206A88"/>
    <w:rsid w:val="00206E47"/>
    <w:rsid w:val="00206EE4"/>
    <w:rsid w:val="00207883"/>
    <w:rsid w:val="002101B1"/>
    <w:rsid w:val="0021193B"/>
    <w:rsid w:val="00212976"/>
    <w:rsid w:val="002131B2"/>
    <w:rsid w:val="0021552B"/>
    <w:rsid w:val="00215D43"/>
    <w:rsid w:val="00217397"/>
    <w:rsid w:val="002208F5"/>
    <w:rsid w:val="00221547"/>
    <w:rsid w:val="002221C1"/>
    <w:rsid w:val="00223576"/>
    <w:rsid w:val="002236A9"/>
    <w:rsid w:val="00231C79"/>
    <w:rsid w:val="00237352"/>
    <w:rsid w:val="00241F7C"/>
    <w:rsid w:val="00242823"/>
    <w:rsid w:val="00242C68"/>
    <w:rsid w:val="002436D8"/>
    <w:rsid w:val="00243BE2"/>
    <w:rsid w:val="00246EE8"/>
    <w:rsid w:val="00247014"/>
    <w:rsid w:val="0024722D"/>
    <w:rsid w:val="0025155F"/>
    <w:rsid w:val="002523FB"/>
    <w:rsid w:val="0025423B"/>
    <w:rsid w:val="0026108D"/>
    <w:rsid w:val="0026173C"/>
    <w:rsid w:val="00266852"/>
    <w:rsid w:val="00276413"/>
    <w:rsid w:val="0028024C"/>
    <w:rsid w:val="00283CF7"/>
    <w:rsid w:val="00284559"/>
    <w:rsid w:val="0028723D"/>
    <w:rsid w:val="00290FE2"/>
    <w:rsid w:val="002919EE"/>
    <w:rsid w:val="00295305"/>
    <w:rsid w:val="0029677D"/>
    <w:rsid w:val="0029681E"/>
    <w:rsid w:val="002A1608"/>
    <w:rsid w:val="002A2665"/>
    <w:rsid w:val="002A420B"/>
    <w:rsid w:val="002A6C63"/>
    <w:rsid w:val="002A7406"/>
    <w:rsid w:val="002B1DE3"/>
    <w:rsid w:val="002B1F65"/>
    <w:rsid w:val="002B25FB"/>
    <w:rsid w:val="002B541D"/>
    <w:rsid w:val="002B5C0B"/>
    <w:rsid w:val="002B6C0E"/>
    <w:rsid w:val="002C22A7"/>
    <w:rsid w:val="002C40DB"/>
    <w:rsid w:val="002C4A7A"/>
    <w:rsid w:val="002C70B7"/>
    <w:rsid w:val="002C7225"/>
    <w:rsid w:val="002D0070"/>
    <w:rsid w:val="002D0B56"/>
    <w:rsid w:val="002D298F"/>
    <w:rsid w:val="002D4DA8"/>
    <w:rsid w:val="002E4FFB"/>
    <w:rsid w:val="002E5E24"/>
    <w:rsid w:val="002E6560"/>
    <w:rsid w:val="002E68C0"/>
    <w:rsid w:val="002E7530"/>
    <w:rsid w:val="002F4D61"/>
    <w:rsid w:val="002F5F77"/>
    <w:rsid w:val="002F7415"/>
    <w:rsid w:val="002F7800"/>
    <w:rsid w:val="002F7AC5"/>
    <w:rsid w:val="00300B72"/>
    <w:rsid w:val="00301B34"/>
    <w:rsid w:val="00302420"/>
    <w:rsid w:val="00302FC4"/>
    <w:rsid w:val="00303ED5"/>
    <w:rsid w:val="00304CDC"/>
    <w:rsid w:val="00304F0F"/>
    <w:rsid w:val="00306DD9"/>
    <w:rsid w:val="00311092"/>
    <w:rsid w:val="00311BDA"/>
    <w:rsid w:val="00312DF3"/>
    <w:rsid w:val="003141D2"/>
    <w:rsid w:val="00314DE4"/>
    <w:rsid w:val="003158D6"/>
    <w:rsid w:val="00315F3C"/>
    <w:rsid w:val="0031696E"/>
    <w:rsid w:val="00317C30"/>
    <w:rsid w:val="00323BF0"/>
    <w:rsid w:val="00323EE5"/>
    <w:rsid w:val="0032526A"/>
    <w:rsid w:val="003339F5"/>
    <w:rsid w:val="003341CE"/>
    <w:rsid w:val="00334DE8"/>
    <w:rsid w:val="003353A5"/>
    <w:rsid w:val="0033661C"/>
    <w:rsid w:val="00344483"/>
    <w:rsid w:val="0035009C"/>
    <w:rsid w:val="00351BCC"/>
    <w:rsid w:val="0035468A"/>
    <w:rsid w:val="0035482F"/>
    <w:rsid w:val="003553B2"/>
    <w:rsid w:val="00355F10"/>
    <w:rsid w:val="00360B6D"/>
    <w:rsid w:val="00362D6C"/>
    <w:rsid w:val="00363C3E"/>
    <w:rsid w:val="00363FC1"/>
    <w:rsid w:val="003645CA"/>
    <w:rsid w:val="00367DCA"/>
    <w:rsid w:val="00370F63"/>
    <w:rsid w:val="0037280F"/>
    <w:rsid w:val="00374A31"/>
    <w:rsid w:val="00374EB1"/>
    <w:rsid w:val="003766CD"/>
    <w:rsid w:val="00376ABD"/>
    <w:rsid w:val="00376B27"/>
    <w:rsid w:val="003808B9"/>
    <w:rsid w:val="0038091C"/>
    <w:rsid w:val="00383CCB"/>
    <w:rsid w:val="00385500"/>
    <w:rsid w:val="003859C6"/>
    <w:rsid w:val="003866BA"/>
    <w:rsid w:val="00386C25"/>
    <w:rsid w:val="00387B89"/>
    <w:rsid w:val="00392925"/>
    <w:rsid w:val="00392AE9"/>
    <w:rsid w:val="003947E3"/>
    <w:rsid w:val="00394D1B"/>
    <w:rsid w:val="00394D4D"/>
    <w:rsid w:val="0039734A"/>
    <w:rsid w:val="003A00D7"/>
    <w:rsid w:val="003A2FA2"/>
    <w:rsid w:val="003A68F8"/>
    <w:rsid w:val="003B1D7F"/>
    <w:rsid w:val="003B5673"/>
    <w:rsid w:val="003C55BE"/>
    <w:rsid w:val="003C6480"/>
    <w:rsid w:val="003C6E03"/>
    <w:rsid w:val="003C7294"/>
    <w:rsid w:val="003D1E85"/>
    <w:rsid w:val="003D27AE"/>
    <w:rsid w:val="003D410A"/>
    <w:rsid w:val="003D419F"/>
    <w:rsid w:val="003E174D"/>
    <w:rsid w:val="003E2406"/>
    <w:rsid w:val="003E3C56"/>
    <w:rsid w:val="003E4981"/>
    <w:rsid w:val="003E50EF"/>
    <w:rsid w:val="003E7ED9"/>
    <w:rsid w:val="003F0583"/>
    <w:rsid w:val="003F1B56"/>
    <w:rsid w:val="003F3906"/>
    <w:rsid w:val="003F43A6"/>
    <w:rsid w:val="003F5CD9"/>
    <w:rsid w:val="003F66AC"/>
    <w:rsid w:val="003F68F7"/>
    <w:rsid w:val="00401046"/>
    <w:rsid w:val="004010D6"/>
    <w:rsid w:val="00402B3B"/>
    <w:rsid w:val="004044FC"/>
    <w:rsid w:val="00404671"/>
    <w:rsid w:val="00407E0B"/>
    <w:rsid w:val="0041232D"/>
    <w:rsid w:val="0041275C"/>
    <w:rsid w:val="00414AFA"/>
    <w:rsid w:val="004154AE"/>
    <w:rsid w:val="004156A1"/>
    <w:rsid w:val="004177AF"/>
    <w:rsid w:val="00420353"/>
    <w:rsid w:val="0042131A"/>
    <w:rsid w:val="00423627"/>
    <w:rsid w:val="00425D4E"/>
    <w:rsid w:val="00430789"/>
    <w:rsid w:val="00430AE0"/>
    <w:rsid w:val="00430F44"/>
    <w:rsid w:val="00431C48"/>
    <w:rsid w:val="00435BBB"/>
    <w:rsid w:val="00435D23"/>
    <w:rsid w:val="00436B59"/>
    <w:rsid w:val="00436ED7"/>
    <w:rsid w:val="00440B72"/>
    <w:rsid w:val="004418AF"/>
    <w:rsid w:val="004436A0"/>
    <w:rsid w:val="004440B0"/>
    <w:rsid w:val="0044618D"/>
    <w:rsid w:val="004505A6"/>
    <w:rsid w:val="00450B5F"/>
    <w:rsid w:val="00454A05"/>
    <w:rsid w:val="00454A38"/>
    <w:rsid w:val="00457670"/>
    <w:rsid w:val="00461BD2"/>
    <w:rsid w:val="00464575"/>
    <w:rsid w:val="00464A07"/>
    <w:rsid w:val="004650CD"/>
    <w:rsid w:val="0046522E"/>
    <w:rsid w:val="0046590D"/>
    <w:rsid w:val="004703E1"/>
    <w:rsid w:val="00470ECF"/>
    <w:rsid w:val="00471841"/>
    <w:rsid w:val="004721D6"/>
    <w:rsid w:val="004725A8"/>
    <w:rsid w:val="00472898"/>
    <w:rsid w:val="00472F87"/>
    <w:rsid w:val="004738CD"/>
    <w:rsid w:val="004740A5"/>
    <w:rsid w:val="004745E9"/>
    <w:rsid w:val="00474D82"/>
    <w:rsid w:val="00475270"/>
    <w:rsid w:val="00475444"/>
    <w:rsid w:val="00475861"/>
    <w:rsid w:val="0047621B"/>
    <w:rsid w:val="00476C91"/>
    <w:rsid w:val="00476D45"/>
    <w:rsid w:val="004772D4"/>
    <w:rsid w:val="00477BC0"/>
    <w:rsid w:val="004805F7"/>
    <w:rsid w:val="004815E0"/>
    <w:rsid w:val="0048229F"/>
    <w:rsid w:val="0048230A"/>
    <w:rsid w:val="00483F4A"/>
    <w:rsid w:val="00484F6D"/>
    <w:rsid w:val="00487194"/>
    <w:rsid w:val="004877C4"/>
    <w:rsid w:val="0049048A"/>
    <w:rsid w:val="00490D9F"/>
    <w:rsid w:val="004915A9"/>
    <w:rsid w:val="004961F9"/>
    <w:rsid w:val="004975ED"/>
    <w:rsid w:val="004A03AC"/>
    <w:rsid w:val="004A0694"/>
    <w:rsid w:val="004A0FED"/>
    <w:rsid w:val="004A2758"/>
    <w:rsid w:val="004A2C33"/>
    <w:rsid w:val="004A3BD7"/>
    <w:rsid w:val="004A40DA"/>
    <w:rsid w:val="004A4F64"/>
    <w:rsid w:val="004A5D86"/>
    <w:rsid w:val="004A5DDA"/>
    <w:rsid w:val="004A64F6"/>
    <w:rsid w:val="004B15E7"/>
    <w:rsid w:val="004B1670"/>
    <w:rsid w:val="004B1803"/>
    <w:rsid w:val="004B190C"/>
    <w:rsid w:val="004B38F0"/>
    <w:rsid w:val="004B3DC1"/>
    <w:rsid w:val="004B67D8"/>
    <w:rsid w:val="004B75EC"/>
    <w:rsid w:val="004C065A"/>
    <w:rsid w:val="004C25EE"/>
    <w:rsid w:val="004C3E6D"/>
    <w:rsid w:val="004C4CB5"/>
    <w:rsid w:val="004C4CD4"/>
    <w:rsid w:val="004C5595"/>
    <w:rsid w:val="004C6268"/>
    <w:rsid w:val="004C7223"/>
    <w:rsid w:val="004C758A"/>
    <w:rsid w:val="004D01CE"/>
    <w:rsid w:val="004D1152"/>
    <w:rsid w:val="004D323B"/>
    <w:rsid w:val="004D47DA"/>
    <w:rsid w:val="004D602A"/>
    <w:rsid w:val="004D6ECC"/>
    <w:rsid w:val="004E054F"/>
    <w:rsid w:val="004E2F47"/>
    <w:rsid w:val="004E3287"/>
    <w:rsid w:val="004E3B77"/>
    <w:rsid w:val="004E48E8"/>
    <w:rsid w:val="004E499E"/>
    <w:rsid w:val="004E5FE3"/>
    <w:rsid w:val="004E7185"/>
    <w:rsid w:val="004F1A42"/>
    <w:rsid w:val="004F2304"/>
    <w:rsid w:val="004F46C6"/>
    <w:rsid w:val="004F6DD2"/>
    <w:rsid w:val="004F7322"/>
    <w:rsid w:val="004F7722"/>
    <w:rsid w:val="005010C4"/>
    <w:rsid w:val="00502125"/>
    <w:rsid w:val="005026B4"/>
    <w:rsid w:val="0050439B"/>
    <w:rsid w:val="0051081C"/>
    <w:rsid w:val="005126DE"/>
    <w:rsid w:val="005132B4"/>
    <w:rsid w:val="00520E52"/>
    <w:rsid w:val="005214CC"/>
    <w:rsid w:val="005220F6"/>
    <w:rsid w:val="0052731D"/>
    <w:rsid w:val="0052745E"/>
    <w:rsid w:val="005279B0"/>
    <w:rsid w:val="00532C61"/>
    <w:rsid w:val="00533369"/>
    <w:rsid w:val="005344C7"/>
    <w:rsid w:val="00534D96"/>
    <w:rsid w:val="00536275"/>
    <w:rsid w:val="00537276"/>
    <w:rsid w:val="00537A3D"/>
    <w:rsid w:val="00541553"/>
    <w:rsid w:val="00541D1F"/>
    <w:rsid w:val="00556084"/>
    <w:rsid w:val="00560E73"/>
    <w:rsid w:val="00562BF4"/>
    <w:rsid w:val="0056478B"/>
    <w:rsid w:val="005658C1"/>
    <w:rsid w:val="00565D03"/>
    <w:rsid w:val="005669A3"/>
    <w:rsid w:val="00567CC3"/>
    <w:rsid w:val="00571E07"/>
    <w:rsid w:val="005735FB"/>
    <w:rsid w:val="005738A2"/>
    <w:rsid w:val="00574A51"/>
    <w:rsid w:val="00575A68"/>
    <w:rsid w:val="005767F3"/>
    <w:rsid w:val="00576ED7"/>
    <w:rsid w:val="0058016E"/>
    <w:rsid w:val="00580345"/>
    <w:rsid w:val="00580A7E"/>
    <w:rsid w:val="00583023"/>
    <w:rsid w:val="00583A08"/>
    <w:rsid w:val="00584B17"/>
    <w:rsid w:val="005851D1"/>
    <w:rsid w:val="00587874"/>
    <w:rsid w:val="005909D9"/>
    <w:rsid w:val="00590CD7"/>
    <w:rsid w:val="00592E17"/>
    <w:rsid w:val="00593660"/>
    <w:rsid w:val="00593948"/>
    <w:rsid w:val="00595C92"/>
    <w:rsid w:val="00595FE4"/>
    <w:rsid w:val="005967F7"/>
    <w:rsid w:val="00596E9C"/>
    <w:rsid w:val="005972BC"/>
    <w:rsid w:val="005A0A91"/>
    <w:rsid w:val="005A1424"/>
    <w:rsid w:val="005A1A1E"/>
    <w:rsid w:val="005A4DF6"/>
    <w:rsid w:val="005B1012"/>
    <w:rsid w:val="005B136C"/>
    <w:rsid w:val="005B2900"/>
    <w:rsid w:val="005B2A02"/>
    <w:rsid w:val="005B5749"/>
    <w:rsid w:val="005B5AEA"/>
    <w:rsid w:val="005B6B16"/>
    <w:rsid w:val="005B744C"/>
    <w:rsid w:val="005B7487"/>
    <w:rsid w:val="005B7B8E"/>
    <w:rsid w:val="005C21F4"/>
    <w:rsid w:val="005C54F7"/>
    <w:rsid w:val="005C7595"/>
    <w:rsid w:val="005C7C58"/>
    <w:rsid w:val="005D22DD"/>
    <w:rsid w:val="005D24BE"/>
    <w:rsid w:val="005D25D2"/>
    <w:rsid w:val="005D429A"/>
    <w:rsid w:val="005D5EDA"/>
    <w:rsid w:val="005D6CDE"/>
    <w:rsid w:val="005E36FF"/>
    <w:rsid w:val="005E71BD"/>
    <w:rsid w:val="005E74E7"/>
    <w:rsid w:val="005E7BA4"/>
    <w:rsid w:val="005F0319"/>
    <w:rsid w:val="005F1494"/>
    <w:rsid w:val="005F1CFE"/>
    <w:rsid w:val="005F296B"/>
    <w:rsid w:val="005F367F"/>
    <w:rsid w:val="005F5299"/>
    <w:rsid w:val="005F5C8D"/>
    <w:rsid w:val="005F5D9E"/>
    <w:rsid w:val="005F6CEB"/>
    <w:rsid w:val="005F6DCD"/>
    <w:rsid w:val="00600C3E"/>
    <w:rsid w:val="006024EC"/>
    <w:rsid w:val="00606904"/>
    <w:rsid w:val="00607EC6"/>
    <w:rsid w:val="00610B6B"/>
    <w:rsid w:val="00614617"/>
    <w:rsid w:val="00614934"/>
    <w:rsid w:val="00615CA6"/>
    <w:rsid w:val="0061722B"/>
    <w:rsid w:val="0062023B"/>
    <w:rsid w:val="00620A6F"/>
    <w:rsid w:val="006213FB"/>
    <w:rsid w:val="006228EA"/>
    <w:rsid w:val="00624B35"/>
    <w:rsid w:val="006277D1"/>
    <w:rsid w:val="00632E7B"/>
    <w:rsid w:val="00634533"/>
    <w:rsid w:val="006375F4"/>
    <w:rsid w:val="006414D5"/>
    <w:rsid w:val="00641761"/>
    <w:rsid w:val="00641C76"/>
    <w:rsid w:val="00641E73"/>
    <w:rsid w:val="006432B7"/>
    <w:rsid w:val="006444A7"/>
    <w:rsid w:val="00645A02"/>
    <w:rsid w:val="00645AB9"/>
    <w:rsid w:val="00645ACF"/>
    <w:rsid w:val="00645E7E"/>
    <w:rsid w:val="0065098C"/>
    <w:rsid w:val="00651040"/>
    <w:rsid w:val="006513ED"/>
    <w:rsid w:val="00651ACC"/>
    <w:rsid w:val="00652612"/>
    <w:rsid w:val="00652ACF"/>
    <w:rsid w:val="00652F99"/>
    <w:rsid w:val="00656058"/>
    <w:rsid w:val="00663F33"/>
    <w:rsid w:val="00665810"/>
    <w:rsid w:val="00667298"/>
    <w:rsid w:val="0067005F"/>
    <w:rsid w:val="0067234F"/>
    <w:rsid w:val="00672ED3"/>
    <w:rsid w:val="00673443"/>
    <w:rsid w:val="00676748"/>
    <w:rsid w:val="00681490"/>
    <w:rsid w:val="00681ACE"/>
    <w:rsid w:val="0068207C"/>
    <w:rsid w:val="00682BF9"/>
    <w:rsid w:val="0068317F"/>
    <w:rsid w:val="006854D3"/>
    <w:rsid w:val="00686430"/>
    <w:rsid w:val="00690D6F"/>
    <w:rsid w:val="006929EC"/>
    <w:rsid w:val="0069394A"/>
    <w:rsid w:val="0069417E"/>
    <w:rsid w:val="006A07AC"/>
    <w:rsid w:val="006A147B"/>
    <w:rsid w:val="006A1EE1"/>
    <w:rsid w:val="006A3F44"/>
    <w:rsid w:val="006A5791"/>
    <w:rsid w:val="006B0CB8"/>
    <w:rsid w:val="006B13C9"/>
    <w:rsid w:val="006B2CEA"/>
    <w:rsid w:val="006B408F"/>
    <w:rsid w:val="006B48F5"/>
    <w:rsid w:val="006B4BC6"/>
    <w:rsid w:val="006C0D14"/>
    <w:rsid w:val="006C103F"/>
    <w:rsid w:val="006C1323"/>
    <w:rsid w:val="006C1EAA"/>
    <w:rsid w:val="006C4490"/>
    <w:rsid w:val="006C7D20"/>
    <w:rsid w:val="006D076A"/>
    <w:rsid w:val="006D0A9A"/>
    <w:rsid w:val="006D0ED7"/>
    <w:rsid w:val="006D1411"/>
    <w:rsid w:val="006D1A07"/>
    <w:rsid w:val="006D1B51"/>
    <w:rsid w:val="006D2EDF"/>
    <w:rsid w:val="006E3572"/>
    <w:rsid w:val="006E389B"/>
    <w:rsid w:val="006E4D1D"/>
    <w:rsid w:val="006E69BC"/>
    <w:rsid w:val="006E79A3"/>
    <w:rsid w:val="006F1B29"/>
    <w:rsid w:val="006F2AE1"/>
    <w:rsid w:val="006F427D"/>
    <w:rsid w:val="006F44BD"/>
    <w:rsid w:val="006F48B8"/>
    <w:rsid w:val="006F7FB7"/>
    <w:rsid w:val="007001CF"/>
    <w:rsid w:val="00700522"/>
    <w:rsid w:val="007008F8"/>
    <w:rsid w:val="007010AD"/>
    <w:rsid w:val="00701D4C"/>
    <w:rsid w:val="0070450C"/>
    <w:rsid w:val="00706263"/>
    <w:rsid w:val="00706E23"/>
    <w:rsid w:val="00706F42"/>
    <w:rsid w:val="00710209"/>
    <w:rsid w:val="007102B0"/>
    <w:rsid w:val="00711850"/>
    <w:rsid w:val="00712142"/>
    <w:rsid w:val="007126BC"/>
    <w:rsid w:val="0071297B"/>
    <w:rsid w:val="00714AD4"/>
    <w:rsid w:val="007150CD"/>
    <w:rsid w:val="0071658D"/>
    <w:rsid w:val="00716CBC"/>
    <w:rsid w:val="00720BEE"/>
    <w:rsid w:val="007211E9"/>
    <w:rsid w:val="00722FC2"/>
    <w:rsid w:val="00723E1C"/>
    <w:rsid w:val="00727086"/>
    <w:rsid w:val="0073024E"/>
    <w:rsid w:val="00732CFC"/>
    <w:rsid w:val="007333C7"/>
    <w:rsid w:val="00733D89"/>
    <w:rsid w:val="00735318"/>
    <w:rsid w:val="007373F4"/>
    <w:rsid w:val="007407D2"/>
    <w:rsid w:val="00740E87"/>
    <w:rsid w:val="00742C68"/>
    <w:rsid w:val="00743282"/>
    <w:rsid w:val="00743EF8"/>
    <w:rsid w:val="00744057"/>
    <w:rsid w:val="0074422D"/>
    <w:rsid w:val="0074459C"/>
    <w:rsid w:val="0074658C"/>
    <w:rsid w:val="0075034A"/>
    <w:rsid w:val="0075116C"/>
    <w:rsid w:val="00753E5E"/>
    <w:rsid w:val="007542FF"/>
    <w:rsid w:val="007550C3"/>
    <w:rsid w:val="00755F4E"/>
    <w:rsid w:val="00764C6A"/>
    <w:rsid w:val="0076553A"/>
    <w:rsid w:val="00765D21"/>
    <w:rsid w:val="00765DBC"/>
    <w:rsid w:val="007674CA"/>
    <w:rsid w:val="00770731"/>
    <w:rsid w:val="007715DD"/>
    <w:rsid w:val="0077180C"/>
    <w:rsid w:val="00772CC7"/>
    <w:rsid w:val="0077300C"/>
    <w:rsid w:val="00773078"/>
    <w:rsid w:val="00774B29"/>
    <w:rsid w:val="00781D6F"/>
    <w:rsid w:val="00783B2E"/>
    <w:rsid w:val="00783D00"/>
    <w:rsid w:val="00785908"/>
    <w:rsid w:val="00786D93"/>
    <w:rsid w:val="007933DF"/>
    <w:rsid w:val="00794502"/>
    <w:rsid w:val="0079502D"/>
    <w:rsid w:val="00796424"/>
    <w:rsid w:val="0079695B"/>
    <w:rsid w:val="007A15AF"/>
    <w:rsid w:val="007A47CF"/>
    <w:rsid w:val="007A4FCB"/>
    <w:rsid w:val="007A54FA"/>
    <w:rsid w:val="007A7E1A"/>
    <w:rsid w:val="007B0411"/>
    <w:rsid w:val="007B2EB6"/>
    <w:rsid w:val="007B36E5"/>
    <w:rsid w:val="007B44BF"/>
    <w:rsid w:val="007B47E8"/>
    <w:rsid w:val="007B60A2"/>
    <w:rsid w:val="007C56EC"/>
    <w:rsid w:val="007C7A85"/>
    <w:rsid w:val="007D0739"/>
    <w:rsid w:val="007D1713"/>
    <w:rsid w:val="007D2020"/>
    <w:rsid w:val="007D2250"/>
    <w:rsid w:val="007D3EF7"/>
    <w:rsid w:val="007D7405"/>
    <w:rsid w:val="007E2498"/>
    <w:rsid w:val="007E2820"/>
    <w:rsid w:val="007E3EF4"/>
    <w:rsid w:val="007E58B5"/>
    <w:rsid w:val="007E5DFD"/>
    <w:rsid w:val="007E6A86"/>
    <w:rsid w:val="007E7BB9"/>
    <w:rsid w:val="007F09EB"/>
    <w:rsid w:val="007F363C"/>
    <w:rsid w:val="007F3E95"/>
    <w:rsid w:val="007F3F38"/>
    <w:rsid w:val="007F4325"/>
    <w:rsid w:val="007F595A"/>
    <w:rsid w:val="007F648D"/>
    <w:rsid w:val="0080012C"/>
    <w:rsid w:val="00802531"/>
    <w:rsid w:val="0080588A"/>
    <w:rsid w:val="008125F3"/>
    <w:rsid w:val="00813684"/>
    <w:rsid w:val="00816D17"/>
    <w:rsid w:val="00816DD6"/>
    <w:rsid w:val="0082169D"/>
    <w:rsid w:val="008245E9"/>
    <w:rsid w:val="00825C18"/>
    <w:rsid w:val="00827722"/>
    <w:rsid w:val="00830029"/>
    <w:rsid w:val="00831185"/>
    <w:rsid w:val="008335B4"/>
    <w:rsid w:val="00833B3B"/>
    <w:rsid w:val="00835D42"/>
    <w:rsid w:val="00836CD9"/>
    <w:rsid w:val="008370A8"/>
    <w:rsid w:val="00837365"/>
    <w:rsid w:val="008415E6"/>
    <w:rsid w:val="0084300F"/>
    <w:rsid w:val="008437E4"/>
    <w:rsid w:val="0084751E"/>
    <w:rsid w:val="00847584"/>
    <w:rsid w:val="0085061C"/>
    <w:rsid w:val="0085062E"/>
    <w:rsid w:val="008539B5"/>
    <w:rsid w:val="00854D59"/>
    <w:rsid w:val="00855A7D"/>
    <w:rsid w:val="008561ED"/>
    <w:rsid w:val="00861D26"/>
    <w:rsid w:val="008625BE"/>
    <w:rsid w:val="00863635"/>
    <w:rsid w:val="00864930"/>
    <w:rsid w:val="00866B4B"/>
    <w:rsid w:val="00866F01"/>
    <w:rsid w:val="0087496A"/>
    <w:rsid w:val="00875CED"/>
    <w:rsid w:val="00876411"/>
    <w:rsid w:val="00876D70"/>
    <w:rsid w:val="00877164"/>
    <w:rsid w:val="008774EA"/>
    <w:rsid w:val="00880A18"/>
    <w:rsid w:val="00881519"/>
    <w:rsid w:val="0089549D"/>
    <w:rsid w:val="00895AC9"/>
    <w:rsid w:val="00897346"/>
    <w:rsid w:val="00897AFD"/>
    <w:rsid w:val="008A0844"/>
    <w:rsid w:val="008A1061"/>
    <w:rsid w:val="008A16B8"/>
    <w:rsid w:val="008A454D"/>
    <w:rsid w:val="008A6095"/>
    <w:rsid w:val="008A657E"/>
    <w:rsid w:val="008B20B7"/>
    <w:rsid w:val="008B22DE"/>
    <w:rsid w:val="008B2522"/>
    <w:rsid w:val="008B282C"/>
    <w:rsid w:val="008B2EB8"/>
    <w:rsid w:val="008B3218"/>
    <w:rsid w:val="008B5A9B"/>
    <w:rsid w:val="008B76C2"/>
    <w:rsid w:val="008C067C"/>
    <w:rsid w:val="008C428C"/>
    <w:rsid w:val="008C5C86"/>
    <w:rsid w:val="008C65A8"/>
    <w:rsid w:val="008C6F4F"/>
    <w:rsid w:val="008C711F"/>
    <w:rsid w:val="008C7F01"/>
    <w:rsid w:val="008D016E"/>
    <w:rsid w:val="008D03F4"/>
    <w:rsid w:val="008D24E0"/>
    <w:rsid w:val="008D33C5"/>
    <w:rsid w:val="008E10F1"/>
    <w:rsid w:val="008E1B8E"/>
    <w:rsid w:val="008E1F6A"/>
    <w:rsid w:val="008E3311"/>
    <w:rsid w:val="008E49EA"/>
    <w:rsid w:val="008E58E5"/>
    <w:rsid w:val="008E6CDA"/>
    <w:rsid w:val="008E71A9"/>
    <w:rsid w:val="008E7798"/>
    <w:rsid w:val="008F1E3C"/>
    <w:rsid w:val="008F442D"/>
    <w:rsid w:val="008F4474"/>
    <w:rsid w:val="008F7D68"/>
    <w:rsid w:val="009003E6"/>
    <w:rsid w:val="00901253"/>
    <w:rsid w:val="00901373"/>
    <w:rsid w:val="009023F7"/>
    <w:rsid w:val="009044FE"/>
    <w:rsid w:val="00907BEE"/>
    <w:rsid w:val="00911E5A"/>
    <w:rsid w:val="00913333"/>
    <w:rsid w:val="0091358B"/>
    <w:rsid w:val="0091633C"/>
    <w:rsid w:val="0091699C"/>
    <w:rsid w:val="0091734E"/>
    <w:rsid w:val="0092255E"/>
    <w:rsid w:val="00923143"/>
    <w:rsid w:val="00923338"/>
    <w:rsid w:val="00924571"/>
    <w:rsid w:val="009258C1"/>
    <w:rsid w:val="009275B6"/>
    <w:rsid w:val="009329F4"/>
    <w:rsid w:val="00932FE1"/>
    <w:rsid w:val="00933ACE"/>
    <w:rsid w:val="00934B9D"/>
    <w:rsid w:val="00934F76"/>
    <w:rsid w:val="00940912"/>
    <w:rsid w:val="00942EAE"/>
    <w:rsid w:val="0094325A"/>
    <w:rsid w:val="00944C30"/>
    <w:rsid w:val="00944D2E"/>
    <w:rsid w:val="009453C3"/>
    <w:rsid w:val="009465BD"/>
    <w:rsid w:val="00950AE3"/>
    <w:rsid w:val="0095129B"/>
    <w:rsid w:val="009519F4"/>
    <w:rsid w:val="009524CB"/>
    <w:rsid w:val="009542D6"/>
    <w:rsid w:val="0095735C"/>
    <w:rsid w:val="00957DFB"/>
    <w:rsid w:val="00963549"/>
    <w:rsid w:val="00963ED5"/>
    <w:rsid w:val="009659E3"/>
    <w:rsid w:val="009663A0"/>
    <w:rsid w:val="009666EE"/>
    <w:rsid w:val="00967FF5"/>
    <w:rsid w:val="0097019C"/>
    <w:rsid w:val="0097228C"/>
    <w:rsid w:val="00972E72"/>
    <w:rsid w:val="0097588A"/>
    <w:rsid w:val="0098007B"/>
    <w:rsid w:val="00980419"/>
    <w:rsid w:val="00980492"/>
    <w:rsid w:val="00981891"/>
    <w:rsid w:val="009845FF"/>
    <w:rsid w:val="00985049"/>
    <w:rsid w:val="00985A54"/>
    <w:rsid w:val="0098665E"/>
    <w:rsid w:val="00990EF9"/>
    <w:rsid w:val="0099297F"/>
    <w:rsid w:val="00996B58"/>
    <w:rsid w:val="009A0398"/>
    <w:rsid w:val="009A31C1"/>
    <w:rsid w:val="009A5D1C"/>
    <w:rsid w:val="009A5E4C"/>
    <w:rsid w:val="009A6585"/>
    <w:rsid w:val="009A7D4F"/>
    <w:rsid w:val="009B11EF"/>
    <w:rsid w:val="009B18B1"/>
    <w:rsid w:val="009B1A23"/>
    <w:rsid w:val="009B280F"/>
    <w:rsid w:val="009C30A8"/>
    <w:rsid w:val="009D1329"/>
    <w:rsid w:val="009D194E"/>
    <w:rsid w:val="009D3879"/>
    <w:rsid w:val="009D4CA9"/>
    <w:rsid w:val="009D60CE"/>
    <w:rsid w:val="009E0578"/>
    <w:rsid w:val="009E17CD"/>
    <w:rsid w:val="009E2DFF"/>
    <w:rsid w:val="009E5D30"/>
    <w:rsid w:val="009E69EB"/>
    <w:rsid w:val="009F0AEF"/>
    <w:rsid w:val="009F241B"/>
    <w:rsid w:val="009F2645"/>
    <w:rsid w:val="009F4993"/>
    <w:rsid w:val="009F6FB8"/>
    <w:rsid w:val="009F7DFB"/>
    <w:rsid w:val="00A008C1"/>
    <w:rsid w:val="00A02AFD"/>
    <w:rsid w:val="00A03C09"/>
    <w:rsid w:val="00A0543F"/>
    <w:rsid w:val="00A05672"/>
    <w:rsid w:val="00A12E0D"/>
    <w:rsid w:val="00A234F9"/>
    <w:rsid w:val="00A2520D"/>
    <w:rsid w:val="00A26480"/>
    <w:rsid w:val="00A27109"/>
    <w:rsid w:val="00A4185C"/>
    <w:rsid w:val="00A42708"/>
    <w:rsid w:val="00A43717"/>
    <w:rsid w:val="00A44204"/>
    <w:rsid w:val="00A46ADF"/>
    <w:rsid w:val="00A47DCC"/>
    <w:rsid w:val="00A50A44"/>
    <w:rsid w:val="00A538B8"/>
    <w:rsid w:val="00A53A7C"/>
    <w:rsid w:val="00A54C36"/>
    <w:rsid w:val="00A550D3"/>
    <w:rsid w:val="00A60759"/>
    <w:rsid w:val="00A61625"/>
    <w:rsid w:val="00A6399E"/>
    <w:rsid w:val="00A658EB"/>
    <w:rsid w:val="00A67171"/>
    <w:rsid w:val="00A70912"/>
    <w:rsid w:val="00A72F97"/>
    <w:rsid w:val="00A736C1"/>
    <w:rsid w:val="00A7383E"/>
    <w:rsid w:val="00A73E38"/>
    <w:rsid w:val="00A75FB6"/>
    <w:rsid w:val="00A76B49"/>
    <w:rsid w:val="00A771BD"/>
    <w:rsid w:val="00A774FA"/>
    <w:rsid w:val="00A8002B"/>
    <w:rsid w:val="00A82EE3"/>
    <w:rsid w:val="00A82F1A"/>
    <w:rsid w:val="00A8403A"/>
    <w:rsid w:val="00A840F9"/>
    <w:rsid w:val="00A84EAE"/>
    <w:rsid w:val="00A85794"/>
    <w:rsid w:val="00A8759C"/>
    <w:rsid w:val="00A900B8"/>
    <w:rsid w:val="00A9033A"/>
    <w:rsid w:val="00A92B19"/>
    <w:rsid w:val="00A92DBD"/>
    <w:rsid w:val="00A9312F"/>
    <w:rsid w:val="00A93419"/>
    <w:rsid w:val="00A96DB7"/>
    <w:rsid w:val="00A9736B"/>
    <w:rsid w:val="00AA0238"/>
    <w:rsid w:val="00AA2985"/>
    <w:rsid w:val="00AA33D3"/>
    <w:rsid w:val="00AA3BC7"/>
    <w:rsid w:val="00AA3F20"/>
    <w:rsid w:val="00AA4CA9"/>
    <w:rsid w:val="00AA4F34"/>
    <w:rsid w:val="00AA776E"/>
    <w:rsid w:val="00AB06D1"/>
    <w:rsid w:val="00AB15CE"/>
    <w:rsid w:val="00AB7A87"/>
    <w:rsid w:val="00AC062C"/>
    <w:rsid w:val="00AC2ABD"/>
    <w:rsid w:val="00AC64E2"/>
    <w:rsid w:val="00AC6993"/>
    <w:rsid w:val="00AC7449"/>
    <w:rsid w:val="00AC77E9"/>
    <w:rsid w:val="00AD06CF"/>
    <w:rsid w:val="00AD50EB"/>
    <w:rsid w:val="00AD7526"/>
    <w:rsid w:val="00AD7EB8"/>
    <w:rsid w:val="00AE366C"/>
    <w:rsid w:val="00AE5D5E"/>
    <w:rsid w:val="00AE7E82"/>
    <w:rsid w:val="00AE7FAF"/>
    <w:rsid w:val="00AF0EB2"/>
    <w:rsid w:val="00AF30E4"/>
    <w:rsid w:val="00B015A2"/>
    <w:rsid w:val="00B01C3B"/>
    <w:rsid w:val="00B0212A"/>
    <w:rsid w:val="00B021C9"/>
    <w:rsid w:val="00B02226"/>
    <w:rsid w:val="00B03B53"/>
    <w:rsid w:val="00B055FE"/>
    <w:rsid w:val="00B05875"/>
    <w:rsid w:val="00B06232"/>
    <w:rsid w:val="00B06F9B"/>
    <w:rsid w:val="00B0773C"/>
    <w:rsid w:val="00B07BF7"/>
    <w:rsid w:val="00B11BDB"/>
    <w:rsid w:val="00B12725"/>
    <w:rsid w:val="00B14F7E"/>
    <w:rsid w:val="00B160A3"/>
    <w:rsid w:val="00B21C1A"/>
    <w:rsid w:val="00B22271"/>
    <w:rsid w:val="00B22503"/>
    <w:rsid w:val="00B227B6"/>
    <w:rsid w:val="00B22A00"/>
    <w:rsid w:val="00B23AEF"/>
    <w:rsid w:val="00B23CB0"/>
    <w:rsid w:val="00B2440D"/>
    <w:rsid w:val="00B258CE"/>
    <w:rsid w:val="00B26440"/>
    <w:rsid w:val="00B3027D"/>
    <w:rsid w:val="00B304B9"/>
    <w:rsid w:val="00B310F1"/>
    <w:rsid w:val="00B32BAC"/>
    <w:rsid w:val="00B33719"/>
    <w:rsid w:val="00B33AD9"/>
    <w:rsid w:val="00B42512"/>
    <w:rsid w:val="00B42AD6"/>
    <w:rsid w:val="00B43C9B"/>
    <w:rsid w:val="00B45BD4"/>
    <w:rsid w:val="00B50ECB"/>
    <w:rsid w:val="00B5120B"/>
    <w:rsid w:val="00B51FF6"/>
    <w:rsid w:val="00B525C2"/>
    <w:rsid w:val="00B52C69"/>
    <w:rsid w:val="00B53658"/>
    <w:rsid w:val="00B55130"/>
    <w:rsid w:val="00B57034"/>
    <w:rsid w:val="00B60869"/>
    <w:rsid w:val="00B60A67"/>
    <w:rsid w:val="00B67993"/>
    <w:rsid w:val="00B705DD"/>
    <w:rsid w:val="00B71647"/>
    <w:rsid w:val="00B71BA4"/>
    <w:rsid w:val="00B74E13"/>
    <w:rsid w:val="00B765E9"/>
    <w:rsid w:val="00B770D0"/>
    <w:rsid w:val="00B80DB2"/>
    <w:rsid w:val="00B81FCB"/>
    <w:rsid w:val="00B822E8"/>
    <w:rsid w:val="00B82A9C"/>
    <w:rsid w:val="00B85DD3"/>
    <w:rsid w:val="00B86B65"/>
    <w:rsid w:val="00B87FD3"/>
    <w:rsid w:val="00B9503F"/>
    <w:rsid w:val="00B9534E"/>
    <w:rsid w:val="00B9659C"/>
    <w:rsid w:val="00B96DB3"/>
    <w:rsid w:val="00BA0601"/>
    <w:rsid w:val="00BA0C2B"/>
    <w:rsid w:val="00BA274F"/>
    <w:rsid w:val="00BA519C"/>
    <w:rsid w:val="00BA5809"/>
    <w:rsid w:val="00BA5932"/>
    <w:rsid w:val="00BA6F63"/>
    <w:rsid w:val="00BA74BB"/>
    <w:rsid w:val="00BB02E9"/>
    <w:rsid w:val="00BB09D4"/>
    <w:rsid w:val="00BB1BE1"/>
    <w:rsid w:val="00BB296E"/>
    <w:rsid w:val="00BB67F5"/>
    <w:rsid w:val="00BB771E"/>
    <w:rsid w:val="00BB7E23"/>
    <w:rsid w:val="00BC0116"/>
    <w:rsid w:val="00BC11C2"/>
    <w:rsid w:val="00BC343F"/>
    <w:rsid w:val="00BC5214"/>
    <w:rsid w:val="00BC7475"/>
    <w:rsid w:val="00BD12DC"/>
    <w:rsid w:val="00BD166E"/>
    <w:rsid w:val="00BD1C3E"/>
    <w:rsid w:val="00BD4422"/>
    <w:rsid w:val="00BD5692"/>
    <w:rsid w:val="00BD5BA4"/>
    <w:rsid w:val="00BD662D"/>
    <w:rsid w:val="00BD6A70"/>
    <w:rsid w:val="00BE0AEE"/>
    <w:rsid w:val="00BE19E4"/>
    <w:rsid w:val="00BE1C25"/>
    <w:rsid w:val="00BE241B"/>
    <w:rsid w:val="00BE2D17"/>
    <w:rsid w:val="00BE4FB4"/>
    <w:rsid w:val="00BE5199"/>
    <w:rsid w:val="00BE54CC"/>
    <w:rsid w:val="00BE653A"/>
    <w:rsid w:val="00BE7223"/>
    <w:rsid w:val="00BE7319"/>
    <w:rsid w:val="00BE7CDF"/>
    <w:rsid w:val="00BF063B"/>
    <w:rsid w:val="00BF1460"/>
    <w:rsid w:val="00BF1620"/>
    <w:rsid w:val="00BF34FE"/>
    <w:rsid w:val="00BF5BEE"/>
    <w:rsid w:val="00C00675"/>
    <w:rsid w:val="00C00D65"/>
    <w:rsid w:val="00C0112E"/>
    <w:rsid w:val="00C0152D"/>
    <w:rsid w:val="00C01B3A"/>
    <w:rsid w:val="00C03637"/>
    <w:rsid w:val="00C04A5D"/>
    <w:rsid w:val="00C067F0"/>
    <w:rsid w:val="00C069B4"/>
    <w:rsid w:val="00C071BD"/>
    <w:rsid w:val="00C07AB5"/>
    <w:rsid w:val="00C07B81"/>
    <w:rsid w:val="00C1121E"/>
    <w:rsid w:val="00C13335"/>
    <w:rsid w:val="00C14949"/>
    <w:rsid w:val="00C15BE6"/>
    <w:rsid w:val="00C162C1"/>
    <w:rsid w:val="00C17A89"/>
    <w:rsid w:val="00C2061E"/>
    <w:rsid w:val="00C21394"/>
    <w:rsid w:val="00C21FF9"/>
    <w:rsid w:val="00C222BF"/>
    <w:rsid w:val="00C22602"/>
    <w:rsid w:val="00C26897"/>
    <w:rsid w:val="00C2789A"/>
    <w:rsid w:val="00C31469"/>
    <w:rsid w:val="00C32D6F"/>
    <w:rsid w:val="00C34528"/>
    <w:rsid w:val="00C361DD"/>
    <w:rsid w:val="00C36A9B"/>
    <w:rsid w:val="00C37186"/>
    <w:rsid w:val="00C41F15"/>
    <w:rsid w:val="00C41FE5"/>
    <w:rsid w:val="00C42765"/>
    <w:rsid w:val="00C43AC9"/>
    <w:rsid w:val="00C455A3"/>
    <w:rsid w:val="00C508D6"/>
    <w:rsid w:val="00C52AE2"/>
    <w:rsid w:val="00C52B30"/>
    <w:rsid w:val="00C53D07"/>
    <w:rsid w:val="00C6035B"/>
    <w:rsid w:val="00C60688"/>
    <w:rsid w:val="00C610BF"/>
    <w:rsid w:val="00C61584"/>
    <w:rsid w:val="00C63E30"/>
    <w:rsid w:val="00C63FA2"/>
    <w:rsid w:val="00C64E5B"/>
    <w:rsid w:val="00C669A4"/>
    <w:rsid w:val="00C672AC"/>
    <w:rsid w:val="00C70934"/>
    <w:rsid w:val="00C70C84"/>
    <w:rsid w:val="00C720C9"/>
    <w:rsid w:val="00C746FE"/>
    <w:rsid w:val="00C757DC"/>
    <w:rsid w:val="00C80D67"/>
    <w:rsid w:val="00C81C4B"/>
    <w:rsid w:val="00C8473A"/>
    <w:rsid w:val="00C86E11"/>
    <w:rsid w:val="00C87930"/>
    <w:rsid w:val="00C911F4"/>
    <w:rsid w:val="00C93F50"/>
    <w:rsid w:val="00C96CCE"/>
    <w:rsid w:val="00C971CD"/>
    <w:rsid w:val="00C978E8"/>
    <w:rsid w:val="00C97E7A"/>
    <w:rsid w:val="00CA0CB9"/>
    <w:rsid w:val="00CA2548"/>
    <w:rsid w:val="00CA4684"/>
    <w:rsid w:val="00CA6975"/>
    <w:rsid w:val="00CA78B4"/>
    <w:rsid w:val="00CB0A02"/>
    <w:rsid w:val="00CB13ED"/>
    <w:rsid w:val="00CB19D6"/>
    <w:rsid w:val="00CB39DB"/>
    <w:rsid w:val="00CB3EFD"/>
    <w:rsid w:val="00CB767B"/>
    <w:rsid w:val="00CC0129"/>
    <w:rsid w:val="00CC0C5F"/>
    <w:rsid w:val="00CC3F39"/>
    <w:rsid w:val="00CC4D75"/>
    <w:rsid w:val="00CC55B4"/>
    <w:rsid w:val="00CC69AC"/>
    <w:rsid w:val="00CD093A"/>
    <w:rsid w:val="00CD21F3"/>
    <w:rsid w:val="00CD482E"/>
    <w:rsid w:val="00CD6685"/>
    <w:rsid w:val="00CD6D62"/>
    <w:rsid w:val="00CD7053"/>
    <w:rsid w:val="00CD784A"/>
    <w:rsid w:val="00CE19D0"/>
    <w:rsid w:val="00CE4F47"/>
    <w:rsid w:val="00CE57FF"/>
    <w:rsid w:val="00CF10C7"/>
    <w:rsid w:val="00CF2524"/>
    <w:rsid w:val="00CF2AD3"/>
    <w:rsid w:val="00CF531F"/>
    <w:rsid w:val="00CF5727"/>
    <w:rsid w:val="00CF6B01"/>
    <w:rsid w:val="00CF709E"/>
    <w:rsid w:val="00D00EDA"/>
    <w:rsid w:val="00D01C9B"/>
    <w:rsid w:val="00D01DA9"/>
    <w:rsid w:val="00D02059"/>
    <w:rsid w:val="00D02C27"/>
    <w:rsid w:val="00D03972"/>
    <w:rsid w:val="00D07FD7"/>
    <w:rsid w:val="00D10769"/>
    <w:rsid w:val="00D10FDE"/>
    <w:rsid w:val="00D12752"/>
    <w:rsid w:val="00D139EF"/>
    <w:rsid w:val="00D20710"/>
    <w:rsid w:val="00D2227C"/>
    <w:rsid w:val="00D234CF"/>
    <w:rsid w:val="00D247BD"/>
    <w:rsid w:val="00D259BC"/>
    <w:rsid w:val="00D25B68"/>
    <w:rsid w:val="00D25BAD"/>
    <w:rsid w:val="00D309B2"/>
    <w:rsid w:val="00D31ADE"/>
    <w:rsid w:val="00D32C3F"/>
    <w:rsid w:val="00D37FFB"/>
    <w:rsid w:val="00D400C4"/>
    <w:rsid w:val="00D40833"/>
    <w:rsid w:val="00D421BE"/>
    <w:rsid w:val="00D42B19"/>
    <w:rsid w:val="00D4333D"/>
    <w:rsid w:val="00D451CC"/>
    <w:rsid w:val="00D46061"/>
    <w:rsid w:val="00D47B27"/>
    <w:rsid w:val="00D52F4E"/>
    <w:rsid w:val="00D543E8"/>
    <w:rsid w:val="00D5456C"/>
    <w:rsid w:val="00D54E38"/>
    <w:rsid w:val="00D5524E"/>
    <w:rsid w:val="00D56581"/>
    <w:rsid w:val="00D567E2"/>
    <w:rsid w:val="00D57DE4"/>
    <w:rsid w:val="00D603FA"/>
    <w:rsid w:val="00D6367F"/>
    <w:rsid w:val="00D64D25"/>
    <w:rsid w:val="00D64E34"/>
    <w:rsid w:val="00D6527C"/>
    <w:rsid w:val="00D66414"/>
    <w:rsid w:val="00D67F0C"/>
    <w:rsid w:val="00D7303C"/>
    <w:rsid w:val="00D743ED"/>
    <w:rsid w:val="00D76535"/>
    <w:rsid w:val="00D76CEC"/>
    <w:rsid w:val="00D77110"/>
    <w:rsid w:val="00D77D0C"/>
    <w:rsid w:val="00D80E19"/>
    <w:rsid w:val="00D83D57"/>
    <w:rsid w:val="00D85A36"/>
    <w:rsid w:val="00D8723A"/>
    <w:rsid w:val="00D87ABA"/>
    <w:rsid w:val="00D87D97"/>
    <w:rsid w:val="00D90143"/>
    <w:rsid w:val="00D90EB6"/>
    <w:rsid w:val="00D913E5"/>
    <w:rsid w:val="00D92535"/>
    <w:rsid w:val="00D93696"/>
    <w:rsid w:val="00D95D2A"/>
    <w:rsid w:val="00D966EA"/>
    <w:rsid w:val="00DA08D8"/>
    <w:rsid w:val="00DA0EF8"/>
    <w:rsid w:val="00DA1E05"/>
    <w:rsid w:val="00DA4186"/>
    <w:rsid w:val="00DA4D7C"/>
    <w:rsid w:val="00DA5213"/>
    <w:rsid w:val="00DA525A"/>
    <w:rsid w:val="00DB1DB6"/>
    <w:rsid w:val="00DB2091"/>
    <w:rsid w:val="00DB2F9D"/>
    <w:rsid w:val="00DB42D5"/>
    <w:rsid w:val="00DB7060"/>
    <w:rsid w:val="00DC0963"/>
    <w:rsid w:val="00DC0FF1"/>
    <w:rsid w:val="00DC3BAC"/>
    <w:rsid w:val="00DC58ED"/>
    <w:rsid w:val="00DC6761"/>
    <w:rsid w:val="00DC6D01"/>
    <w:rsid w:val="00DC6E45"/>
    <w:rsid w:val="00DD1183"/>
    <w:rsid w:val="00DD12F1"/>
    <w:rsid w:val="00DD4049"/>
    <w:rsid w:val="00DD51E0"/>
    <w:rsid w:val="00DD5DC1"/>
    <w:rsid w:val="00DD603C"/>
    <w:rsid w:val="00DD60AA"/>
    <w:rsid w:val="00DD6ABA"/>
    <w:rsid w:val="00DD792B"/>
    <w:rsid w:val="00DE0DF4"/>
    <w:rsid w:val="00DE30DF"/>
    <w:rsid w:val="00DE5233"/>
    <w:rsid w:val="00DE66F8"/>
    <w:rsid w:val="00DE6894"/>
    <w:rsid w:val="00DF2EC1"/>
    <w:rsid w:val="00DF4FDE"/>
    <w:rsid w:val="00DF5973"/>
    <w:rsid w:val="00DF5EEA"/>
    <w:rsid w:val="00DF74B9"/>
    <w:rsid w:val="00DF78DD"/>
    <w:rsid w:val="00DF7B3C"/>
    <w:rsid w:val="00E00B8A"/>
    <w:rsid w:val="00E01510"/>
    <w:rsid w:val="00E03796"/>
    <w:rsid w:val="00E070E2"/>
    <w:rsid w:val="00E110FD"/>
    <w:rsid w:val="00E12365"/>
    <w:rsid w:val="00E129A1"/>
    <w:rsid w:val="00E15C8A"/>
    <w:rsid w:val="00E17078"/>
    <w:rsid w:val="00E17C4E"/>
    <w:rsid w:val="00E20264"/>
    <w:rsid w:val="00E21C55"/>
    <w:rsid w:val="00E22942"/>
    <w:rsid w:val="00E22996"/>
    <w:rsid w:val="00E23022"/>
    <w:rsid w:val="00E239B5"/>
    <w:rsid w:val="00E251CF"/>
    <w:rsid w:val="00E25261"/>
    <w:rsid w:val="00E257BE"/>
    <w:rsid w:val="00E26551"/>
    <w:rsid w:val="00E27E67"/>
    <w:rsid w:val="00E3074F"/>
    <w:rsid w:val="00E30F9C"/>
    <w:rsid w:val="00E32039"/>
    <w:rsid w:val="00E32D53"/>
    <w:rsid w:val="00E3373C"/>
    <w:rsid w:val="00E33C88"/>
    <w:rsid w:val="00E35799"/>
    <w:rsid w:val="00E35ADB"/>
    <w:rsid w:val="00E37D5D"/>
    <w:rsid w:val="00E4090F"/>
    <w:rsid w:val="00E43733"/>
    <w:rsid w:val="00E51C77"/>
    <w:rsid w:val="00E530ED"/>
    <w:rsid w:val="00E538DD"/>
    <w:rsid w:val="00E5673A"/>
    <w:rsid w:val="00E57254"/>
    <w:rsid w:val="00E57B0B"/>
    <w:rsid w:val="00E67487"/>
    <w:rsid w:val="00E71578"/>
    <w:rsid w:val="00E73959"/>
    <w:rsid w:val="00E834CC"/>
    <w:rsid w:val="00E845C8"/>
    <w:rsid w:val="00E85CE7"/>
    <w:rsid w:val="00E916C2"/>
    <w:rsid w:val="00E93643"/>
    <w:rsid w:val="00E9545D"/>
    <w:rsid w:val="00E9732F"/>
    <w:rsid w:val="00EA17E2"/>
    <w:rsid w:val="00EA3A88"/>
    <w:rsid w:val="00EA3F40"/>
    <w:rsid w:val="00EA4D0D"/>
    <w:rsid w:val="00EA59DD"/>
    <w:rsid w:val="00EB1820"/>
    <w:rsid w:val="00EB1CA4"/>
    <w:rsid w:val="00EB1E69"/>
    <w:rsid w:val="00EB257A"/>
    <w:rsid w:val="00EB3699"/>
    <w:rsid w:val="00EB7DA8"/>
    <w:rsid w:val="00EC094E"/>
    <w:rsid w:val="00EC0A79"/>
    <w:rsid w:val="00EC0FC4"/>
    <w:rsid w:val="00EC2D27"/>
    <w:rsid w:val="00EC3C04"/>
    <w:rsid w:val="00EC459C"/>
    <w:rsid w:val="00EC6046"/>
    <w:rsid w:val="00EC7DFE"/>
    <w:rsid w:val="00ED223D"/>
    <w:rsid w:val="00ED252B"/>
    <w:rsid w:val="00ED25B3"/>
    <w:rsid w:val="00ED2932"/>
    <w:rsid w:val="00ED29E6"/>
    <w:rsid w:val="00ED2AD6"/>
    <w:rsid w:val="00ED305F"/>
    <w:rsid w:val="00ED306F"/>
    <w:rsid w:val="00ED718A"/>
    <w:rsid w:val="00EE02E3"/>
    <w:rsid w:val="00EE0457"/>
    <w:rsid w:val="00EE103A"/>
    <w:rsid w:val="00EE25A0"/>
    <w:rsid w:val="00EE2A69"/>
    <w:rsid w:val="00EE3AA3"/>
    <w:rsid w:val="00EE4B4B"/>
    <w:rsid w:val="00EE6A32"/>
    <w:rsid w:val="00EE6F95"/>
    <w:rsid w:val="00EE75E8"/>
    <w:rsid w:val="00EE7683"/>
    <w:rsid w:val="00EF01F0"/>
    <w:rsid w:val="00EF04D7"/>
    <w:rsid w:val="00EF0C14"/>
    <w:rsid w:val="00EF1F01"/>
    <w:rsid w:val="00EF2EAB"/>
    <w:rsid w:val="00EF477B"/>
    <w:rsid w:val="00EF6AE4"/>
    <w:rsid w:val="00F01BE1"/>
    <w:rsid w:val="00F02E7E"/>
    <w:rsid w:val="00F04E21"/>
    <w:rsid w:val="00F106A1"/>
    <w:rsid w:val="00F11516"/>
    <w:rsid w:val="00F12489"/>
    <w:rsid w:val="00F127BC"/>
    <w:rsid w:val="00F12A89"/>
    <w:rsid w:val="00F12ACE"/>
    <w:rsid w:val="00F13D6E"/>
    <w:rsid w:val="00F14D1E"/>
    <w:rsid w:val="00F17C3F"/>
    <w:rsid w:val="00F207C6"/>
    <w:rsid w:val="00F23661"/>
    <w:rsid w:val="00F2469B"/>
    <w:rsid w:val="00F26656"/>
    <w:rsid w:val="00F315E6"/>
    <w:rsid w:val="00F347EB"/>
    <w:rsid w:val="00F35864"/>
    <w:rsid w:val="00F37168"/>
    <w:rsid w:val="00F3758B"/>
    <w:rsid w:val="00F405D5"/>
    <w:rsid w:val="00F40BD6"/>
    <w:rsid w:val="00F40EC1"/>
    <w:rsid w:val="00F44075"/>
    <w:rsid w:val="00F4471D"/>
    <w:rsid w:val="00F47350"/>
    <w:rsid w:val="00F47B10"/>
    <w:rsid w:val="00F50E32"/>
    <w:rsid w:val="00F555D3"/>
    <w:rsid w:val="00F555F5"/>
    <w:rsid w:val="00F561A7"/>
    <w:rsid w:val="00F56DA5"/>
    <w:rsid w:val="00F57E88"/>
    <w:rsid w:val="00F60B3D"/>
    <w:rsid w:val="00F625E9"/>
    <w:rsid w:val="00F63663"/>
    <w:rsid w:val="00F64DA7"/>
    <w:rsid w:val="00F6502B"/>
    <w:rsid w:val="00F710CE"/>
    <w:rsid w:val="00F74E61"/>
    <w:rsid w:val="00F750C5"/>
    <w:rsid w:val="00F75AAF"/>
    <w:rsid w:val="00F8282F"/>
    <w:rsid w:val="00F82E69"/>
    <w:rsid w:val="00F82FB5"/>
    <w:rsid w:val="00F84EE5"/>
    <w:rsid w:val="00F8546F"/>
    <w:rsid w:val="00F85AF2"/>
    <w:rsid w:val="00F87FBC"/>
    <w:rsid w:val="00F90B84"/>
    <w:rsid w:val="00F914ED"/>
    <w:rsid w:val="00F9217B"/>
    <w:rsid w:val="00F926AD"/>
    <w:rsid w:val="00F9448E"/>
    <w:rsid w:val="00F94AD4"/>
    <w:rsid w:val="00F9501C"/>
    <w:rsid w:val="00F957CD"/>
    <w:rsid w:val="00F95C0A"/>
    <w:rsid w:val="00F96ED2"/>
    <w:rsid w:val="00F96FA8"/>
    <w:rsid w:val="00FA0857"/>
    <w:rsid w:val="00FA1319"/>
    <w:rsid w:val="00FA3C49"/>
    <w:rsid w:val="00FA4859"/>
    <w:rsid w:val="00FA4A9F"/>
    <w:rsid w:val="00FA50B6"/>
    <w:rsid w:val="00FA73AB"/>
    <w:rsid w:val="00FB3A03"/>
    <w:rsid w:val="00FB4EDD"/>
    <w:rsid w:val="00FB6997"/>
    <w:rsid w:val="00FB6BE4"/>
    <w:rsid w:val="00FC348A"/>
    <w:rsid w:val="00FC4768"/>
    <w:rsid w:val="00FC556D"/>
    <w:rsid w:val="00FC63B6"/>
    <w:rsid w:val="00FC7CAB"/>
    <w:rsid w:val="00FC7EFB"/>
    <w:rsid w:val="00FD7751"/>
    <w:rsid w:val="00FE0F0C"/>
    <w:rsid w:val="00FE6C55"/>
    <w:rsid w:val="00FF019B"/>
    <w:rsid w:val="00FF1D30"/>
    <w:rsid w:val="00FF3169"/>
    <w:rsid w:val="00FF6D90"/>
    <w:rsid w:val="00FF71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233"/>
    <w:pPr>
      <w:suppressAutoHyphens/>
    </w:pPr>
    <w:rPr>
      <w:sz w:val="28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D5456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0B73B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uiPriority w:val="9"/>
    <w:qFormat/>
    <w:rsid w:val="00DE5233"/>
    <w:pPr>
      <w:keepNext/>
      <w:tabs>
        <w:tab w:val="num" w:pos="0"/>
      </w:tabs>
      <w:spacing w:before="240" w:after="60"/>
      <w:ind w:left="864" w:hanging="864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5456C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character" w:customStyle="1" w:styleId="30">
    <w:name w:val="Заголовок 3 Знак"/>
    <w:link w:val="3"/>
    <w:uiPriority w:val="9"/>
    <w:rsid w:val="000B73BC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character" w:customStyle="1" w:styleId="2">
    <w:name w:val="Основной шрифт абзаца2"/>
    <w:rsid w:val="00DE5233"/>
  </w:style>
  <w:style w:type="character" w:customStyle="1" w:styleId="11">
    <w:name w:val="Основной шрифт абзаца1"/>
    <w:rsid w:val="00DE5233"/>
  </w:style>
  <w:style w:type="character" w:styleId="a3">
    <w:name w:val="page number"/>
    <w:basedOn w:val="11"/>
    <w:rsid w:val="00DE5233"/>
  </w:style>
  <w:style w:type="character" w:customStyle="1" w:styleId="a4">
    <w:name w:val="Нижний колонтитул Знак"/>
    <w:uiPriority w:val="99"/>
    <w:rsid w:val="00DE5233"/>
    <w:rPr>
      <w:sz w:val="28"/>
    </w:rPr>
  </w:style>
  <w:style w:type="character" w:customStyle="1" w:styleId="40">
    <w:name w:val="Заголовок 4 Знак"/>
    <w:uiPriority w:val="9"/>
    <w:rsid w:val="00DE5233"/>
    <w:rPr>
      <w:b/>
      <w:bCs/>
      <w:sz w:val="28"/>
      <w:szCs w:val="28"/>
    </w:rPr>
  </w:style>
  <w:style w:type="paragraph" w:customStyle="1" w:styleId="a5">
    <w:name w:val="Заголовок"/>
    <w:basedOn w:val="a"/>
    <w:next w:val="a6"/>
    <w:rsid w:val="00DE5233"/>
    <w:pPr>
      <w:keepNext/>
      <w:spacing w:before="240" w:after="120"/>
    </w:pPr>
    <w:rPr>
      <w:rFonts w:ascii="Arial" w:eastAsia="Microsoft YaHei" w:hAnsi="Arial" w:cs="Mangal"/>
      <w:szCs w:val="28"/>
    </w:rPr>
  </w:style>
  <w:style w:type="paragraph" w:styleId="a6">
    <w:name w:val="Body Text"/>
    <w:basedOn w:val="a"/>
    <w:link w:val="a7"/>
    <w:uiPriority w:val="99"/>
    <w:rsid w:val="00DE5233"/>
    <w:pPr>
      <w:spacing w:after="120"/>
    </w:pPr>
  </w:style>
  <w:style w:type="character" w:customStyle="1" w:styleId="a7">
    <w:name w:val="Основной текст Знак"/>
    <w:link w:val="a6"/>
    <w:uiPriority w:val="99"/>
    <w:rsid w:val="00E834CC"/>
    <w:rPr>
      <w:sz w:val="28"/>
      <w:lang w:eastAsia="zh-CN"/>
    </w:rPr>
  </w:style>
  <w:style w:type="paragraph" w:styleId="a8">
    <w:name w:val="List"/>
    <w:basedOn w:val="a6"/>
    <w:rsid w:val="00DE5233"/>
    <w:rPr>
      <w:rFonts w:cs="Mangal"/>
    </w:rPr>
  </w:style>
  <w:style w:type="paragraph" w:styleId="a9">
    <w:name w:val="caption"/>
    <w:basedOn w:val="a"/>
    <w:qFormat/>
    <w:rsid w:val="00DE523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0">
    <w:name w:val="Указатель2"/>
    <w:basedOn w:val="a"/>
    <w:rsid w:val="00DE5233"/>
    <w:pPr>
      <w:suppressLineNumbers/>
    </w:pPr>
    <w:rPr>
      <w:rFonts w:cs="Mangal"/>
    </w:rPr>
  </w:style>
  <w:style w:type="paragraph" w:customStyle="1" w:styleId="12">
    <w:name w:val="Название объекта1"/>
    <w:basedOn w:val="a"/>
    <w:rsid w:val="00DE523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3">
    <w:name w:val="Указатель1"/>
    <w:basedOn w:val="a"/>
    <w:rsid w:val="00DE5233"/>
    <w:pPr>
      <w:suppressLineNumbers/>
    </w:pPr>
    <w:rPr>
      <w:rFonts w:cs="Mangal"/>
    </w:rPr>
  </w:style>
  <w:style w:type="paragraph" w:styleId="aa">
    <w:name w:val="header"/>
    <w:basedOn w:val="a"/>
    <w:link w:val="ab"/>
    <w:uiPriority w:val="99"/>
    <w:rsid w:val="00DE5233"/>
    <w:pPr>
      <w:tabs>
        <w:tab w:val="center" w:pos="4153"/>
        <w:tab w:val="right" w:pos="8306"/>
      </w:tabs>
    </w:pPr>
  </w:style>
  <w:style w:type="character" w:customStyle="1" w:styleId="ab">
    <w:name w:val="Верхний колонтитул Знак"/>
    <w:link w:val="aa"/>
    <w:uiPriority w:val="99"/>
    <w:rsid w:val="001D14D0"/>
    <w:rPr>
      <w:sz w:val="28"/>
      <w:lang w:eastAsia="zh-CN"/>
    </w:rPr>
  </w:style>
  <w:style w:type="paragraph" w:styleId="ac">
    <w:name w:val="footer"/>
    <w:basedOn w:val="a"/>
    <w:uiPriority w:val="99"/>
    <w:rsid w:val="00DE5233"/>
    <w:pPr>
      <w:tabs>
        <w:tab w:val="center" w:pos="4677"/>
        <w:tab w:val="right" w:pos="9355"/>
      </w:tabs>
    </w:pPr>
  </w:style>
  <w:style w:type="paragraph" w:customStyle="1" w:styleId="ad">
    <w:name w:val="Содержимое таблицы"/>
    <w:basedOn w:val="a"/>
    <w:rsid w:val="00DE5233"/>
    <w:pPr>
      <w:suppressLineNumbers/>
    </w:pPr>
  </w:style>
  <w:style w:type="paragraph" w:customStyle="1" w:styleId="ae">
    <w:name w:val="Заголовок таблицы"/>
    <w:basedOn w:val="ad"/>
    <w:rsid w:val="00DE5233"/>
    <w:pPr>
      <w:jc w:val="center"/>
    </w:pPr>
    <w:rPr>
      <w:b/>
      <w:bCs/>
    </w:rPr>
  </w:style>
  <w:style w:type="table" w:styleId="af">
    <w:name w:val="Table Grid"/>
    <w:basedOn w:val="a1"/>
    <w:uiPriority w:val="59"/>
    <w:rsid w:val="00DA1E0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963ED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rsid w:val="00963ED5"/>
    <w:rPr>
      <w:rFonts w:ascii="Tahoma" w:hAnsi="Tahoma" w:cs="Tahoma"/>
      <w:sz w:val="16"/>
      <w:szCs w:val="16"/>
      <w:lang w:eastAsia="zh-CN"/>
    </w:rPr>
  </w:style>
  <w:style w:type="paragraph" w:styleId="af2">
    <w:name w:val="List Paragraph"/>
    <w:basedOn w:val="a"/>
    <w:uiPriority w:val="34"/>
    <w:qFormat/>
    <w:rsid w:val="00BE653A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21">
    <w:name w:val="Font Style21"/>
    <w:rsid w:val="00E85CE7"/>
    <w:rPr>
      <w:rFonts w:ascii="Times New Roman" w:hAnsi="Times New Roman" w:cs="Times New Roman"/>
      <w:sz w:val="26"/>
      <w:szCs w:val="26"/>
    </w:rPr>
  </w:style>
  <w:style w:type="paragraph" w:customStyle="1" w:styleId="Style11">
    <w:name w:val="Style11"/>
    <w:basedOn w:val="a"/>
    <w:rsid w:val="00E85CE7"/>
    <w:pPr>
      <w:widowControl w:val="0"/>
      <w:suppressAutoHyphens w:val="0"/>
      <w:autoSpaceDE w:val="0"/>
      <w:autoSpaceDN w:val="0"/>
      <w:adjustRightInd w:val="0"/>
      <w:spacing w:line="317" w:lineRule="exact"/>
      <w:jc w:val="center"/>
    </w:pPr>
    <w:rPr>
      <w:sz w:val="24"/>
      <w:szCs w:val="24"/>
      <w:lang w:eastAsia="ru-RU"/>
    </w:rPr>
  </w:style>
  <w:style w:type="paragraph" w:customStyle="1" w:styleId="Pa03">
    <w:name w:val="Pa0+3"/>
    <w:basedOn w:val="a"/>
    <w:next w:val="a"/>
    <w:uiPriority w:val="99"/>
    <w:rsid w:val="00534D96"/>
    <w:pPr>
      <w:suppressAutoHyphens w:val="0"/>
      <w:autoSpaceDE w:val="0"/>
      <w:autoSpaceDN w:val="0"/>
      <w:adjustRightInd w:val="0"/>
      <w:spacing w:line="141" w:lineRule="atLeast"/>
    </w:pPr>
    <w:rPr>
      <w:rFonts w:ascii="PragmaticaC" w:hAnsi="PragmaticaC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2131B2"/>
    <w:pPr>
      <w:autoSpaceDE w:val="0"/>
      <w:autoSpaceDN w:val="0"/>
      <w:adjustRightInd w:val="0"/>
    </w:pPr>
    <w:rPr>
      <w:rFonts w:ascii="Courier New" w:eastAsia="Calibri" w:hAnsi="Courier New" w:cs="Courier New"/>
      <w:lang w:eastAsia="en-US"/>
    </w:rPr>
  </w:style>
  <w:style w:type="paragraph" w:customStyle="1" w:styleId="ConsPlusNormal">
    <w:name w:val="ConsPlusNormal"/>
    <w:rsid w:val="005E7BA4"/>
    <w:pPr>
      <w:autoSpaceDE w:val="0"/>
      <w:autoSpaceDN w:val="0"/>
      <w:adjustRightInd w:val="0"/>
    </w:pPr>
    <w:rPr>
      <w:b/>
      <w:bCs/>
      <w:sz w:val="38"/>
      <w:szCs w:val="38"/>
    </w:rPr>
  </w:style>
  <w:style w:type="paragraph" w:customStyle="1" w:styleId="ConsPlusCell">
    <w:name w:val="ConsPlusCell"/>
    <w:rsid w:val="007F3E95"/>
    <w:pPr>
      <w:autoSpaceDE w:val="0"/>
      <w:autoSpaceDN w:val="0"/>
      <w:adjustRightInd w:val="0"/>
    </w:pPr>
    <w:rPr>
      <w:sz w:val="28"/>
      <w:szCs w:val="28"/>
    </w:rPr>
  </w:style>
  <w:style w:type="paragraph" w:styleId="af3">
    <w:name w:val="No Spacing"/>
    <w:uiPriority w:val="1"/>
    <w:qFormat/>
    <w:rsid w:val="00E32D53"/>
    <w:rPr>
      <w:rFonts w:ascii="Calibri" w:eastAsia="Calibri" w:hAnsi="Calibri"/>
      <w:sz w:val="22"/>
      <w:szCs w:val="22"/>
      <w:lang w:eastAsia="en-US"/>
    </w:rPr>
  </w:style>
  <w:style w:type="paragraph" w:styleId="af4">
    <w:name w:val="Body Text First Indent"/>
    <w:basedOn w:val="a6"/>
    <w:link w:val="af5"/>
    <w:uiPriority w:val="99"/>
    <w:semiHidden/>
    <w:unhideWhenUsed/>
    <w:rsid w:val="00E834CC"/>
    <w:pPr>
      <w:ind w:firstLine="210"/>
    </w:pPr>
  </w:style>
  <w:style w:type="character" w:customStyle="1" w:styleId="af5">
    <w:name w:val="Красная строка Знак"/>
    <w:basedOn w:val="a7"/>
    <w:link w:val="af4"/>
    <w:uiPriority w:val="99"/>
    <w:rsid w:val="00E834CC"/>
    <w:rPr>
      <w:sz w:val="28"/>
      <w:lang w:eastAsia="zh-CN"/>
    </w:rPr>
  </w:style>
  <w:style w:type="paragraph" w:customStyle="1" w:styleId="ConsPlusTitle">
    <w:name w:val="ConsPlusTitle"/>
    <w:rsid w:val="004915A9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1-21">
    <w:name w:val="Средняя сетка 1 - Акцент 21"/>
    <w:basedOn w:val="a"/>
    <w:link w:val="1-21Char"/>
    <w:qFormat/>
    <w:rsid w:val="004C559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1-21Char">
    <w:name w:val="Средняя сетка 1 - Акцент 21 Char"/>
    <w:link w:val="1-21"/>
    <w:rsid w:val="004C5595"/>
    <w:rPr>
      <w:rFonts w:ascii="Calibri" w:hAnsi="Calibri"/>
      <w:sz w:val="22"/>
      <w:szCs w:val="22"/>
      <w:lang w:eastAsia="en-US"/>
    </w:rPr>
  </w:style>
  <w:style w:type="character" w:styleId="af6">
    <w:name w:val="Hyperlink"/>
    <w:uiPriority w:val="99"/>
    <w:rsid w:val="001D14D0"/>
    <w:rPr>
      <w:rFonts w:cs="Times New Roman"/>
      <w:color w:val="0000FF"/>
      <w:u w:val="single"/>
    </w:rPr>
  </w:style>
  <w:style w:type="character" w:customStyle="1" w:styleId="CharStyle3">
    <w:name w:val="Char Style 3"/>
    <w:link w:val="Style2"/>
    <w:uiPriority w:val="99"/>
    <w:locked/>
    <w:rsid w:val="001D14D0"/>
    <w:rPr>
      <w:sz w:val="8"/>
      <w:shd w:val="clear" w:color="auto" w:fill="FFFFFF"/>
    </w:rPr>
  </w:style>
  <w:style w:type="paragraph" w:customStyle="1" w:styleId="Style2">
    <w:name w:val="Style 2"/>
    <w:basedOn w:val="a"/>
    <w:link w:val="CharStyle3"/>
    <w:uiPriority w:val="99"/>
    <w:rsid w:val="001D14D0"/>
    <w:pPr>
      <w:widowControl w:val="0"/>
      <w:shd w:val="clear" w:color="auto" w:fill="FFFFFF"/>
      <w:suppressAutoHyphens w:val="0"/>
      <w:spacing w:after="60" w:line="110" w:lineRule="exact"/>
    </w:pPr>
    <w:rPr>
      <w:sz w:val="8"/>
    </w:rPr>
  </w:style>
  <w:style w:type="character" w:customStyle="1" w:styleId="CharStyle5">
    <w:name w:val="Char Style 5"/>
    <w:link w:val="Style4"/>
    <w:uiPriority w:val="99"/>
    <w:locked/>
    <w:rsid w:val="001D14D0"/>
    <w:rPr>
      <w:sz w:val="10"/>
      <w:shd w:val="clear" w:color="auto" w:fill="FFFFFF"/>
    </w:rPr>
  </w:style>
  <w:style w:type="paragraph" w:customStyle="1" w:styleId="Style4">
    <w:name w:val="Style 4"/>
    <w:basedOn w:val="a"/>
    <w:link w:val="CharStyle5"/>
    <w:uiPriority w:val="99"/>
    <w:rsid w:val="001D14D0"/>
    <w:pPr>
      <w:widowControl w:val="0"/>
      <w:shd w:val="clear" w:color="auto" w:fill="FFFFFF"/>
      <w:suppressAutoHyphens w:val="0"/>
      <w:spacing w:line="240" w:lineRule="atLeast"/>
    </w:pPr>
    <w:rPr>
      <w:sz w:val="10"/>
    </w:rPr>
  </w:style>
  <w:style w:type="character" w:customStyle="1" w:styleId="CharStyle6">
    <w:name w:val="Char Style 6"/>
    <w:uiPriority w:val="99"/>
    <w:rsid w:val="001D14D0"/>
    <w:rPr>
      <w:sz w:val="8"/>
      <w:u w:val="none"/>
    </w:rPr>
  </w:style>
  <w:style w:type="character" w:customStyle="1" w:styleId="CharStyle8">
    <w:name w:val="Char Style 8"/>
    <w:link w:val="Style7"/>
    <w:uiPriority w:val="99"/>
    <w:locked/>
    <w:rsid w:val="001D14D0"/>
    <w:rPr>
      <w:b/>
      <w:sz w:val="10"/>
      <w:shd w:val="clear" w:color="auto" w:fill="FFFFFF"/>
    </w:rPr>
  </w:style>
  <w:style w:type="paragraph" w:customStyle="1" w:styleId="Style7">
    <w:name w:val="Style 7"/>
    <w:basedOn w:val="a"/>
    <w:link w:val="CharStyle8"/>
    <w:uiPriority w:val="99"/>
    <w:rsid w:val="001D14D0"/>
    <w:pPr>
      <w:widowControl w:val="0"/>
      <w:shd w:val="clear" w:color="auto" w:fill="FFFFFF"/>
      <w:suppressAutoHyphens w:val="0"/>
      <w:spacing w:before="60" w:after="60" w:line="149" w:lineRule="exact"/>
    </w:pPr>
    <w:rPr>
      <w:b/>
      <w:sz w:val="10"/>
    </w:rPr>
  </w:style>
  <w:style w:type="character" w:customStyle="1" w:styleId="CharStyle9Exact">
    <w:name w:val="Char Style 9 Exact"/>
    <w:uiPriority w:val="99"/>
    <w:rsid w:val="001D14D0"/>
    <w:rPr>
      <w:b/>
      <w:spacing w:val="-2"/>
      <w:sz w:val="9"/>
      <w:u w:val="none"/>
    </w:rPr>
  </w:style>
  <w:style w:type="character" w:customStyle="1" w:styleId="CharStyle10Exact">
    <w:name w:val="Char Style 10 Exact"/>
    <w:uiPriority w:val="99"/>
    <w:rsid w:val="001D14D0"/>
    <w:rPr>
      <w:b/>
      <w:spacing w:val="-2"/>
      <w:sz w:val="9"/>
      <w:u w:val="single"/>
    </w:rPr>
  </w:style>
  <w:style w:type="character" w:customStyle="1" w:styleId="CharStyle12">
    <w:name w:val="Char Style 12"/>
    <w:link w:val="Style110"/>
    <w:uiPriority w:val="99"/>
    <w:locked/>
    <w:rsid w:val="001D14D0"/>
    <w:rPr>
      <w:b/>
      <w:sz w:val="13"/>
      <w:shd w:val="clear" w:color="auto" w:fill="FFFFFF"/>
    </w:rPr>
  </w:style>
  <w:style w:type="paragraph" w:customStyle="1" w:styleId="Style110">
    <w:name w:val="Style 11"/>
    <w:basedOn w:val="a"/>
    <w:link w:val="CharStyle12"/>
    <w:uiPriority w:val="99"/>
    <w:rsid w:val="001D14D0"/>
    <w:pPr>
      <w:widowControl w:val="0"/>
      <w:shd w:val="clear" w:color="auto" w:fill="FFFFFF"/>
      <w:suppressAutoHyphens w:val="0"/>
      <w:spacing w:line="240" w:lineRule="atLeast"/>
      <w:outlineLvl w:val="0"/>
    </w:pPr>
    <w:rPr>
      <w:b/>
      <w:sz w:val="13"/>
    </w:rPr>
  </w:style>
  <w:style w:type="character" w:customStyle="1" w:styleId="CharStyle13">
    <w:name w:val="Char Style 13"/>
    <w:uiPriority w:val="99"/>
    <w:rsid w:val="001D14D0"/>
    <w:rPr>
      <w:sz w:val="13"/>
      <w:u w:val="none"/>
    </w:rPr>
  </w:style>
  <w:style w:type="character" w:customStyle="1" w:styleId="CharStyle15">
    <w:name w:val="Char Style 15"/>
    <w:link w:val="Style14"/>
    <w:uiPriority w:val="99"/>
    <w:locked/>
    <w:rsid w:val="001D14D0"/>
    <w:rPr>
      <w:sz w:val="9"/>
      <w:shd w:val="clear" w:color="auto" w:fill="FFFFFF"/>
    </w:rPr>
  </w:style>
  <w:style w:type="paragraph" w:customStyle="1" w:styleId="Style14">
    <w:name w:val="Style 14"/>
    <w:basedOn w:val="a"/>
    <w:link w:val="CharStyle15"/>
    <w:uiPriority w:val="99"/>
    <w:rsid w:val="001D14D0"/>
    <w:pPr>
      <w:widowControl w:val="0"/>
      <w:shd w:val="clear" w:color="auto" w:fill="FFFFFF"/>
      <w:suppressAutoHyphens w:val="0"/>
      <w:spacing w:line="240" w:lineRule="atLeast"/>
      <w:ind w:hanging="440"/>
      <w:jc w:val="both"/>
    </w:pPr>
    <w:rPr>
      <w:sz w:val="9"/>
    </w:rPr>
  </w:style>
  <w:style w:type="character" w:customStyle="1" w:styleId="CharStyle16Exact">
    <w:name w:val="Char Style 16 Exact"/>
    <w:uiPriority w:val="99"/>
    <w:rsid w:val="001D14D0"/>
    <w:rPr>
      <w:spacing w:val="2"/>
      <w:sz w:val="8"/>
      <w:u w:val="none"/>
    </w:rPr>
  </w:style>
  <w:style w:type="character" w:customStyle="1" w:styleId="CharStyle17Exact">
    <w:name w:val="Char Style 17 Exact"/>
    <w:uiPriority w:val="99"/>
    <w:rsid w:val="001D14D0"/>
    <w:rPr>
      <w:sz w:val="8"/>
      <w:u w:val="none"/>
    </w:rPr>
  </w:style>
  <w:style w:type="character" w:customStyle="1" w:styleId="CharStyle19">
    <w:name w:val="Char Style 19"/>
    <w:link w:val="Style18"/>
    <w:uiPriority w:val="99"/>
    <w:locked/>
    <w:rsid w:val="001D14D0"/>
    <w:rPr>
      <w:b/>
      <w:sz w:val="11"/>
      <w:shd w:val="clear" w:color="auto" w:fill="FFFFFF"/>
    </w:rPr>
  </w:style>
  <w:style w:type="paragraph" w:customStyle="1" w:styleId="Style18">
    <w:name w:val="Style 18"/>
    <w:basedOn w:val="a"/>
    <w:link w:val="CharStyle19"/>
    <w:uiPriority w:val="99"/>
    <w:rsid w:val="001D14D0"/>
    <w:pPr>
      <w:widowControl w:val="0"/>
      <w:shd w:val="clear" w:color="auto" w:fill="FFFFFF"/>
      <w:suppressAutoHyphens w:val="0"/>
      <w:spacing w:after="120" w:line="240" w:lineRule="atLeast"/>
      <w:outlineLvl w:val="1"/>
    </w:pPr>
    <w:rPr>
      <w:b/>
      <w:sz w:val="11"/>
    </w:rPr>
  </w:style>
  <w:style w:type="character" w:customStyle="1" w:styleId="CharStyle20">
    <w:name w:val="Char Style 20"/>
    <w:uiPriority w:val="99"/>
    <w:rsid w:val="001D14D0"/>
    <w:rPr>
      <w:b/>
      <w:sz w:val="10"/>
      <w:u w:val="none"/>
    </w:rPr>
  </w:style>
  <w:style w:type="character" w:customStyle="1" w:styleId="CharStyle22">
    <w:name w:val="Char Style 22"/>
    <w:link w:val="Style21"/>
    <w:uiPriority w:val="99"/>
    <w:locked/>
    <w:rsid w:val="001D14D0"/>
    <w:rPr>
      <w:b/>
      <w:sz w:val="10"/>
      <w:shd w:val="clear" w:color="auto" w:fill="FFFFFF"/>
    </w:rPr>
  </w:style>
  <w:style w:type="paragraph" w:customStyle="1" w:styleId="Style21">
    <w:name w:val="Style 21"/>
    <w:basedOn w:val="a"/>
    <w:link w:val="CharStyle22"/>
    <w:uiPriority w:val="99"/>
    <w:rsid w:val="001D14D0"/>
    <w:pPr>
      <w:widowControl w:val="0"/>
      <w:shd w:val="clear" w:color="auto" w:fill="FFFFFF"/>
      <w:suppressAutoHyphens w:val="0"/>
      <w:spacing w:line="240" w:lineRule="atLeast"/>
    </w:pPr>
    <w:rPr>
      <w:b/>
      <w:sz w:val="10"/>
    </w:rPr>
  </w:style>
  <w:style w:type="character" w:customStyle="1" w:styleId="CharStyle23">
    <w:name w:val="Char Style 23"/>
    <w:uiPriority w:val="99"/>
    <w:rsid w:val="001D14D0"/>
    <w:rPr>
      <w:sz w:val="10"/>
      <w:u w:val="none"/>
    </w:rPr>
  </w:style>
  <w:style w:type="character" w:customStyle="1" w:styleId="CharStyle24">
    <w:name w:val="Char Style 24"/>
    <w:uiPriority w:val="99"/>
    <w:rsid w:val="001D14D0"/>
    <w:rPr>
      <w:sz w:val="10"/>
      <w:u w:val="none"/>
    </w:rPr>
  </w:style>
  <w:style w:type="paragraph" w:styleId="af7">
    <w:name w:val="footnote text"/>
    <w:basedOn w:val="a"/>
    <w:link w:val="af8"/>
    <w:uiPriority w:val="99"/>
    <w:semiHidden/>
    <w:rsid w:val="001D14D0"/>
    <w:pPr>
      <w:widowControl w:val="0"/>
      <w:suppressAutoHyphens w:val="0"/>
    </w:pPr>
    <w:rPr>
      <w:color w:val="000000"/>
      <w:sz w:val="20"/>
    </w:rPr>
  </w:style>
  <w:style w:type="character" w:customStyle="1" w:styleId="af8">
    <w:name w:val="Текст сноски Знак"/>
    <w:link w:val="af7"/>
    <w:uiPriority w:val="99"/>
    <w:semiHidden/>
    <w:rsid w:val="001D14D0"/>
    <w:rPr>
      <w:color w:val="000000"/>
    </w:rPr>
  </w:style>
  <w:style w:type="character" w:customStyle="1" w:styleId="docaccesstitle1">
    <w:name w:val="docaccess_title1"/>
    <w:rsid w:val="002D0B56"/>
    <w:rPr>
      <w:rFonts w:ascii="Times New Roman" w:hAnsi="Times New Roman" w:cs="Times New Roman" w:hint="default"/>
      <w:sz w:val="28"/>
      <w:szCs w:val="28"/>
    </w:rPr>
  </w:style>
  <w:style w:type="character" w:customStyle="1" w:styleId="u">
    <w:name w:val="u"/>
    <w:basedOn w:val="a0"/>
    <w:rsid w:val="009542D6"/>
  </w:style>
  <w:style w:type="character" w:customStyle="1" w:styleId="FontStyle52">
    <w:name w:val="Font Style52"/>
    <w:rsid w:val="00E25261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rsid w:val="00A72F9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5C54F7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"/>
    <w:uiPriority w:val="99"/>
    <w:rsid w:val="005C54F7"/>
    <w:pPr>
      <w:widowControl w:val="0"/>
      <w:suppressAutoHyphens w:val="0"/>
      <w:autoSpaceDE w:val="0"/>
      <w:autoSpaceDN w:val="0"/>
      <w:adjustRightInd w:val="0"/>
      <w:spacing w:line="312" w:lineRule="exact"/>
      <w:ind w:firstLine="710"/>
      <w:jc w:val="both"/>
    </w:pPr>
    <w:rPr>
      <w:sz w:val="24"/>
      <w:szCs w:val="24"/>
      <w:lang w:eastAsia="ru-RU"/>
    </w:rPr>
  </w:style>
  <w:style w:type="paragraph" w:customStyle="1" w:styleId="p9">
    <w:name w:val="p9"/>
    <w:basedOn w:val="a"/>
    <w:rsid w:val="005C54F7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5">
    <w:name w:val="s15"/>
    <w:rsid w:val="005C54F7"/>
  </w:style>
  <w:style w:type="paragraph" w:customStyle="1" w:styleId="conspluscell0">
    <w:name w:val="conspluscell"/>
    <w:basedOn w:val="a"/>
    <w:rsid w:val="005C54F7"/>
    <w:pPr>
      <w:suppressAutoHyphens w:val="0"/>
      <w:spacing w:before="40" w:after="40"/>
    </w:pPr>
    <w:rPr>
      <w:sz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8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CE4A41212E44197E30964AEEA3F88FE8CFE4A1267287238FA0678E68166BA456400DEFED277FE9B4f5K2O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CE4A41212E44197E30964AEEA3F88FE8CFE4A1267287238FA0678E68166BA456400DEFED277FE9B4f5K2O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CE4A41212E44197E30964AEEA3F88FE8CFE4A1267287238FA0678E68166BA456400DEFED277FE9B4f5K2O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consultantplus://offline/ref=CE4A41212E44197E30964AEEA3F88FE8CFE4A1267287238FA0678E68166BA456400DEFED277FE9B4f5K2O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arhomova\Application%20Data\Microsoft\&#1064;&#1072;&#1073;&#1083;&#1086;&#1085;&#1099;\POST_GO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9D1369-AADE-476B-B33D-AAF97D45E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POST_GOR</Template>
  <TotalTime>0</TotalTime>
  <Pages>40</Pages>
  <Words>10852</Words>
  <Characters>61861</Characters>
  <Application>Microsoft Office Word</Application>
  <DocSecurity>0</DocSecurity>
  <Lines>515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Microsoft</Company>
  <LinksUpToDate>false</LinksUpToDate>
  <CharactersWithSpaces>72568</CharactersWithSpaces>
  <SharedDoc>false</SharedDoc>
  <HLinks>
    <vt:vector size="24" baseType="variant">
      <vt:variant>
        <vt:i4>2752571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  <vt:variant>
        <vt:i4>2752571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  <vt:variant>
        <vt:i4>2752571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  <vt:variant>
        <vt:i4>2752571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creator>parhomova</dc:creator>
  <cp:lastModifiedBy>Пользователь</cp:lastModifiedBy>
  <cp:revision>2</cp:revision>
  <cp:lastPrinted>2022-09-07T14:45:00Z</cp:lastPrinted>
  <dcterms:created xsi:type="dcterms:W3CDTF">2023-09-21T13:34:00Z</dcterms:created>
  <dcterms:modified xsi:type="dcterms:W3CDTF">2023-09-21T13:34:00Z</dcterms:modified>
</cp:coreProperties>
</file>